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rutenett"/>
        <w:tblW w:w="0" w:type="auto"/>
        <w:tblBorders>
          <w:top w:val="none" w:sz="0" w:space="0" w:color="auto"/>
          <w:left w:val="none" w:sz="0" w:space="0" w:color="auto"/>
          <w:bottom w:val="single" w:sz="4" w:space="0" w:color="058B39"/>
          <w:right w:val="none" w:sz="0" w:space="0" w:color="auto"/>
          <w:insideH w:val="single" w:sz="4" w:space="0" w:color="058B39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8"/>
        <w:gridCol w:w="4537"/>
      </w:tblGrid>
      <w:tr w:rsidR="00FA6013" w14:paraId="70AB60CF" w14:textId="77777777" w:rsidTr="25228BC6">
        <w:tc>
          <w:tcPr>
            <w:tcW w:w="4640" w:type="dxa"/>
            <w:tcBorders>
              <w:top w:val="nil"/>
              <w:left w:val="nil"/>
              <w:bottom w:val="single" w:sz="4" w:space="0" w:color="058B39"/>
              <w:right w:val="nil"/>
            </w:tcBorders>
            <w:hideMark/>
          </w:tcPr>
          <w:p w14:paraId="4DE41C13" w14:textId="3B7FFD1D" w:rsidR="00FA6013" w:rsidRDefault="00FA6013" w:rsidP="25228BC6">
            <w:pPr>
              <w:rPr>
                <w:sz w:val="16"/>
                <w:szCs w:val="16"/>
                <w:lang w:val="en-US"/>
              </w:rPr>
            </w:pPr>
            <w:r w:rsidRPr="25228BC6">
              <w:rPr>
                <w:sz w:val="16"/>
                <w:szCs w:val="16"/>
                <w:lang w:val="en-US"/>
              </w:rPr>
              <w:t>Dato:</w:t>
            </w:r>
            <w:r>
              <w:br/>
            </w:r>
          </w:p>
          <w:p w14:paraId="5D3D4B1E" w14:textId="039EFA30" w:rsidR="00FA6013" w:rsidRDefault="66AEF90F" w:rsidP="03433CC4">
            <w:pPr>
              <w:rPr>
                <w:lang w:val="en-US"/>
              </w:rPr>
            </w:pPr>
            <w:r w:rsidRPr="25228BC6">
              <w:rPr>
                <w:lang w:val="en-US"/>
              </w:rPr>
              <w:t>05</w:t>
            </w:r>
            <w:r w:rsidR="60F53BFF" w:rsidRPr="25228BC6">
              <w:rPr>
                <w:lang w:val="en-US"/>
              </w:rPr>
              <w:t>.</w:t>
            </w:r>
            <w:r w:rsidR="0A2CB350" w:rsidRPr="25228BC6">
              <w:rPr>
                <w:lang w:val="en-US"/>
              </w:rPr>
              <w:t>0</w:t>
            </w:r>
            <w:r w:rsidR="545EAFD0" w:rsidRPr="25228BC6">
              <w:rPr>
                <w:lang w:val="en-US"/>
              </w:rPr>
              <w:t>1</w:t>
            </w:r>
            <w:r w:rsidR="60F53BFF" w:rsidRPr="25228BC6">
              <w:rPr>
                <w:lang w:val="en-US"/>
              </w:rPr>
              <w:t>.202</w:t>
            </w:r>
            <w:r w:rsidR="2ECB45C4" w:rsidRPr="25228BC6">
              <w:rPr>
                <w:lang w:val="en-US"/>
              </w:rPr>
              <w:t>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58B39"/>
              <w:right w:val="nil"/>
            </w:tcBorders>
            <w:hideMark/>
          </w:tcPr>
          <w:p w14:paraId="1AF211E3" w14:textId="06D4523E" w:rsidR="00FA6013" w:rsidRDefault="00FA6013" w:rsidP="7C1DC50F">
            <w:pPr>
              <w:rPr>
                <w:color w:val="595959" w:themeColor="text1" w:themeTint="A6"/>
                <w:sz w:val="16"/>
                <w:szCs w:val="16"/>
                <w:lang w:val="en-US"/>
              </w:rPr>
            </w:pPr>
            <w:r w:rsidRPr="7C1DC50F">
              <w:rPr>
                <w:color w:val="595959" w:themeColor="text1" w:themeTint="A6"/>
                <w:sz w:val="16"/>
                <w:szCs w:val="16"/>
                <w:lang w:val="en-US"/>
              </w:rPr>
              <w:t>Agenda:</w:t>
            </w:r>
            <w:r>
              <w:br/>
            </w:r>
          </w:p>
          <w:p w14:paraId="1377A96C" w14:textId="4C4C0007" w:rsidR="00FA6013" w:rsidRDefault="72DE74FB" w:rsidP="7C1DC50F">
            <w:pPr>
              <w:rPr>
                <w:lang w:val="en-US"/>
              </w:rPr>
            </w:pPr>
            <w:r w:rsidRPr="7C1DC50F">
              <w:t>Styremøte Fotballgruppa</w:t>
            </w:r>
          </w:p>
        </w:tc>
      </w:tr>
      <w:tr w:rsidR="00FA6013" w14:paraId="4D6DA607" w14:textId="77777777" w:rsidTr="25228BC6">
        <w:tc>
          <w:tcPr>
            <w:tcW w:w="4640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1A34E505" w14:textId="77777777" w:rsidR="00FA6013" w:rsidRDefault="00FA6013" w:rsidP="7C1DC50F">
            <w:pPr>
              <w:rPr>
                <w:color w:val="595959" w:themeColor="text1" w:themeTint="A6"/>
                <w:lang w:val="en-US"/>
              </w:rPr>
            </w:pPr>
            <w:proofErr w:type="spellStart"/>
            <w:r w:rsidRPr="7C1DC50F">
              <w:rPr>
                <w:color w:val="595959" w:themeColor="text1" w:themeTint="A6"/>
                <w:sz w:val="16"/>
                <w:szCs w:val="16"/>
                <w:lang w:val="en-US"/>
              </w:rPr>
              <w:t>Møteleder</w:t>
            </w:r>
            <w:proofErr w:type="spellEnd"/>
            <w:r w:rsidRPr="7C1DC50F">
              <w:rPr>
                <w:color w:val="595959" w:themeColor="text1" w:themeTint="A6"/>
                <w:sz w:val="16"/>
                <w:szCs w:val="16"/>
                <w:lang w:val="en-US"/>
              </w:rPr>
              <w:t>:</w:t>
            </w:r>
          </w:p>
          <w:p w14:paraId="79ADD776" w14:textId="216B5418" w:rsidR="00FA6013" w:rsidRDefault="7916DEB4" w:rsidP="7C1DC50F">
            <w:pPr>
              <w:rPr>
                <w:lang w:val="en-US"/>
              </w:rPr>
            </w:pPr>
            <w:r w:rsidRPr="7C1DC50F">
              <w:t>Frode Dahl</w:t>
            </w:r>
          </w:p>
        </w:tc>
        <w:tc>
          <w:tcPr>
            <w:tcW w:w="4641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1D2FCA39" w14:textId="575B46B4" w:rsidR="00FA6013" w:rsidRDefault="00FA6013" w:rsidP="09B60927">
            <w:pPr>
              <w:rPr>
                <w:lang w:val="en-US"/>
              </w:rPr>
            </w:pPr>
            <w:r w:rsidRPr="09B60927">
              <w:rPr>
                <w:sz w:val="16"/>
                <w:szCs w:val="16"/>
                <w:lang w:val="en-US"/>
              </w:rPr>
              <w:t>Referent:</w:t>
            </w:r>
            <w:r>
              <w:br/>
            </w:r>
            <w:r w:rsidR="361344F2" w:rsidRPr="09B60927">
              <w:rPr>
                <w:lang w:val="en-US"/>
              </w:rPr>
              <w:t>Maren-Kristin Sæbø</w:t>
            </w:r>
          </w:p>
        </w:tc>
      </w:tr>
      <w:tr w:rsidR="00FA6013" w14:paraId="3A738456" w14:textId="77777777" w:rsidTr="25228BC6">
        <w:tc>
          <w:tcPr>
            <w:tcW w:w="4640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6971E53E" w14:textId="77777777" w:rsidR="00FA6013" w:rsidRDefault="00FA6013">
            <w:pPr>
              <w:rPr>
                <w:color w:val="595959" w:themeColor="text1" w:themeTint="A6"/>
                <w:sz w:val="16"/>
                <w:szCs w:val="16"/>
                <w:lang w:val="en-US"/>
              </w:rPr>
            </w:pPr>
            <w:proofErr w:type="spellStart"/>
            <w:r w:rsidRPr="7C1DC50F">
              <w:rPr>
                <w:color w:val="595959" w:themeColor="text1" w:themeTint="A6"/>
                <w:sz w:val="16"/>
                <w:szCs w:val="16"/>
                <w:lang w:val="en-US"/>
              </w:rPr>
              <w:t>Tid</w:t>
            </w:r>
            <w:proofErr w:type="spellEnd"/>
            <w:r w:rsidRPr="7C1DC50F">
              <w:rPr>
                <w:color w:val="595959" w:themeColor="text1" w:themeTint="A6"/>
                <w:sz w:val="16"/>
                <w:szCs w:val="16"/>
                <w:lang w:val="en-US"/>
              </w:rPr>
              <w:t>:</w:t>
            </w:r>
          </w:p>
          <w:p w14:paraId="028732AA" w14:textId="5D116331" w:rsidR="00FA6013" w:rsidRDefault="44F54174">
            <w:pPr>
              <w:rPr>
                <w:color w:val="595959" w:themeColor="text1" w:themeTint="A6"/>
                <w:sz w:val="16"/>
                <w:szCs w:val="16"/>
                <w:lang w:val="en-US"/>
              </w:rPr>
            </w:pPr>
            <w:r w:rsidRPr="4F931B80">
              <w:t>1</w:t>
            </w:r>
            <w:r w:rsidR="5A84DF0C" w:rsidRPr="4F931B80">
              <w:t>9</w:t>
            </w:r>
            <w:r w:rsidRPr="4F931B80">
              <w:t>:00</w:t>
            </w:r>
            <w:r w:rsidR="00FA6013">
              <w:br/>
            </w:r>
          </w:p>
        </w:tc>
        <w:tc>
          <w:tcPr>
            <w:tcW w:w="4641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17AF4840" w14:textId="69246B0A" w:rsidR="00FA6013" w:rsidRDefault="00FA6013" w:rsidP="25228BC6">
            <w:pPr>
              <w:rPr>
                <w:sz w:val="16"/>
                <w:szCs w:val="16"/>
                <w:lang w:val="en-US"/>
              </w:rPr>
            </w:pPr>
            <w:proofErr w:type="spellStart"/>
            <w:r w:rsidRPr="25228BC6">
              <w:rPr>
                <w:sz w:val="16"/>
                <w:szCs w:val="16"/>
                <w:lang w:val="en-US"/>
              </w:rPr>
              <w:t>Sted</w:t>
            </w:r>
            <w:proofErr w:type="spellEnd"/>
            <w:r w:rsidRPr="25228BC6">
              <w:rPr>
                <w:sz w:val="16"/>
                <w:szCs w:val="16"/>
                <w:lang w:val="en-US"/>
              </w:rPr>
              <w:t>:</w:t>
            </w:r>
            <w:r>
              <w:br/>
            </w:r>
            <w:proofErr w:type="spellStart"/>
            <w:r w:rsidR="16F7FE43" w:rsidRPr="25228BC6">
              <w:rPr>
                <w:sz w:val="16"/>
                <w:szCs w:val="16"/>
                <w:lang w:val="en-US"/>
              </w:rPr>
              <w:t>Sosialt</w:t>
            </w:r>
            <w:proofErr w:type="spellEnd"/>
            <w:r w:rsidR="16F7FE43" w:rsidRPr="25228BC6">
              <w:rPr>
                <w:sz w:val="16"/>
                <w:szCs w:val="16"/>
                <w:lang w:val="en-US"/>
              </w:rPr>
              <w:t xml:space="preserve"> rom JSA</w:t>
            </w:r>
          </w:p>
        </w:tc>
      </w:tr>
      <w:tr w:rsidR="00FA6013" w14:paraId="38DC6564" w14:textId="77777777" w:rsidTr="25228BC6">
        <w:tc>
          <w:tcPr>
            <w:tcW w:w="4640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7C486569" w14:textId="77777777" w:rsidR="00FA6013" w:rsidRDefault="00FA6013">
            <w:pPr>
              <w:rPr>
                <w:color w:val="595959" w:themeColor="text1" w:themeTint="A6"/>
                <w:sz w:val="16"/>
                <w:szCs w:val="16"/>
                <w:lang w:val="en-US"/>
              </w:rPr>
            </w:pPr>
            <w:proofErr w:type="spellStart"/>
            <w:r w:rsidRPr="7C1DC50F">
              <w:rPr>
                <w:color w:val="595959" w:themeColor="text1" w:themeTint="A6"/>
                <w:sz w:val="16"/>
                <w:szCs w:val="16"/>
                <w:lang w:val="en-US"/>
              </w:rPr>
              <w:t>Medvirkende</w:t>
            </w:r>
            <w:proofErr w:type="spellEnd"/>
            <w:r w:rsidRPr="7C1DC50F">
              <w:rPr>
                <w:color w:val="595959" w:themeColor="text1" w:themeTint="A6"/>
                <w:sz w:val="16"/>
                <w:szCs w:val="16"/>
                <w:lang w:val="en-US"/>
              </w:rPr>
              <w:t>:</w:t>
            </w:r>
          </w:p>
          <w:p w14:paraId="03D691F2" w14:textId="26CB7213" w:rsidR="00FA6013" w:rsidRDefault="00FA6013" w:rsidP="03433CC4">
            <w:pPr>
              <w:rPr>
                <w:rFonts w:eastAsia="Arial"/>
              </w:rPr>
            </w:pPr>
            <w:r>
              <w:br/>
            </w:r>
            <w:r w:rsidR="28833F27" w:rsidRPr="25228BC6">
              <w:rPr>
                <w:rFonts w:eastAsia="Arial"/>
              </w:rPr>
              <w:t xml:space="preserve">Frode Dahl, </w:t>
            </w:r>
            <w:r w:rsidR="53902471" w:rsidRPr="25228BC6">
              <w:rPr>
                <w:rFonts w:eastAsia="Arial"/>
              </w:rPr>
              <w:t>Maren-Kristin Sæbø</w:t>
            </w:r>
            <w:r w:rsidR="28833F27" w:rsidRPr="25228BC6">
              <w:rPr>
                <w:rFonts w:eastAsia="Arial"/>
              </w:rPr>
              <w:t xml:space="preserve">, </w:t>
            </w:r>
            <w:r w:rsidR="63E093CA" w:rsidRPr="25228BC6">
              <w:rPr>
                <w:rFonts w:eastAsia="Arial"/>
              </w:rPr>
              <w:t>Solfrid Kydland</w:t>
            </w:r>
            <w:r w:rsidR="28833F27" w:rsidRPr="25228BC6">
              <w:rPr>
                <w:rFonts w:eastAsia="Arial"/>
              </w:rPr>
              <w:t>,</w:t>
            </w:r>
            <w:r w:rsidR="0E31E585" w:rsidRPr="25228BC6">
              <w:rPr>
                <w:rFonts w:eastAsia="Arial"/>
              </w:rPr>
              <w:t xml:space="preserve"> </w:t>
            </w:r>
            <w:r w:rsidR="1639C4AD" w:rsidRPr="25228BC6">
              <w:rPr>
                <w:rFonts w:eastAsia="Arial"/>
              </w:rPr>
              <w:t>S</w:t>
            </w:r>
            <w:r w:rsidR="63CF293E" w:rsidRPr="25228BC6">
              <w:rPr>
                <w:rFonts w:eastAsia="Arial"/>
              </w:rPr>
              <w:t>iri Marie</w:t>
            </w:r>
            <w:r w:rsidR="63749150" w:rsidRPr="25228BC6">
              <w:rPr>
                <w:rFonts w:eastAsia="Arial"/>
              </w:rPr>
              <w:t xml:space="preserve"> Svardal Bø</w:t>
            </w:r>
          </w:p>
          <w:p w14:paraId="7CA8B3DA" w14:textId="287620BC" w:rsidR="00FA6013" w:rsidRDefault="00FA6013">
            <w:pPr>
              <w:rPr>
                <w:color w:val="595959" w:themeColor="text1" w:themeTint="A6"/>
                <w:sz w:val="16"/>
                <w:szCs w:val="16"/>
                <w:lang w:val="en-US"/>
              </w:rPr>
            </w:pPr>
            <w:r>
              <w:br/>
            </w:r>
          </w:p>
        </w:tc>
        <w:tc>
          <w:tcPr>
            <w:tcW w:w="4641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29A0B8BA" w14:textId="6B554F4D" w:rsidR="00FA6013" w:rsidRDefault="00FA6013" w:rsidP="25228BC6">
            <w:pPr>
              <w:rPr>
                <w:rFonts w:eastAsia="Arial"/>
              </w:rPr>
            </w:pPr>
            <w:proofErr w:type="spellStart"/>
            <w:r w:rsidRPr="25228BC6">
              <w:rPr>
                <w:sz w:val="16"/>
                <w:szCs w:val="16"/>
                <w:lang w:val="en-US"/>
              </w:rPr>
              <w:t>Fraværende</w:t>
            </w:r>
            <w:proofErr w:type="spellEnd"/>
            <w:r w:rsidRPr="25228BC6">
              <w:rPr>
                <w:sz w:val="16"/>
                <w:szCs w:val="16"/>
                <w:lang w:val="en-US"/>
              </w:rPr>
              <w:t>:</w:t>
            </w:r>
          </w:p>
          <w:p w14:paraId="2FCE08CB" w14:textId="0D43BFB4" w:rsidR="00FA6013" w:rsidRDefault="00FA6013" w:rsidP="173E25C9"/>
          <w:p w14:paraId="6F089F83" w14:textId="3B8E7790" w:rsidR="00FA6013" w:rsidRDefault="0614DCF3" w:rsidP="173E25C9">
            <w:pPr>
              <w:rPr>
                <w:rFonts w:eastAsia="Arial"/>
              </w:rPr>
            </w:pPr>
            <w:r w:rsidRPr="25228BC6">
              <w:rPr>
                <w:rFonts w:eastAsia="Arial"/>
              </w:rPr>
              <w:t xml:space="preserve">Sjur Grindstuen, </w:t>
            </w:r>
            <w:r w:rsidRPr="25228BC6">
              <w:rPr>
                <w:rFonts w:eastAsia="Arial"/>
                <w:sz w:val="19"/>
                <w:szCs w:val="19"/>
              </w:rPr>
              <w:t>Magnus Skrettingland</w:t>
            </w:r>
            <w:r w:rsidR="00FA6013">
              <w:br/>
            </w:r>
          </w:p>
        </w:tc>
      </w:tr>
    </w:tbl>
    <w:p w14:paraId="7A2A9074" w14:textId="77777777" w:rsidR="00FA6013" w:rsidRDefault="00FA6013" w:rsidP="00FA6013">
      <w:pPr>
        <w:pStyle w:val="Overskrift1"/>
        <w:rPr>
          <w:rFonts w:eastAsiaTheme="minorEastAsia"/>
        </w:rPr>
      </w:pPr>
    </w:p>
    <w:p w14:paraId="4DF4BE42" w14:textId="77777777" w:rsidR="00FA6013" w:rsidRDefault="00FA6013" w:rsidP="00FA6013"/>
    <w:p w14:paraId="612A9C88" w14:textId="5982C317" w:rsidR="0B19C768" w:rsidRDefault="0B19C768" w:rsidP="3ACCF61E">
      <w:pPr>
        <w:rPr>
          <w:rFonts w:eastAsia="Arial"/>
          <w:b/>
          <w:bCs/>
        </w:rPr>
      </w:pPr>
      <w:r w:rsidRPr="3ACCF61E">
        <w:rPr>
          <w:rFonts w:eastAsia="Arial"/>
          <w:b/>
          <w:bCs/>
          <w:sz w:val="22"/>
          <w:szCs w:val="22"/>
        </w:rPr>
        <w:t>01</w:t>
      </w:r>
      <w:r w:rsidR="3D65E4A2" w:rsidRPr="3ACCF61E">
        <w:rPr>
          <w:rFonts w:eastAsia="Arial"/>
          <w:b/>
          <w:bCs/>
          <w:sz w:val="22"/>
          <w:szCs w:val="22"/>
        </w:rPr>
        <w:t>/2</w:t>
      </w:r>
      <w:r w:rsidR="367E0943" w:rsidRPr="3ACCF61E">
        <w:rPr>
          <w:rFonts w:eastAsia="Arial"/>
          <w:b/>
          <w:bCs/>
          <w:sz w:val="22"/>
          <w:szCs w:val="22"/>
        </w:rPr>
        <w:t>3</w:t>
      </w:r>
      <w:r w:rsidR="3D65E4A2" w:rsidRPr="3ACCF61E">
        <w:rPr>
          <w:rFonts w:eastAsia="Arial"/>
          <w:b/>
          <w:bCs/>
          <w:sz w:val="22"/>
          <w:szCs w:val="22"/>
        </w:rPr>
        <w:t xml:space="preserve"> Godkjenning av innkalling og saksliste</w:t>
      </w:r>
    </w:p>
    <w:p w14:paraId="689EA653" w14:textId="3C9BF95A" w:rsidR="16AF541F" w:rsidRDefault="16AF541F" w:rsidP="3ACCF61E">
      <w:pPr>
        <w:rPr>
          <w:rFonts w:eastAsia="Arial"/>
          <w:i/>
          <w:iCs/>
          <w:sz w:val="22"/>
          <w:szCs w:val="22"/>
        </w:rPr>
      </w:pPr>
      <w:r w:rsidRPr="3ACCF61E">
        <w:rPr>
          <w:rFonts w:eastAsia="Arial"/>
          <w:sz w:val="22"/>
          <w:szCs w:val="22"/>
        </w:rPr>
        <w:t>Godkjent</w:t>
      </w:r>
    </w:p>
    <w:p w14:paraId="5D6FC150" w14:textId="208F87D0" w:rsidR="09B60927" w:rsidRDefault="2561F0A1" w:rsidP="3ACCF61E">
      <w:pPr>
        <w:rPr>
          <w:rFonts w:eastAsia="Arial"/>
          <w:b/>
          <w:bCs/>
          <w:sz w:val="22"/>
          <w:szCs w:val="22"/>
        </w:rPr>
      </w:pPr>
      <w:r w:rsidRPr="3ACCF61E">
        <w:rPr>
          <w:rFonts w:eastAsia="Arial"/>
          <w:b/>
          <w:bCs/>
          <w:sz w:val="22"/>
          <w:szCs w:val="22"/>
        </w:rPr>
        <w:t xml:space="preserve">02/23 Budsjett 2023 </w:t>
      </w:r>
    </w:p>
    <w:p w14:paraId="0D899CFE" w14:textId="637F5021" w:rsidR="10CCEFDD" w:rsidRDefault="10CCEFDD" w:rsidP="3ACCF61E">
      <w:pPr>
        <w:rPr>
          <w:rFonts w:eastAsia="Arial"/>
          <w:sz w:val="22"/>
          <w:szCs w:val="22"/>
        </w:rPr>
      </w:pPr>
      <w:r w:rsidRPr="3ACCF61E">
        <w:rPr>
          <w:rFonts w:eastAsia="Arial"/>
          <w:sz w:val="22"/>
          <w:szCs w:val="22"/>
        </w:rPr>
        <w:t xml:space="preserve">Budsjett for 2023 skissert og produsert. Flere ekstra kostnader på ting som gjør at årets budsjettforslag blir i overkant estimert høyt. Blant annet </w:t>
      </w:r>
      <w:r w:rsidR="490B3EAA" w:rsidRPr="3ACCF61E">
        <w:rPr>
          <w:rFonts w:eastAsia="Arial"/>
          <w:sz w:val="22"/>
          <w:szCs w:val="22"/>
        </w:rPr>
        <w:t xml:space="preserve">nye mål til gressbane, </w:t>
      </w:r>
      <w:proofErr w:type="spellStart"/>
      <w:r w:rsidR="490B3EAA" w:rsidRPr="3ACCF61E">
        <w:rPr>
          <w:rFonts w:eastAsia="Arial"/>
          <w:sz w:val="22"/>
          <w:szCs w:val="22"/>
        </w:rPr>
        <w:t>gps</w:t>
      </w:r>
      <w:proofErr w:type="spellEnd"/>
      <w:r w:rsidR="490B3EAA" w:rsidRPr="3ACCF61E">
        <w:rPr>
          <w:rFonts w:eastAsia="Arial"/>
          <w:sz w:val="22"/>
          <w:szCs w:val="22"/>
        </w:rPr>
        <w:t>-vester, draktsett til seniorlag og nett for mål etter at det har vært vedlikehold på disse.</w:t>
      </w:r>
    </w:p>
    <w:p w14:paraId="0A3BFCD3" w14:textId="0DDBD221" w:rsidR="3ACCF61E" w:rsidRDefault="3ACCF61E" w:rsidP="3ACCF61E">
      <w:pPr>
        <w:rPr>
          <w:rFonts w:eastAsia="Arial"/>
          <w:sz w:val="22"/>
          <w:szCs w:val="22"/>
          <w:lang w:val="en-US"/>
        </w:rPr>
      </w:pPr>
    </w:p>
    <w:p w14:paraId="01A3796C" w14:textId="43CB2B56" w:rsidR="37162321" w:rsidRDefault="37162321" w:rsidP="29CFE363">
      <w:pPr>
        <w:rPr>
          <w:rFonts w:eastAsia="Arial"/>
          <w:sz w:val="22"/>
          <w:szCs w:val="22"/>
          <w:lang w:val="en-US"/>
        </w:rPr>
      </w:pPr>
      <w:proofErr w:type="spellStart"/>
      <w:r w:rsidRPr="3ACCF61E">
        <w:rPr>
          <w:rFonts w:eastAsia="Arial"/>
          <w:sz w:val="22"/>
          <w:szCs w:val="22"/>
          <w:lang w:val="en-US"/>
        </w:rPr>
        <w:t>Årshjul</w:t>
      </w:r>
      <w:proofErr w:type="spellEnd"/>
      <w:r w:rsidR="1092B9EC" w:rsidRPr="3ACCF61E">
        <w:rPr>
          <w:rFonts w:eastAsia="Arial"/>
          <w:sz w:val="22"/>
          <w:szCs w:val="22"/>
          <w:lang w:val="en-US"/>
        </w:rPr>
        <w:t xml:space="preserve">: </w:t>
      </w:r>
      <w:proofErr w:type="spellStart"/>
      <w:r w:rsidR="1092B9EC" w:rsidRPr="3ACCF61E">
        <w:rPr>
          <w:rFonts w:eastAsia="Arial"/>
          <w:sz w:val="22"/>
          <w:szCs w:val="22"/>
          <w:lang w:val="en-US"/>
        </w:rPr>
        <w:t>Gjennomgått</w:t>
      </w:r>
      <w:proofErr w:type="spellEnd"/>
    </w:p>
    <w:p w14:paraId="478791C5" w14:textId="7E65F39A" w:rsidR="29CFE363" w:rsidRDefault="29CFE363" w:rsidP="29CFE363">
      <w:pPr>
        <w:spacing w:line="360" w:lineRule="auto"/>
        <w:rPr>
          <w:rFonts w:ascii="ArialMT" w:hAnsi="ArialMT" w:cs="ArialMT"/>
          <w:lang w:val="en-US"/>
        </w:rPr>
      </w:pPr>
    </w:p>
    <w:sectPr w:rsidR="29CFE363" w:rsidSect="00FE094F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2608" w:right="1134" w:bottom="1988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451B3" w14:textId="77777777" w:rsidR="00797D50" w:rsidRDefault="00797D50" w:rsidP="000D1FC5">
      <w:r>
        <w:separator/>
      </w:r>
    </w:p>
  </w:endnote>
  <w:endnote w:type="continuationSeparator" w:id="0">
    <w:p w14:paraId="30FA656E" w14:textId="77777777" w:rsidR="00797D50" w:rsidRDefault="00797D50" w:rsidP="000D1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swiss"/>
    <w:pitch w:val="variable"/>
    <w:sig w:usb0="E1000AEF" w:usb1="5000A1FF" w:usb2="00000000" w:usb3="00000000" w:csb0="000001B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350564" w14:textId="77777777" w:rsidR="00BC7599" w:rsidRDefault="00BC7599" w:rsidP="00014B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  <w:rFonts w:hint="eastAsia"/>
      </w:rPr>
      <w:fldChar w:fldCharType="begin"/>
    </w:r>
    <w:r>
      <w:rPr>
        <w:rStyle w:val="Sidetall"/>
        <w:rFonts w:hint="eastAsia"/>
      </w:rPr>
      <w:instrText xml:space="preserve">PAGE  </w:instrText>
    </w:r>
    <w:r>
      <w:rPr>
        <w:rStyle w:val="Sidetall"/>
        <w:rFonts w:hint="eastAsia"/>
      </w:rPr>
      <w:fldChar w:fldCharType="end"/>
    </w:r>
  </w:p>
  <w:p w14:paraId="0A1C8C7F" w14:textId="77777777" w:rsidR="00BC7599" w:rsidRDefault="00BC7599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84B90" w14:textId="77777777" w:rsidR="00BC7599" w:rsidRPr="001F0D3D" w:rsidRDefault="00BC7599" w:rsidP="00014B63">
    <w:pPr>
      <w:pStyle w:val="Bunntekst"/>
      <w:framePr w:wrap="around" w:vAnchor="text" w:hAnchor="margin" w:xAlign="center" w:y="1"/>
      <w:rPr>
        <w:rStyle w:val="Sidetall"/>
        <w:rFonts w:ascii="Arial" w:hAnsi="Arial" w:cs="Arial"/>
        <w:color w:val="000000"/>
        <w:sz w:val="16"/>
        <w:szCs w:val="16"/>
      </w:rPr>
    </w:pP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begin"/>
    </w:r>
    <w:r w:rsidRPr="001F0D3D">
      <w:rPr>
        <w:rStyle w:val="Sidetall"/>
        <w:rFonts w:ascii="Arial" w:hAnsi="Arial" w:cs="Arial"/>
        <w:color w:val="000000"/>
        <w:sz w:val="16"/>
        <w:szCs w:val="16"/>
      </w:rPr>
      <w:instrText xml:space="preserve">PAGE  </w:instrTex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separate"/>
    </w:r>
    <w:r w:rsidR="00E079B3">
      <w:rPr>
        <w:rStyle w:val="Sidetall"/>
        <w:rFonts w:ascii="Arial" w:hAnsi="Arial" w:cs="Arial"/>
        <w:noProof/>
        <w:color w:val="000000"/>
        <w:sz w:val="16"/>
        <w:szCs w:val="16"/>
      </w:rPr>
      <w:t>3</w: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end"/>
    </w:r>
  </w:p>
  <w:p w14:paraId="21A78F42" w14:textId="77777777" w:rsidR="00BC7599" w:rsidRDefault="7AD52D5B">
    <w:pPr>
      <w:pStyle w:val="Bunntekst"/>
    </w:pPr>
    <w:r>
      <w:rPr>
        <w:noProof/>
      </w:rPr>
      <w:drawing>
        <wp:inline distT="0" distB="0" distL="0" distR="0" wp14:anchorId="6AE59B61" wp14:editId="406F53B2">
          <wp:extent cx="5756276" cy="462759"/>
          <wp:effectExtent l="0" t="0" r="0" b="0"/>
          <wp:docPr id="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6276" cy="4627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CE236C" w14:textId="77777777" w:rsidR="00BC7599" w:rsidRPr="001F0D3D" w:rsidRDefault="00BC7599" w:rsidP="00D77563">
    <w:pPr>
      <w:pStyle w:val="Bunntekst"/>
      <w:framePr w:wrap="around" w:vAnchor="text" w:hAnchor="margin" w:xAlign="center" w:y="1"/>
      <w:jc w:val="center"/>
      <w:rPr>
        <w:rStyle w:val="Sidetall"/>
        <w:rFonts w:ascii="Arial" w:hAnsi="Arial" w:cs="Arial"/>
        <w:color w:val="000000"/>
        <w:sz w:val="16"/>
        <w:szCs w:val="16"/>
      </w:rPr>
    </w:pP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begin"/>
    </w:r>
    <w:r w:rsidRPr="001F0D3D">
      <w:rPr>
        <w:rStyle w:val="Sidetall"/>
        <w:rFonts w:ascii="Arial" w:hAnsi="Arial" w:cs="Arial"/>
        <w:color w:val="000000"/>
        <w:sz w:val="16"/>
        <w:szCs w:val="16"/>
      </w:rPr>
      <w:instrText xml:space="preserve">PAGE  </w:instrTex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separate"/>
    </w:r>
    <w:r w:rsidR="00907745">
      <w:rPr>
        <w:rStyle w:val="Sidetall"/>
        <w:rFonts w:ascii="Arial" w:hAnsi="Arial" w:cs="Arial"/>
        <w:noProof/>
        <w:color w:val="000000"/>
        <w:sz w:val="16"/>
        <w:szCs w:val="16"/>
      </w:rPr>
      <w:t>1</w: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end"/>
    </w:r>
  </w:p>
  <w:p w14:paraId="3031E64A" w14:textId="77777777" w:rsidR="00BC7599" w:rsidRDefault="7AD52D5B" w:rsidP="00D77563">
    <w:pPr>
      <w:pStyle w:val="Bunntekst"/>
      <w:ind w:right="360"/>
    </w:pPr>
    <w:r>
      <w:rPr>
        <w:noProof/>
      </w:rPr>
      <w:drawing>
        <wp:inline distT="0" distB="0" distL="0" distR="0" wp14:anchorId="2AEA5F43" wp14:editId="294F09A5">
          <wp:extent cx="5756276" cy="462759"/>
          <wp:effectExtent l="0" t="0" r="0" b="0"/>
          <wp:docPr id="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6276" cy="4627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078AEA" w14:textId="77777777" w:rsidR="00797D50" w:rsidRDefault="00797D50" w:rsidP="000D1FC5">
      <w:r>
        <w:separator/>
      </w:r>
    </w:p>
  </w:footnote>
  <w:footnote w:type="continuationSeparator" w:id="0">
    <w:p w14:paraId="78E229B5" w14:textId="77777777" w:rsidR="00797D50" w:rsidRDefault="00797D50" w:rsidP="000D1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F533FB" w14:textId="77777777" w:rsidR="00BC7599" w:rsidRDefault="00BC7599" w:rsidP="0076007A">
    <w:pPr>
      <w:pStyle w:val="Topptekst"/>
      <w:jc w:val="right"/>
    </w:pPr>
  </w:p>
  <w:p w14:paraId="74D810E7" w14:textId="77777777" w:rsidR="00BC7599" w:rsidRDefault="00BC7599" w:rsidP="0076007A">
    <w:pPr>
      <w:pStyle w:val="Topptekst"/>
      <w:jc w:val="right"/>
    </w:pPr>
  </w:p>
  <w:p w14:paraId="200D5D44" w14:textId="77777777" w:rsidR="00BC7599" w:rsidRDefault="00BC7599" w:rsidP="0076007A">
    <w:pPr>
      <w:pStyle w:val="Topptekst"/>
      <w:jc w:val="right"/>
    </w:pPr>
  </w:p>
  <w:p w14:paraId="3BBFAA2F" w14:textId="77777777" w:rsidR="00BC7599" w:rsidRDefault="00BC7599" w:rsidP="0076007A">
    <w:pPr>
      <w:pStyle w:val="Topptekst"/>
      <w:jc w:val="right"/>
    </w:pPr>
  </w:p>
  <w:p w14:paraId="42F0948E" w14:textId="77777777" w:rsidR="00BC7599" w:rsidRPr="00D360EE" w:rsidRDefault="00BC7599" w:rsidP="0076007A">
    <w:pPr>
      <w:pStyle w:val="Topptekst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B411F" w14:textId="451B33E1" w:rsidR="00BC7599" w:rsidRDefault="7AD52D5B" w:rsidP="41680217">
    <w:pPr>
      <w:pStyle w:val="Topptekst"/>
    </w:pPr>
    <w:r w:rsidRPr="7AD52D5B">
      <w:rPr>
        <w:rFonts w:ascii="Arial" w:hAnsi="Arial" w:cs="Arial"/>
        <w:b/>
        <w:bCs/>
      </w:rPr>
      <w:t>SAKSLISTE</w:t>
    </w:r>
    <w:r w:rsidR="00FA6013">
      <w:tab/>
    </w:r>
    <w:r w:rsidR="00FA6013">
      <w:tab/>
    </w:r>
    <w:r>
      <w:t xml:space="preserve">      </w:t>
    </w:r>
    <w:r>
      <w:rPr>
        <w:noProof/>
      </w:rPr>
      <w:drawing>
        <wp:inline distT="0" distB="0" distL="0" distR="0" wp14:anchorId="201C04F5" wp14:editId="7583483E">
          <wp:extent cx="1024255" cy="1076639"/>
          <wp:effectExtent l="0" t="0" r="0" b="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4255" cy="10766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EE1475" w14:textId="77777777" w:rsidR="00BC7599" w:rsidRDefault="001D5598" w:rsidP="00021DC8">
    <w:pPr>
      <w:pStyle w:val="BasicParagraph"/>
      <w:spacing w:after="113"/>
      <w:jc w:val="right"/>
      <w:rPr>
        <w:rFonts w:ascii="ArialMT" w:hAnsi="ArialMT" w:cs="ArialMT"/>
        <w:sz w:val="16"/>
        <w:szCs w:val="16"/>
        <w:lang w:val="nb-NO"/>
      </w:rPr>
    </w:pPr>
    <w:r>
      <w:rPr>
        <w:noProof/>
        <w:lang w:val="nb-NO" w:eastAsia="nb-N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4BB4A4" wp14:editId="575DB58B">
              <wp:simplePos x="0" y="0"/>
              <wp:positionH relativeFrom="column">
                <wp:posOffset>4658360</wp:posOffset>
              </wp:positionH>
              <wp:positionV relativeFrom="paragraph">
                <wp:posOffset>104140</wp:posOffset>
              </wp:positionV>
              <wp:extent cx="1186180" cy="573405"/>
              <wp:effectExtent l="0" t="0" r="0" b="10795"/>
              <wp:wrapSquare wrapText="bothSides"/>
              <wp:docPr id="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86180" cy="5734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</a:ext>
                      </a:extLst>
                    </wps:spPr>
                    <wps:txbx>
                      <w:txbxContent>
                        <w:p w14:paraId="3E00D89B" w14:textId="6D845E55" w:rsidR="00BC7599" w:rsidRPr="001F0D3D" w:rsidRDefault="00BC7599" w:rsidP="00FD7F3D">
                          <w:pPr>
                            <w:pStyle w:val="Topptekst"/>
                            <w:jc w:val="center"/>
                            <w:rPr>
                              <w:rFonts w:ascii="ArialMT" w:hAnsi="ArialMT" w:cs="ArialMT"/>
                              <w:color w:val="000000"/>
                              <w:sz w:val="16"/>
                              <w:szCs w:val="16"/>
                              <w:lang w:val="nb-NO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<w:pict w14:anchorId="313740A7">
            <v:shapetype id="_x0000_t202" coordsize="21600,21600" o:spt="202" path="m,l,21600r21600,l21600,xe" w14:anchorId="344BB4A4">
              <v:stroke joinstyle="miter"/>
              <v:path gradientshapeok="t" o:connecttype="rect"/>
            </v:shapetype>
            <v:shape id="Text Box 6" style="position:absolute;left:0;text-align:left;margin-left:366.8pt;margin-top:8.2pt;width:93.4pt;height:45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">
              <v:textbox style="mso-fit-shape-to-text:t">
                <w:txbxContent>
                  <w:p w:rsidRPr="001F0D3D" w:rsidR="00BC7599" w:rsidP="00FD7F3D" w:rsidRDefault="00BC7599" w14:paraId="672A6659" w14:textId="6D845E55">
                    <w:pPr>
                      <w:pStyle w:val="Topptekst"/>
                      <w:jc w:val="center"/>
                      <w:rPr>
                        <w:rFonts w:ascii="ArialMT" w:hAnsi="ArialMT" w:cs="ArialMT"/>
                        <w:color w:val="000000"/>
                        <w:sz w:val="16"/>
                        <w:szCs w:val="16"/>
                        <w:lang w:val="nb-NO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1C93B050" w14:textId="77777777" w:rsidR="00BC7599" w:rsidRPr="000D1FC5" w:rsidRDefault="001D5598" w:rsidP="00021DC8">
    <w:pPr>
      <w:pStyle w:val="Topptekst"/>
      <w:jc w:val="right"/>
    </w:pPr>
    <w:r>
      <w:rPr>
        <w:noProof/>
        <w:lang w:val="nb-NO" w:eastAsia="nb-NO"/>
      </w:rPr>
      <w:drawing>
        <wp:anchor distT="0" distB="0" distL="114300" distR="114300" simplePos="0" relativeHeight="251663360" behindDoc="0" locked="0" layoutInCell="1" allowOverlap="1" wp14:anchorId="410A77A7" wp14:editId="499D198F">
          <wp:simplePos x="0" y="0"/>
          <wp:positionH relativeFrom="margin">
            <wp:posOffset>8255</wp:posOffset>
          </wp:positionH>
          <wp:positionV relativeFrom="margin">
            <wp:posOffset>1607185</wp:posOffset>
          </wp:positionV>
          <wp:extent cx="177800" cy="42545"/>
          <wp:effectExtent l="0" t="0" r="0" b="8255"/>
          <wp:wrapNone/>
          <wp:docPr id="2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800" cy="42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13B"/>
    <w:rsid w:val="00014B63"/>
    <w:rsid w:val="00021DC8"/>
    <w:rsid w:val="000B213B"/>
    <w:rsid w:val="000D1FC5"/>
    <w:rsid w:val="000D5834"/>
    <w:rsid w:val="001715E3"/>
    <w:rsid w:val="001D5598"/>
    <w:rsid w:val="001F0D3D"/>
    <w:rsid w:val="00283A77"/>
    <w:rsid w:val="002D4CB6"/>
    <w:rsid w:val="003063D2"/>
    <w:rsid w:val="00313359"/>
    <w:rsid w:val="003160FE"/>
    <w:rsid w:val="00337AD9"/>
    <w:rsid w:val="00396159"/>
    <w:rsid w:val="003D1B43"/>
    <w:rsid w:val="003E6DE0"/>
    <w:rsid w:val="00402CE6"/>
    <w:rsid w:val="00413DB5"/>
    <w:rsid w:val="0057707C"/>
    <w:rsid w:val="005772A2"/>
    <w:rsid w:val="00587F5F"/>
    <w:rsid w:val="006846FD"/>
    <w:rsid w:val="00703F24"/>
    <w:rsid w:val="0076007A"/>
    <w:rsid w:val="00797D50"/>
    <w:rsid w:val="007B2AD2"/>
    <w:rsid w:val="007C54F1"/>
    <w:rsid w:val="007D30DF"/>
    <w:rsid w:val="00804A9D"/>
    <w:rsid w:val="00814475"/>
    <w:rsid w:val="00827D48"/>
    <w:rsid w:val="00881553"/>
    <w:rsid w:val="00907745"/>
    <w:rsid w:val="00934D62"/>
    <w:rsid w:val="00935ED1"/>
    <w:rsid w:val="009D7F08"/>
    <w:rsid w:val="00B65CD8"/>
    <w:rsid w:val="00BC7599"/>
    <w:rsid w:val="00BE5C26"/>
    <w:rsid w:val="00C0407D"/>
    <w:rsid w:val="00D10A2D"/>
    <w:rsid w:val="00D265C6"/>
    <w:rsid w:val="00D360EE"/>
    <w:rsid w:val="00D77563"/>
    <w:rsid w:val="00E079B3"/>
    <w:rsid w:val="00F444D6"/>
    <w:rsid w:val="00FA6013"/>
    <w:rsid w:val="00FB2F69"/>
    <w:rsid w:val="00FD7F3D"/>
    <w:rsid w:val="00FE0749"/>
    <w:rsid w:val="00FE094F"/>
    <w:rsid w:val="00FF13E4"/>
    <w:rsid w:val="017CEB48"/>
    <w:rsid w:val="02213C91"/>
    <w:rsid w:val="02E51C15"/>
    <w:rsid w:val="03433CC4"/>
    <w:rsid w:val="05A7FBB4"/>
    <w:rsid w:val="0614DCF3"/>
    <w:rsid w:val="09B60927"/>
    <w:rsid w:val="0A2CB350"/>
    <w:rsid w:val="0A7B6CD7"/>
    <w:rsid w:val="0B04D3A0"/>
    <w:rsid w:val="0B19C768"/>
    <w:rsid w:val="0C648110"/>
    <w:rsid w:val="0C9C31D0"/>
    <w:rsid w:val="0DD78909"/>
    <w:rsid w:val="0E31E585"/>
    <w:rsid w:val="0E6AF5A4"/>
    <w:rsid w:val="0FD82DBB"/>
    <w:rsid w:val="10661F43"/>
    <w:rsid w:val="1092B9EC"/>
    <w:rsid w:val="10CCEFDD"/>
    <w:rsid w:val="1172EBEE"/>
    <w:rsid w:val="12DB6D58"/>
    <w:rsid w:val="131A48A8"/>
    <w:rsid w:val="13F0ECAA"/>
    <w:rsid w:val="1508251F"/>
    <w:rsid w:val="161682C9"/>
    <w:rsid w:val="1639C4AD"/>
    <w:rsid w:val="16AF541F"/>
    <w:rsid w:val="16F7FE43"/>
    <w:rsid w:val="173E25C9"/>
    <w:rsid w:val="17CE0621"/>
    <w:rsid w:val="1B2A8BBF"/>
    <w:rsid w:val="1B44E2C1"/>
    <w:rsid w:val="1C354E88"/>
    <w:rsid w:val="1D55C65D"/>
    <w:rsid w:val="1DE2C241"/>
    <w:rsid w:val="1F6D3C0D"/>
    <w:rsid w:val="203051CD"/>
    <w:rsid w:val="20F77219"/>
    <w:rsid w:val="225F7BAE"/>
    <w:rsid w:val="25228BC6"/>
    <w:rsid w:val="2561F0A1"/>
    <w:rsid w:val="27D14D49"/>
    <w:rsid w:val="28833F27"/>
    <w:rsid w:val="2942A2A0"/>
    <w:rsid w:val="29CFE363"/>
    <w:rsid w:val="2AA5F7DD"/>
    <w:rsid w:val="2ECB45C4"/>
    <w:rsid w:val="31E84474"/>
    <w:rsid w:val="3387617B"/>
    <w:rsid w:val="361344F2"/>
    <w:rsid w:val="367E0943"/>
    <w:rsid w:val="36BDA4A1"/>
    <w:rsid w:val="3710B72D"/>
    <w:rsid w:val="37162321"/>
    <w:rsid w:val="37C0B25F"/>
    <w:rsid w:val="37CAA8B6"/>
    <w:rsid w:val="3ACCF61E"/>
    <w:rsid w:val="3AF649E9"/>
    <w:rsid w:val="3C1B454A"/>
    <w:rsid w:val="3C41148E"/>
    <w:rsid w:val="3D65E4A2"/>
    <w:rsid w:val="3D957E6F"/>
    <w:rsid w:val="3F06D223"/>
    <w:rsid w:val="3FE640D1"/>
    <w:rsid w:val="40B03D83"/>
    <w:rsid w:val="41680217"/>
    <w:rsid w:val="416FD5A1"/>
    <w:rsid w:val="4205F7C1"/>
    <w:rsid w:val="420C5ACF"/>
    <w:rsid w:val="42E1B9BD"/>
    <w:rsid w:val="4365BD4E"/>
    <w:rsid w:val="44F54174"/>
    <w:rsid w:val="472F4043"/>
    <w:rsid w:val="4758F786"/>
    <w:rsid w:val="490B3EAA"/>
    <w:rsid w:val="49514F1B"/>
    <w:rsid w:val="49F7E149"/>
    <w:rsid w:val="4C011E27"/>
    <w:rsid w:val="4C5F1DE3"/>
    <w:rsid w:val="4C845C81"/>
    <w:rsid w:val="4E8DDFE2"/>
    <w:rsid w:val="4EB8B925"/>
    <w:rsid w:val="4F931B80"/>
    <w:rsid w:val="4FC8BF73"/>
    <w:rsid w:val="50BE5931"/>
    <w:rsid w:val="50C14B63"/>
    <w:rsid w:val="5246BB2D"/>
    <w:rsid w:val="5301008C"/>
    <w:rsid w:val="53902471"/>
    <w:rsid w:val="545EAFD0"/>
    <w:rsid w:val="56A729BC"/>
    <w:rsid w:val="57DE09FE"/>
    <w:rsid w:val="58CBC5B9"/>
    <w:rsid w:val="5A84DF0C"/>
    <w:rsid w:val="5CAF3001"/>
    <w:rsid w:val="5CB0917D"/>
    <w:rsid w:val="5E76589B"/>
    <w:rsid w:val="5ED1874B"/>
    <w:rsid w:val="6038C060"/>
    <w:rsid w:val="60C279D9"/>
    <w:rsid w:val="60F53BFF"/>
    <w:rsid w:val="63749150"/>
    <w:rsid w:val="63C83C2C"/>
    <w:rsid w:val="63CF293E"/>
    <w:rsid w:val="63E093CA"/>
    <w:rsid w:val="64044CB8"/>
    <w:rsid w:val="650096C5"/>
    <w:rsid w:val="66AEF90F"/>
    <w:rsid w:val="67512DF0"/>
    <w:rsid w:val="6BE7A275"/>
    <w:rsid w:val="6C298955"/>
    <w:rsid w:val="70759428"/>
    <w:rsid w:val="72ABDAF1"/>
    <w:rsid w:val="72BF2D20"/>
    <w:rsid w:val="72DE74FB"/>
    <w:rsid w:val="7360F92B"/>
    <w:rsid w:val="76685D89"/>
    <w:rsid w:val="76DAE063"/>
    <w:rsid w:val="77E96520"/>
    <w:rsid w:val="78E2A108"/>
    <w:rsid w:val="7916DEB4"/>
    <w:rsid w:val="79B97F86"/>
    <w:rsid w:val="7AAE0D4C"/>
    <w:rsid w:val="7AD52D5B"/>
    <w:rsid w:val="7BC52C39"/>
    <w:rsid w:val="7BD34645"/>
    <w:rsid w:val="7C1DC50F"/>
    <w:rsid w:val="7C4CE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5A8BFA"/>
  <w14:defaultImageDpi w14:val="300"/>
  <w15:docId w15:val="{11031E0D-1E33-4A98-A47C-640AA427D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013"/>
    <w:pPr>
      <w:widowControl w:val="0"/>
      <w:autoSpaceDE w:val="0"/>
      <w:autoSpaceDN w:val="0"/>
      <w:adjustRightInd w:val="0"/>
      <w:spacing w:after="160" w:line="288" w:lineRule="auto"/>
    </w:pPr>
    <w:rPr>
      <w:rFonts w:ascii="Arial" w:eastAsiaTheme="minorEastAsia" w:hAnsi="Arial" w:cs="Arial"/>
      <w:color w:val="000000" w:themeColor="text1"/>
      <w:lang w:val="nb-N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A6013"/>
    <w:pPr>
      <w:spacing w:after="113"/>
      <w:outlineLvl w:val="0"/>
    </w:pPr>
    <w:rPr>
      <w:rFonts w:eastAsia="Times New Roman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0D1FC5"/>
    <w:pPr>
      <w:widowControl/>
      <w:tabs>
        <w:tab w:val="center" w:pos="4320"/>
        <w:tab w:val="right" w:pos="8640"/>
      </w:tabs>
      <w:autoSpaceDE/>
      <w:autoSpaceDN/>
      <w:adjustRightInd/>
      <w:spacing w:after="0" w:line="240" w:lineRule="auto"/>
    </w:pPr>
    <w:rPr>
      <w:rFonts w:ascii="Cambria" w:eastAsia="MS Mincho" w:hAnsi="Cambria" w:cs="Times New Roman"/>
      <w:color w:val="auto"/>
      <w:sz w:val="24"/>
      <w:szCs w:val="24"/>
      <w:lang w:val="en-US"/>
    </w:rPr>
  </w:style>
  <w:style w:type="character" w:customStyle="1" w:styleId="TopptekstTegn">
    <w:name w:val="Topptekst Tegn"/>
    <w:basedOn w:val="Standardskriftforavsnitt"/>
    <w:link w:val="Topptekst"/>
    <w:uiPriority w:val="99"/>
    <w:rsid w:val="000D1FC5"/>
  </w:style>
  <w:style w:type="paragraph" w:styleId="Bunntekst">
    <w:name w:val="footer"/>
    <w:basedOn w:val="Normal"/>
    <w:link w:val="BunntekstTegn"/>
    <w:uiPriority w:val="99"/>
    <w:unhideWhenUsed/>
    <w:rsid w:val="000D1FC5"/>
    <w:pPr>
      <w:widowControl/>
      <w:tabs>
        <w:tab w:val="center" w:pos="4320"/>
        <w:tab w:val="right" w:pos="8640"/>
      </w:tabs>
      <w:autoSpaceDE/>
      <w:autoSpaceDN/>
      <w:adjustRightInd/>
      <w:spacing w:after="0" w:line="240" w:lineRule="auto"/>
    </w:pPr>
    <w:rPr>
      <w:rFonts w:ascii="Cambria" w:eastAsia="MS Mincho" w:hAnsi="Cambria" w:cs="Times New Roman"/>
      <w:color w:val="auto"/>
      <w:sz w:val="24"/>
      <w:szCs w:val="24"/>
      <w:lang w:val="en-US"/>
    </w:rPr>
  </w:style>
  <w:style w:type="character" w:customStyle="1" w:styleId="BunntekstTegn">
    <w:name w:val="Bunntekst Tegn"/>
    <w:basedOn w:val="Standardskriftforavsnitt"/>
    <w:link w:val="Bunntekst"/>
    <w:uiPriority w:val="99"/>
    <w:rsid w:val="000D1FC5"/>
  </w:style>
  <w:style w:type="paragraph" w:styleId="Bobletekst">
    <w:name w:val="Balloon Text"/>
    <w:basedOn w:val="Normal"/>
    <w:link w:val="BobletekstTegn"/>
    <w:uiPriority w:val="99"/>
    <w:semiHidden/>
    <w:unhideWhenUsed/>
    <w:rsid w:val="000D1FC5"/>
    <w:pPr>
      <w:widowControl/>
      <w:autoSpaceDE/>
      <w:autoSpaceDN/>
      <w:adjustRightInd/>
      <w:spacing w:after="0" w:line="240" w:lineRule="auto"/>
    </w:pPr>
    <w:rPr>
      <w:rFonts w:ascii="Lucida Grande" w:eastAsia="MS Mincho" w:hAnsi="Lucida Grande" w:cs="Lucida Grande"/>
      <w:color w:val="auto"/>
      <w:sz w:val="18"/>
      <w:szCs w:val="18"/>
      <w:lang w:val="en-US"/>
    </w:rPr>
  </w:style>
  <w:style w:type="character" w:customStyle="1" w:styleId="BobletekstTegn">
    <w:name w:val="Bobletekst Tegn"/>
    <w:link w:val="Bobletekst"/>
    <w:uiPriority w:val="99"/>
    <w:semiHidden/>
    <w:rsid w:val="000D1FC5"/>
    <w:rPr>
      <w:rFonts w:ascii="Lucida Grande" w:hAnsi="Lucida Grande" w:cs="Lucida Grande"/>
      <w:sz w:val="18"/>
      <w:szCs w:val="18"/>
    </w:rPr>
  </w:style>
  <w:style w:type="paragraph" w:customStyle="1" w:styleId="NoParagraphStyle">
    <w:name w:val="[No Paragraph Style]"/>
    <w:rsid w:val="000D1FC5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customStyle="1" w:styleId="BasicParagraph">
    <w:name w:val="[Basic Paragraph]"/>
    <w:basedOn w:val="NoParagraphStyle"/>
    <w:uiPriority w:val="99"/>
    <w:rsid w:val="000D1FC5"/>
  </w:style>
  <w:style w:type="table" w:styleId="Tabellrutenett">
    <w:name w:val="Table Grid"/>
    <w:basedOn w:val="Vanligtabell"/>
    <w:uiPriority w:val="59"/>
    <w:rsid w:val="003133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etall">
    <w:name w:val="page number"/>
    <w:basedOn w:val="Standardskriftforavsnitt"/>
    <w:uiPriority w:val="99"/>
    <w:semiHidden/>
    <w:unhideWhenUsed/>
    <w:rsid w:val="00D77563"/>
  </w:style>
  <w:style w:type="paragraph" w:styleId="Brdtekst">
    <w:name w:val="Body Text"/>
    <w:basedOn w:val="Normal"/>
    <w:link w:val="BrdtekstTegn"/>
    <w:uiPriority w:val="99"/>
    <w:qFormat/>
    <w:rsid w:val="00F444D6"/>
    <w:pPr>
      <w:widowControl/>
      <w:autoSpaceDE/>
      <w:autoSpaceDN/>
      <w:adjustRightInd/>
      <w:spacing w:after="240" w:line="336" w:lineRule="auto"/>
    </w:pPr>
    <w:rPr>
      <w:rFonts w:ascii="Cambria" w:eastAsia="Cambria" w:hAnsi="Cambria" w:cs="Cambria"/>
      <w:color w:val="auto"/>
      <w:sz w:val="16"/>
      <w:szCs w:val="22"/>
      <w:lang w:val="en-GB"/>
    </w:rPr>
  </w:style>
  <w:style w:type="character" w:customStyle="1" w:styleId="BrdtekstTegn">
    <w:name w:val="Brødtekst Tegn"/>
    <w:link w:val="Brdtekst"/>
    <w:uiPriority w:val="99"/>
    <w:rsid w:val="00F444D6"/>
    <w:rPr>
      <w:rFonts w:eastAsia="Cambria" w:cs="Cambria"/>
      <w:sz w:val="16"/>
      <w:szCs w:val="22"/>
      <w:lang w:val="en-GB"/>
    </w:rPr>
  </w:style>
  <w:style w:type="character" w:styleId="Plassholdertekst">
    <w:name w:val="Placeholder Text"/>
    <w:uiPriority w:val="99"/>
    <w:semiHidden/>
    <w:rsid w:val="00F444D6"/>
    <w:rPr>
      <w:color w:val="808080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FA6013"/>
    <w:rPr>
      <w:rFonts w:ascii="Arial" w:eastAsia="Times New Roman" w:hAnsi="Arial" w:cs="Arial"/>
      <w:color w:val="000000" w:themeColor="text1"/>
      <w:sz w:val="28"/>
      <w:szCs w:val="28"/>
      <w:lang w:val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379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vahe\Dropbox\Administrasjon\Maler\Mal%20-%20Brev%20VIL%20202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e61f8e8-04e0-4748-98bb-a302bb710447">
      <UserInfo>
        <DisplayName/>
        <AccountId xsi:nil="true"/>
        <AccountType/>
      </UserInfo>
    </SharedWithUsers>
    <lcf76f155ced4ddcb4097134ff3c332f xmlns="9351b6c6-4a16-42e8-9511-21ce09522528">
      <Terms xmlns="http://schemas.microsoft.com/office/infopath/2007/PartnerControls"/>
    </lcf76f155ced4ddcb4097134ff3c332f>
    <TaxCatchAll xmlns="9e61f8e8-04e0-4748-98bb-a302bb710447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EA4FE2C413BE442BF267655F6DD32D3" ma:contentTypeVersion="16" ma:contentTypeDescription="Opprett et nytt dokument." ma:contentTypeScope="" ma:versionID="f2e8af79dd2b8f6986a5ffe0cd512e29">
  <xsd:schema xmlns:xsd="http://www.w3.org/2001/XMLSchema" xmlns:xs="http://www.w3.org/2001/XMLSchema" xmlns:p="http://schemas.microsoft.com/office/2006/metadata/properties" xmlns:ns2="9351b6c6-4a16-42e8-9511-21ce09522528" xmlns:ns3="9e61f8e8-04e0-4748-98bb-a302bb710447" targetNamespace="http://schemas.microsoft.com/office/2006/metadata/properties" ma:root="true" ma:fieldsID="f5c10e03ff1451678d70b164496b077e" ns2:_="" ns3:_="">
    <xsd:import namespace="9351b6c6-4a16-42e8-9511-21ce09522528"/>
    <xsd:import namespace="9e61f8e8-04e0-4748-98bb-a302bb7104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51b6c6-4a16-42e8-9511-21ce095225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e7cbbc38-1522-4865-8b40-f90becc2de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61f8e8-04e0-4748-98bb-a302bb71044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a44f6c7-2f7c-46fb-9a5a-5fec56b19d39}" ma:internalName="TaxCatchAll" ma:showField="CatchAllData" ma:web="9e61f8e8-04e0-4748-98bb-a302bb7104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8E1A32C-29BF-4A5F-A906-9EDE7BF05F10}">
  <ds:schemaRefs>
    <ds:schemaRef ds:uri="http://schemas.microsoft.com/office/2006/metadata/properties"/>
    <ds:schemaRef ds:uri="http://schemas.microsoft.com/office/infopath/2007/PartnerControls"/>
    <ds:schemaRef ds:uri="2b9d3c6d-c33c-486f-89a7-1644facdf07d"/>
    <ds:schemaRef ds:uri="7f0a71ca-0570-4527-8636-2b413fdbaea8"/>
  </ds:schemaRefs>
</ds:datastoreItem>
</file>

<file path=customXml/itemProps2.xml><?xml version="1.0" encoding="utf-8"?>
<ds:datastoreItem xmlns:ds="http://schemas.openxmlformats.org/officeDocument/2006/customXml" ds:itemID="{5259FF48-B15E-42BC-8D93-723F45BF460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EE2E87F-19E1-4872-9894-81C0100EDEE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153BCBC-4AA3-4632-809F-A6931D36D5F9}"/>
</file>

<file path=docProps/app.xml><?xml version="1.0" encoding="utf-8"?>
<Properties xmlns="http://schemas.openxmlformats.org/officeDocument/2006/extended-properties" xmlns:vt="http://schemas.openxmlformats.org/officeDocument/2006/docPropsVTypes">
  <Template>Mal - Brev VIL 2020</Template>
  <TotalTime>1</TotalTime>
  <Pages>1</Pages>
  <Words>96</Words>
  <Characters>551</Characters>
  <Application>Microsoft Office Word</Application>
  <DocSecurity>4</DocSecurity>
  <Lines>14</Lines>
  <Paragraphs>8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Hegre</dc:creator>
  <cp:keywords/>
  <dc:description/>
  <cp:lastModifiedBy>Helene Lerbrekk</cp:lastModifiedBy>
  <cp:revision>2</cp:revision>
  <cp:lastPrinted>2015-06-12T09:53:00Z</cp:lastPrinted>
  <dcterms:created xsi:type="dcterms:W3CDTF">2023-04-25T07:07:00Z</dcterms:created>
  <dcterms:modified xsi:type="dcterms:W3CDTF">2023-04-25T07:07:00Z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0x01010044B746FE213E7D458B0D6C847C945D29</vt:lpwstr>
  </property>
  <property fmtid="{D5CDD505-2E9C-101B-9397-08002B2CF9AE}" pid="3" name="Order">
    <vt:r8>2100</vt:r8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