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single" w:sz="4" w:space="0" w:color="058B39"/>
          <w:right w:val="none" w:sz="0" w:space="0" w:color="auto"/>
          <w:insideH w:val="single" w:sz="4" w:space="0" w:color="058B39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5"/>
      </w:tblGrid>
      <w:tr w:rsidR="00FA6013" w14:paraId="70AB60CF" w14:textId="77777777" w:rsidTr="00FA6013">
        <w:tc>
          <w:tcPr>
            <w:tcW w:w="4640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1C7E6E33" w14:textId="0081B4FD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r>
              <w:rPr>
                <w:color w:val="595959" w:themeColor="text1" w:themeTint="A6"/>
                <w:sz w:val="16"/>
                <w:szCs w:val="16"/>
                <w:lang w:val="en-US"/>
              </w:rPr>
              <w:t>Dato:</w:t>
            </w:r>
            <w:r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r w:rsidR="002A578D">
              <w:rPr>
                <w:color w:val="595959" w:themeColor="text1" w:themeTint="A6"/>
                <w:sz w:val="16"/>
                <w:szCs w:val="16"/>
                <w:lang w:val="en-US"/>
              </w:rPr>
              <w:t>2</w:t>
            </w:r>
            <w:r w:rsidR="00242C0D">
              <w:rPr>
                <w:color w:val="595959" w:themeColor="text1" w:themeTint="A6"/>
                <w:sz w:val="16"/>
                <w:szCs w:val="16"/>
                <w:lang w:val="en-US"/>
              </w:rPr>
              <w:t>2.09</w:t>
            </w:r>
            <w:r w:rsidR="002A578D">
              <w:rPr>
                <w:color w:val="595959" w:themeColor="text1" w:themeTint="A6"/>
                <w:sz w:val="16"/>
                <w:szCs w:val="16"/>
                <w:lang w:val="en-US"/>
              </w:rPr>
              <w:t>.202</w:t>
            </w:r>
            <w:r w:rsidR="00F32322">
              <w:rPr>
                <w:color w:val="595959" w:themeColor="text1" w:themeTint="A6"/>
                <w:sz w:val="16"/>
                <w:szCs w:val="16"/>
                <w:lang w:val="en-US"/>
              </w:rPr>
              <w:t>2</w:t>
            </w:r>
          </w:p>
          <w:p w14:paraId="5D3D4B1E" w14:textId="0067784A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58B39"/>
              <w:right w:val="nil"/>
            </w:tcBorders>
            <w:hideMark/>
          </w:tcPr>
          <w:p w14:paraId="1377A96C" w14:textId="56B4B505" w:rsidR="004B7FC5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r>
              <w:rPr>
                <w:color w:val="595959" w:themeColor="text1" w:themeTint="A6"/>
                <w:sz w:val="16"/>
                <w:szCs w:val="16"/>
                <w:lang w:val="en-US"/>
              </w:rPr>
              <w:t>Agenda:</w:t>
            </w:r>
          </w:p>
        </w:tc>
      </w:tr>
      <w:tr w:rsidR="00FA6013" w14:paraId="4D6DA607" w14:textId="77777777" w:rsidTr="00FA601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41CC5027" w14:textId="20F12E8B" w:rsidR="00490DC8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>
              <w:rPr>
                <w:color w:val="595959" w:themeColor="text1" w:themeTint="A6"/>
                <w:sz w:val="16"/>
                <w:szCs w:val="16"/>
                <w:lang w:val="en-US"/>
              </w:rPr>
              <w:t>Møteleder</w:t>
            </w:r>
            <w:proofErr w:type="spellEnd"/>
            <w:r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  <w:r w:rsidR="00490DC8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 Maren </w:t>
            </w:r>
            <w:proofErr w:type="spellStart"/>
            <w:r w:rsidR="00490DC8">
              <w:rPr>
                <w:color w:val="595959" w:themeColor="text1" w:themeTint="A6"/>
                <w:sz w:val="16"/>
                <w:szCs w:val="16"/>
                <w:lang w:val="en-US"/>
              </w:rPr>
              <w:t>Skeie</w:t>
            </w:r>
            <w:proofErr w:type="spellEnd"/>
          </w:p>
          <w:p w14:paraId="79ADD776" w14:textId="2C6E3004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r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D2FCA39" w14:textId="301EDB39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r>
              <w:rPr>
                <w:color w:val="595959" w:themeColor="text1" w:themeTint="A6"/>
                <w:sz w:val="16"/>
                <w:szCs w:val="16"/>
                <w:lang w:val="en-US"/>
              </w:rPr>
              <w:t>Referent:</w:t>
            </w:r>
            <w:r w:rsidR="00CC3A73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 </w:t>
            </w:r>
            <w:r w:rsidR="00F32322">
              <w:rPr>
                <w:color w:val="595959" w:themeColor="text1" w:themeTint="A6"/>
                <w:sz w:val="16"/>
                <w:szCs w:val="16"/>
                <w:lang w:val="en-US"/>
              </w:rPr>
              <w:t>Hege Bjerkreim</w:t>
            </w:r>
          </w:p>
        </w:tc>
      </w:tr>
      <w:tr w:rsidR="00FA6013" w14:paraId="3A738456" w14:textId="77777777" w:rsidTr="00FA601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028732AA" w14:textId="2A77CFD7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>
              <w:rPr>
                <w:color w:val="595959" w:themeColor="text1" w:themeTint="A6"/>
                <w:sz w:val="16"/>
                <w:szCs w:val="16"/>
                <w:lang w:val="en-US"/>
              </w:rPr>
              <w:t>Tid</w:t>
            </w:r>
            <w:proofErr w:type="spellEnd"/>
            <w:r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  <w:r w:rsidR="002A578D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 </w:t>
            </w:r>
            <w:r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r w:rsidR="002A578D">
              <w:rPr>
                <w:color w:val="595959" w:themeColor="text1" w:themeTint="A6"/>
                <w:sz w:val="16"/>
                <w:szCs w:val="16"/>
                <w:lang w:val="en-US"/>
              </w:rPr>
              <w:t>20.</w:t>
            </w:r>
            <w:r w:rsidR="00E962FB">
              <w:rPr>
                <w:color w:val="595959" w:themeColor="text1" w:themeTint="A6"/>
                <w:sz w:val="16"/>
                <w:szCs w:val="16"/>
                <w:lang w:val="en-US"/>
              </w:rPr>
              <w:t>0</w:t>
            </w:r>
            <w:r w:rsidR="002A578D">
              <w:rPr>
                <w:color w:val="595959" w:themeColor="text1" w:themeTint="A6"/>
                <w:sz w:val="16"/>
                <w:szCs w:val="16"/>
                <w:lang w:val="en-US"/>
              </w:rPr>
              <w:t>0</w:t>
            </w:r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17AF4840" w14:textId="6FEFFB1D" w:rsidR="00FA6013" w:rsidRDefault="00FA6013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>
              <w:rPr>
                <w:color w:val="595959" w:themeColor="text1" w:themeTint="A6"/>
                <w:sz w:val="16"/>
                <w:szCs w:val="16"/>
                <w:lang w:val="en-US"/>
              </w:rPr>
              <w:t>Sted</w:t>
            </w:r>
            <w:proofErr w:type="spellEnd"/>
            <w:r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  <w:r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proofErr w:type="spellStart"/>
            <w:r w:rsidR="00242C0D">
              <w:rPr>
                <w:color w:val="595959" w:themeColor="text1" w:themeTint="A6"/>
                <w:sz w:val="16"/>
                <w:szCs w:val="16"/>
                <w:lang w:val="en-US"/>
              </w:rPr>
              <w:t>Opstadvegen</w:t>
            </w:r>
            <w:proofErr w:type="spellEnd"/>
            <w:r w:rsidR="00242C0D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 523</w:t>
            </w:r>
          </w:p>
        </w:tc>
      </w:tr>
      <w:tr w:rsidR="00FA6013" w14:paraId="38DC6564" w14:textId="77777777" w:rsidTr="00FA6013">
        <w:tc>
          <w:tcPr>
            <w:tcW w:w="4640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7CA8B3DA" w14:textId="5274437B" w:rsidR="00FA6013" w:rsidRDefault="002A578D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>
              <w:rPr>
                <w:color w:val="595959" w:themeColor="text1" w:themeTint="A6"/>
                <w:sz w:val="16"/>
                <w:szCs w:val="16"/>
                <w:lang w:val="en-US"/>
              </w:rPr>
              <w:t>Innkalla</w:t>
            </w:r>
            <w:proofErr w:type="spellEnd"/>
            <w:r w:rsidR="00FA6013"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  <w:r w:rsidR="00FA6013"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r>
              <w:rPr>
                <w:color w:val="595959" w:themeColor="text1" w:themeTint="A6"/>
                <w:sz w:val="16"/>
                <w:szCs w:val="16"/>
                <w:lang w:val="en-US"/>
              </w:rPr>
              <w:t xml:space="preserve">Maren </w:t>
            </w:r>
            <w:proofErr w:type="spellStart"/>
            <w:r>
              <w:rPr>
                <w:color w:val="595959" w:themeColor="text1" w:themeTint="A6"/>
                <w:sz w:val="16"/>
                <w:szCs w:val="16"/>
                <w:lang w:val="en-US"/>
              </w:rPr>
              <w:t>Skeie</w:t>
            </w:r>
            <w:proofErr w:type="spellEnd"/>
            <w:r>
              <w:rPr>
                <w:color w:val="595959" w:themeColor="text1" w:themeTint="A6"/>
                <w:sz w:val="16"/>
                <w:szCs w:val="16"/>
                <w:lang w:val="en-US"/>
              </w:rPr>
              <w:t xml:space="preserve">, </w:t>
            </w:r>
            <w:r w:rsidR="003C4B8C"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r>
              <w:rPr>
                <w:color w:val="595959" w:themeColor="text1" w:themeTint="A6"/>
                <w:sz w:val="16"/>
                <w:szCs w:val="16"/>
                <w:lang w:val="en-US"/>
              </w:rPr>
              <w:t xml:space="preserve">Raine W, </w:t>
            </w:r>
            <w:proofErr w:type="spellStart"/>
            <w:r>
              <w:rPr>
                <w:color w:val="595959" w:themeColor="text1" w:themeTint="A6"/>
                <w:sz w:val="16"/>
                <w:szCs w:val="16"/>
                <w:lang w:val="en-US"/>
              </w:rPr>
              <w:t>Nicklassen</w:t>
            </w:r>
            <w:proofErr w:type="spellEnd"/>
            <w:r>
              <w:rPr>
                <w:color w:val="595959" w:themeColor="text1" w:themeTint="A6"/>
                <w:sz w:val="16"/>
                <w:szCs w:val="16"/>
                <w:lang w:val="en-US"/>
              </w:rPr>
              <w:t xml:space="preserve">, </w:t>
            </w:r>
            <w:r w:rsidR="003C4B8C"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r w:rsidR="00A27346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Monica </w:t>
            </w:r>
            <w:proofErr w:type="spellStart"/>
            <w:r w:rsidR="00A27346">
              <w:rPr>
                <w:color w:val="595959" w:themeColor="text1" w:themeTint="A6"/>
                <w:sz w:val="16"/>
                <w:szCs w:val="16"/>
                <w:lang w:val="en-US"/>
              </w:rPr>
              <w:t>Mørk</w:t>
            </w:r>
            <w:proofErr w:type="spellEnd"/>
            <w:r w:rsidR="00A27346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 Aase</w:t>
            </w:r>
            <w:r w:rsidR="00262941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, </w:t>
            </w:r>
            <w:r w:rsidR="003C4B8C"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r w:rsidR="00262941">
              <w:rPr>
                <w:color w:val="595959" w:themeColor="text1" w:themeTint="A6"/>
                <w:sz w:val="16"/>
                <w:szCs w:val="16"/>
                <w:lang w:val="en-US"/>
              </w:rPr>
              <w:t>Hege Bjerkreim</w:t>
            </w:r>
            <w:r w:rsidR="00242C0D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, </w:t>
            </w:r>
            <w:r w:rsidR="003C4B8C"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  <w:r w:rsidR="00242C0D">
              <w:rPr>
                <w:color w:val="595959" w:themeColor="text1" w:themeTint="A6"/>
                <w:sz w:val="16"/>
                <w:szCs w:val="16"/>
                <w:lang w:val="en-US"/>
              </w:rPr>
              <w:t xml:space="preserve">Sandra </w:t>
            </w:r>
            <w:proofErr w:type="spellStart"/>
            <w:r w:rsidR="00242C0D">
              <w:rPr>
                <w:color w:val="595959" w:themeColor="text1" w:themeTint="A6"/>
                <w:sz w:val="16"/>
                <w:szCs w:val="16"/>
                <w:lang w:val="en-US"/>
              </w:rPr>
              <w:t>Skretting</w:t>
            </w:r>
            <w:proofErr w:type="spellEnd"/>
          </w:p>
        </w:tc>
        <w:tc>
          <w:tcPr>
            <w:tcW w:w="4641" w:type="dxa"/>
            <w:tcBorders>
              <w:top w:val="single" w:sz="4" w:space="0" w:color="058B39"/>
              <w:left w:val="nil"/>
              <w:bottom w:val="single" w:sz="4" w:space="0" w:color="058B39"/>
              <w:right w:val="nil"/>
            </w:tcBorders>
            <w:hideMark/>
          </w:tcPr>
          <w:p w14:paraId="6F089F83" w14:textId="64816F62" w:rsidR="00FA6013" w:rsidRDefault="002A578D">
            <w:pPr>
              <w:rPr>
                <w:color w:val="595959" w:themeColor="text1" w:themeTint="A6"/>
                <w:sz w:val="16"/>
                <w:szCs w:val="16"/>
                <w:lang w:val="en-US"/>
              </w:rPr>
            </w:pPr>
            <w:proofErr w:type="spellStart"/>
            <w:r>
              <w:rPr>
                <w:color w:val="595959" w:themeColor="text1" w:themeTint="A6"/>
                <w:sz w:val="16"/>
                <w:szCs w:val="16"/>
                <w:lang w:val="en-US"/>
              </w:rPr>
              <w:t>Valgfritt</w:t>
            </w:r>
            <w:proofErr w:type="spellEnd"/>
            <w:r w:rsidR="00FA6013">
              <w:rPr>
                <w:color w:val="595959" w:themeColor="text1" w:themeTint="A6"/>
                <w:sz w:val="16"/>
                <w:szCs w:val="16"/>
                <w:lang w:val="en-US"/>
              </w:rPr>
              <w:t>:</w:t>
            </w:r>
            <w:r w:rsidR="00FA6013">
              <w:rPr>
                <w:color w:val="595959" w:themeColor="text1" w:themeTint="A6"/>
                <w:sz w:val="16"/>
                <w:szCs w:val="16"/>
                <w:lang w:val="en-US"/>
              </w:rPr>
              <w:br/>
            </w:r>
          </w:p>
        </w:tc>
      </w:tr>
    </w:tbl>
    <w:p w14:paraId="72E96ABC" w14:textId="77777777" w:rsidR="004155B5" w:rsidRDefault="004155B5" w:rsidP="00FA6013">
      <w:pPr>
        <w:rPr>
          <w:b/>
          <w:color w:val="595959" w:themeColor="text1" w:themeTint="A6"/>
        </w:rPr>
      </w:pPr>
    </w:p>
    <w:p w14:paraId="1D378449" w14:textId="6F11A0F9" w:rsidR="009151B5" w:rsidRDefault="00D7592D" w:rsidP="0096535B">
      <w:pPr>
        <w:pStyle w:val="Listeavsnitt"/>
        <w:ind w:left="0"/>
        <w:rPr>
          <w:b/>
          <w:color w:val="595959" w:themeColor="text1" w:themeTint="A6"/>
        </w:rPr>
      </w:pPr>
      <w:r>
        <w:rPr>
          <w:b/>
          <w:color w:val="595959" w:themeColor="text1" w:themeTint="A6"/>
        </w:rPr>
        <w:t>01/22 Oppsummering etter «</w:t>
      </w:r>
      <w:proofErr w:type="spellStart"/>
      <w:r>
        <w:rPr>
          <w:b/>
          <w:color w:val="595959" w:themeColor="text1" w:themeTint="A6"/>
        </w:rPr>
        <w:t>ongaløbe</w:t>
      </w:r>
      <w:proofErr w:type="spellEnd"/>
      <w:r>
        <w:rPr>
          <w:b/>
          <w:color w:val="595959" w:themeColor="text1" w:themeTint="A6"/>
        </w:rPr>
        <w:t>»</w:t>
      </w:r>
    </w:p>
    <w:p w14:paraId="080B05C6" w14:textId="77777777" w:rsidR="00D7592D" w:rsidRDefault="00D7592D" w:rsidP="0096535B">
      <w:pPr>
        <w:pStyle w:val="Listeavsnitt"/>
        <w:ind w:left="0"/>
        <w:rPr>
          <w:b/>
          <w:color w:val="595959" w:themeColor="text1" w:themeTint="A6"/>
        </w:rPr>
      </w:pPr>
    </w:p>
    <w:p w14:paraId="6F6C148D" w14:textId="2CBB4A8A" w:rsidR="00D7592D" w:rsidRPr="00D7592D" w:rsidRDefault="00D7592D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Ca. 320 barn deltok. Vi hadde pakket </w:t>
      </w:r>
      <w:r w:rsidR="003D58CD">
        <w:rPr>
          <w:bCs/>
          <w:color w:val="595959" w:themeColor="text1" w:themeTint="A6"/>
        </w:rPr>
        <w:t xml:space="preserve">store deler av premien i en papirpose på forhånd noe som fungerte bra, men til neste gang kan vi gjerne pakke ferdig hele premien for å slippe mer </w:t>
      </w:r>
      <w:r w:rsidR="00813E31">
        <w:rPr>
          <w:bCs/>
          <w:color w:val="595959" w:themeColor="text1" w:themeTint="A6"/>
        </w:rPr>
        <w:t xml:space="preserve">arbeid i målområdet. Opplevde at lengde og inndeling på de ulike løpene fungerte greit. Til neste gang kan registrering </w:t>
      </w:r>
      <w:r w:rsidR="002F4150">
        <w:rPr>
          <w:bCs/>
          <w:color w:val="595959" w:themeColor="text1" w:themeTint="A6"/>
        </w:rPr>
        <w:t xml:space="preserve">starte noe tidligere slik alle er klar til løpet begynner. Det ble levert feil startnummer, noe som førte til lange køer. Vi skulle hatt klister for å gjøre det enkelt, men </w:t>
      </w:r>
      <w:r w:rsidR="00A168D1">
        <w:rPr>
          <w:bCs/>
          <w:color w:val="595959" w:themeColor="text1" w:themeTint="A6"/>
        </w:rPr>
        <w:t xml:space="preserve">måtte kaste oss rundt å finne tape for å kunne feste startnummeret. </w:t>
      </w:r>
    </w:p>
    <w:p w14:paraId="5FAF502B" w14:textId="77777777" w:rsidR="009151B5" w:rsidRDefault="009151B5" w:rsidP="0096535B">
      <w:pPr>
        <w:pStyle w:val="Listeavsnitt"/>
        <w:ind w:left="0"/>
        <w:rPr>
          <w:b/>
          <w:color w:val="595959" w:themeColor="text1" w:themeTint="A6"/>
        </w:rPr>
      </w:pPr>
    </w:p>
    <w:p w14:paraId="6BB3C538" w14:textId="5F1E0382" w:rsidR="00750C52" w:rsidRPr="00750C52" w:rsidRDefault="0096535B" w:rsidP="0096535B">
      <w:pPr>
        <w:pStyle w:val="Listeavsnitt"/>
        <w:ind w:left="0"/>
        <w:rPr>
          <w:bCs/>
          <w:color w:val="595959" w:themeColor="text1" w:themeTint="A6"/>
        </w:rPr>
      </w:pPr>
      <w:r w:rsidRPr="003E4B1F">
        <w:rPr>
          <w:b/>
          <w:color w:val="595959" w:themeColor="text1" w:themeTint="A6"/>
        </w:rPr>
        <w:t>0</w:t>
      </w:r>
      <w:r w:rsidR="0026696C">
        <w:rPr>
          <w:b/>
          <w:color w:val="595959" w:themeColor="text1" w:themeTint="A6"/>
        </w:rPr>
        <w:t>2</w:t>
      </w:r>
      <w:r w:rsidRPr="003E4B1F">
        <w:rPr>
          <w:b/>
          <w:color w:val="595959" w:themeColor="text1" w:themeTint="A6"/>
        </w:rPr>
        <w:t xml:space="preserve">/22 </w:t>
      </w:r>
      <w:proofErr w:type="spellStart"/>
      <w:r w:rsidR="00242C0D">
        <w:rPr>
          <w:b/>
          <w:color w:val="595959" w:themeColor="text1" w:themeTint="A6"/>
        </w:rPr>
        <w:t>Årshjul</w:t>
      </w:r>
      <w:proofErr w:type="spellEnd"/>
      <w:r w:rsidR="00242C0D">
        <w:rPr>
          <w:b/>
          <w:color w:val="595959" w:themeColor="text1" w:themeTint="A6"/>
        </w:rPr>
        <w:t xml:space="preserve"> </w:t>
      </w:r>
      <w:r w:rsidR="00750C52">
        <w:rPr>
          <w:b/>
          <w:color w:val="595959" w:themeColor="text1" w:themeTint="A6"/>
        </w:rPr>
        <w:t xml:space="preserve">– hallbasar </w:t>
      </w:r>
    </w:p>
    <w:p w14:paraId="08E0BE3C" w14:textId="5806139A" w:rsidR="00242C0D" w:rsidRPr="00750C52" w:rsidRDefault="00750C52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/>
          <w:color w:val="595959" w:themeColor="text1" w:themeTint="A6"/>
        </w:rPr>
        <w:br/>
      </w:r>
      <w:r w:rsidR="007231CB">
        <w:rPr>
          <w:bCs/>
          <w:color w:val="595959" w:themeColor="text1" w:themeTint="A6"/>
        </w:rPr>
        <w:t xml:space="preserve">Vi må begynne å planlegge en oppvisning til hallbasaren. </w:t>
      </w:r>
    </w:p>
    <w:p w14:paraId="60CF8A6E" w14:textId="3B0F2295" w:rsidR="003E4B1F" w:rsidRDefault="0096535B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 </w:t>
      </w:r>
    </w:p>
    <w:p w14:paraId="0543373D" w14:textId="583622B2" w:rsidR="003E4B1F" w:rsidRDefault="003E4B1F" w:rsidP="0096535B">
      <w:pPr>
        <w:pStyle w:val="Listeavsnitt"/>
        <w:ind w:left="0"/>
        <w:rPr>
          <w:b/>
          <w:color w:val="595959" w:themeColor="text1" w:themeTint="A6"/>
        </w:rPr>
      </w:pPr>
      <w:r w:rsidRPr="003E4B1F">
        <w:rPr>
          <w:b/>
          <w:color w:val="595959" w:themeColor="text1" w:themeTint="A6"/>
        </w:rPr>
        <w:t>0</w:t>
      </w:r>
      <w:r w:rsidR="0026696C">
        <w:rPr>
          <w:b/>
          <w:color w:val="595959" w:themeColor="text1" w:themeTint="A6"/>
        </w:rPr>
        <w:t>3</w:t>
      </w:r>
      <w:r w:rsidRPr="003E4B1F">
        <w:rPr>
          <w:b/>
          <w:color w:val="595959" w:themeColor="text1" w:themeTint="A6"/>
        </w:rPr>
        <w:t xml:space="preserve">/22 </w:t>
      </w:r>
      <w:r w:rsidR="00242C0D">
        <w:rPr>
          <w:b/>
          <w:color w:val="595959" w:themeColor="text1" w:themeTint="A6"/>
        </w:rPr>
        <w:t>Samarbeidsklubb</w:t>
      </w:r>
    </w:p>
    <w:p w14:paraId="3E7492EA" w14:textId="1934F79F" w:rsidR="00242C0D" w:rsidRDefault="00242C0D" w:rsidP="0096535B">
      <w:pPr>
        <w:pStyle w:val="Listeavsnitt"/>
        <w:ind w:left="0"/>
        <w:rPr>
          <w:b/>
          <w:color w:val="595959" w:themeColor="text1" w:themeTint="A6"/>
        </w:rPr>
      </w:pPr>
    </w:p>
    <w:p w14:paraId="1A584C6A" w14:textId="5DC62A60" w:rsidR="00242C0D" w:rsidRDefault="001B5B53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Hege: Tar kontakt med </w:t>
      </w:r>
      <w:r w:rsidR="001F4FA9">
        <w:rPr>
          <w:bCs/>
          <w:color w:val="595959" w:themeColor="text1" w:themeTint="A6"/>
        </w:rPr>
        <w:t>Helene</w:t>
      </w:r>
      <w:r>
        <w:rPr>
          <w:bCs/>
          <w:color w:val="595959" w:themeColor="text1" w:themeTint="A6"/>
        </w:rPr>
        <w:t xml:space="preserve"> om å </w:t>
      </w:r>
      <w:r w:rsidR="001F4FA9">
        <w:rPr>
          <w:bCs/>
          <w:color w:val="595959" w:themeColor="text1" w:themeTint="A6"/>
        </w:rPr>
        <w:t>invitasjon til samarbeidsklubbene</w:t>
      </w:r>
      <w:r w:rsidR="00084A98">
        <w:rPr>
          <w:bCs/>
          <w:color w:val="595959" w:themeColor="text1" w:themeTint="A6"/>
        </w:rPr>
        <w:t xml:space="preserve"> (</w:t>
      </w:r>
      <w:r w:rsidR="003E11EB">
        <w:rPr>
          <w:bCs/>
          <w:color w:val="595959" w:themeColor="text1" w:themeTint="A6"/>
        </w:rPr>
        <w:t>Varhaug, Vigrestad, Orre, Vold</w:t>
      </w:r>
      <w:r w:rsidR="00121D15">
        <w:rPr>
          <w:bCs/>
          <w:color w:val="595959" w:themeColor="text1" w:themeTint="A6"/>
        </w:rPr>
        <w:t>, Brusand</w:t>
      </w:r>
      <w:r w:rsidR="003E11EB">
        <w:rPr>
          <w:bCs/>
          <w:color w:val="595959" w:themeColor="text1" w:themeTint="A6"/>
        </w:rPr>
        <w:t>)</w:t>
      </w:r>
      <w:r w:rsidR="004834FB">
        <w:rPr>
          <w:bCs/>
          <w:color w:val="595959" w:themeColor="text1" w:themeTint="A6"/>
        </w:rPr>
        <w:t xml:space="preserve">. Tar også kontakt med Jan Christian om medaljer og halssnor. </w:t>
      </w:r>
    </w:p>
    <w:p w14:paraId="3D248207" w14:textId="77777777" w:rsidR="001B5B53" w:rsidRDefault="001B5B53" w:rsidP="0096535B">
      <w:pPr>
        <w:pStyle w:val="Listeavsnitt"/>
        <w:ind w:left="0"/>
        <w:rPr>
          <w:bCs/>
          <w:color w:val="595959" w:themeColor="text1" w:themeTint="A6"/>
        </w:rPr>
      </w:pPr>
    </w:p>
    <w:p w14:paraId="725AA7FF" w14:textId="6E0ECE8B" w:rsidR="001B5B53" w:rsidRDefault="001B5B53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Aktiviteter for dagen: </w:t>
      </w:r>
    </w:p>
    <w:p w14:paraId="0183561D" w14:textId="77777777" w:rsidR="001B5B53" w:rsidRDefault="0040751F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Stasjoner </w:t>
      </w:r>
      <w:r w:rsidR="002F5BA2">
        <w:rPr>
          <w:bCs/>
          <w:color w:val="595959" w:themeColor="text1" w:themeTint="A6"/>
        </w:rPr>
        <w:t xml:space="preserve">i hallen. </w:t>
      </w:r>
    </w:p>
    <w:p w14:paraId="47FCAD85" w14:textId="5FAC0630" w:rsidR="001B5B53" w:rsidRDefault="001B5B53" w:rsidP="001B5B53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De eldste: Fotball, landhockey, </w:t>
      </w:r>
      <w:proofErr w:type="gramStart"/>
      <w:r>
        <w:rPr>
          <w:bCs/>
          <w:color w:val="595959" w:themeColor="text1" w:themeTint="A6"/>
        </w:rPr>
        <w:t>klatring,</w:t>
      </w:r>
      <w:proofErr w:type="gramEnd"/>
      <w:r>
        <w:rPr>
          <w:bCs/>
          <w:color w:val="595959" w:themeColor="text1" w:themeTint="A6"/>
        </w:rPr>
        <w:t xml:space="preserve"> </w:t>
      </w:r>
      <w:proofErr w:type="spellStart"/>
      <w:r w:rsidR="009D5251">
        <w:rPr>
          <w:bCs/>
          <w:color w:val="595959" w:themeColor="text1" w:themeTint="A6"/>
        </w:rPr>
        <w:t>turnrommet</w:t>
      </w:r>
      <w:proofErr w:type="spellEnd"/>
      <w:r w:rsidR="009D5251">
        <w:rPr>
          <w:bCs/>
          <w:color w:val="595959" w:themeColor="text1" w:themeTint="A6"/>
        </w:rPr>
        <w:t>?</w:t>
      </w:r>
    </w:p>
    <w:p w14:paraId="43999F22" w14:textId="657635E7" w:rsidR="001B5B53" w:rsidRDefault="001B5B53" w:rsidP="001B5B53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De yngste: Hinderløype, landhockey, </w:t>
      </w:r>
      <w:proofErr w:type="spellStart"/>
      <w:r>
        <w:rPr>
          <w:bCs/>
          <w:color w:val="595959" w:themeColor="text1" w:themeTint="A6"/>
        </w:rPr>
        <w:t>turnrommet</w:t>
      </w:r>
      <w:proofErr w:type="spellEnd"/>
      <w:r w:rsidR="009D5251">
        <w:rPr>
          <w:bCs/>
          <w:color w:val="595959" w:themeColor="text1" w:themeTint="A6"/>
        </w:rPr>
        <w:t>?</w:t>
      </w:r>
    </w:p>
    <w:p w14:paraId="45AF28C7" w14:textId="77777777" w:rsidR="001B5B53" w:rsidRDefault="001B5B53" w:rsidP="0096535B">
      <w:pPr>
        <w:pStyle w:val="Listeavsnitt"/>
        <w:ind w:left="0"/>
        <w:rPr>
          <w:bCs/>
          <w:color w:val="595959" w:themeColor="text1" w:themeTint="A6"/>
        </w:rPr>
      </w:pPr>
    </w:p>
    <w:p w14:paraId="796219AC" w14:textId="268B364E" w:rsidR="0040751F" w:rsidRDefault="002F5BA2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Påmelding </w:t>
      </w:r>
      <w:r w:rsidR="00263EBB">
        <w:rPr>
          <w:bCs/>
          <w:color w:val="595959" w:themeColor="text1" w:themeTint="A6"/>
        </w:rPr>
        <w:t>søndag 16</w:t>
      </w:r>
      <w:r w:rsidR="00477099">
        <w:rPr>
          <w:bCs/>
          <w:color w:val="595959" w:themeColor="text1" w:themeTint="A6"/>
        </w:rPr>
        <w:t xml:space="preserve">. oktober. </w:t>
      </w:r>
      <w:proofErr w:type="spellStart"/>
      <w:r w:rsidR="00952E7C">
        <w:rPr>
          <w:bCs/>
          <w:color w:val="595959" w:themeColor="text1" w:themeTint="A6"/>
        </w:rPr>
        <w:t>Turnrommet</w:t>
      </w:r>
      <w:proofErr w:type="spellEnd"/>
      <w:r w:rsidR="00952E7C">
        <w:rPr>
          <w:bCs/>
          <w:color w:val="595959" w:themeColor="text1" w:themeTint="A6"/>
        </w:rPr>
        <w:t xml:space="preserve">, klatrerommet, </w:t>
      </w:r>
      <w:r w:rsidR="00084A98">
        <w:rPr>
          <w:bCs/>
          <w:color w:val="595959" w:themeColor="text1" w:themeTint="A6"/>
        </w:rPr>
        <w:t xml:space="preserve">Varhaughallen </w:t>
      </w:r>
    </w:p>
    <w:p w14:paraId="1EF0CACD" w14:textId="1D2D8FAB" w:rsidR="0024340F" w:rsidRDefault="00EF4995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Kl. 11.00. </w:t>
      </w:r>
      <w:r w:rsidR="004834FB">
        <w:rPr>
          <w:bCs/>
          <w:color w:val="595959" w:themeColor="text1" w:themeTint="A6"/>
        </w:rPr>
        <w:t>Vi trenger en s</w:t>
      </w:r>
      <w:r w:rsidR="0024340F">
        <w:rPr>
          <w:bCs/>
          <w:color w:val="595959" w:themeColor="text1" w:themeTint="A6"/>
        </w:rPr>
        <w:t xml:space="preserve">amlet påmelding med antall pr årskull til </w:t>
      </w:r>
      <w:proofErr w:type="gramStart"/>
      <w:r w:rsidR="0024340F">
        <w:rPr>
          <w:bCs/>
          <w:color w:val="595959" w:themeColor="text1" w:themeTint="A6"/>
        </w:rPr>
        <w:t>idrettsskulemailen</w:t>
      </w:r>
      <w:proofErr w:type="gramEnd"/>
      <w:r w:rsidR="0024340F">
        <w:rPr>
          <w:bCs/>
          <w:color w:val="595959" w:themeColor="text1" w:themeTint="A6"/>
        </w:rPr>
        <w:t xml:space="preserve">. </w:t>
      </w:r>
    </w:p>
    <w:p w14:paraId="697CF66B" w14:textId="77777777" w:rsidR="004834FB" w:rsidRDefault="004834FB" w:rsidP="0096535B">
      <w:pPr>
        <w:pStyle w:val="Listeavsnitt"/>
        <w:ind w:left="0"/>
        <w:rPr>
          <w:bCs/>
          <w:color w:val="595959" w:themeColor="text1" w:themeTint="A6"/>
        </w:rPr>
      </w:pPr>
    </w:p>
    <w:p w14:paraId="09DDB93C" w14:textId="7A0651CA" w:rsidR="001E6DE9" w:rsidRDefault="001E6DE9" w:rsidP="0096535B">
      <w:pPr>
        <w:pStyle w:val="Listeavsnitt"/>
        <w:ind w:left="0"/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Hvert barn får hver sin </w:t>
      </w:r>
      <w:r w:rsidR="00C05C93">
        <w:rPr>
          <w:bCs/>
          <w:color w:val="595959" w:themeColor="text1" w:themeTint="A6"/>
        </w:rPr>
        <w:t xml:space="preserve">lapp til </w:t>
      </w:r>
      <w:r w:rsidR="00677697">
        <w:rPr>
          <w:bCs/>
          <w:color w:val="595959" w:themeColor="text1" w:themeTint="A6"/>
        </w:rPr>
        <w:t>å henge rundt halsen</w:t>
      </w:r>
      <w:r w:rsidR="008A450D">
        <w:rPr>
          <w:bCs/>
          <w:color w:val="595959" w:themeColor="text1" w:themeTint="A6"/>
        </w:rPr>
        <w:t>. Sponsor til halssnor</w:t>
      </w:r>
      <w:r w:rsidR="004834FB">
        <w:rPr>
          <w:bCs/>
          <w:color w:val="595959" w:themeColor="text1" w:themeTint="A6"/>
        </w:rPr>
        <w:t>,</w:t>
      </w:r>
      <w:r w:rsidR="004A2D3A">
        <w:rPr>
          <w:bCs/>
          <w:color w:val="595959" w:themeColor="text1" w:themeTint="A6"/>
        </w:rPr>
        <w:t xml:space="preserve"> eller har VIL dette? </w:t>
      </w:r>
    </w:p>
    <w:p w14:paraId="4FA9793B" w14:textId="77777777" w:rsidR="00242C0D" w:rsidRPr="00242C0D" w:rsidRDefault="00242C0D" w:rsidP="0096535B">
      <w:pPr>
        <w:pStyle w:val="Listeavsnitt"/>
        <w:ind w:left="0"/>
        <w:rPr>
          <w:bCs/>
          <w:color w:val="595959" w:themeColor="text1" w:themeTint="A6"/>
        </w:rPr>
      </w:pPr>
    </w:p>
    <w:p w14:paraId="68DAD509" w14:textId="36304526" w:rsidR="00C7788B" w:rsidRDefault="00C7788B" w:rsidP="00FA6013">
      <w:pPr>
        <w:rPr>
          <w:b/>
          <w:color w:val="595959" w:themeColor="text1" w:themeTint="A6"/>
        </w:rPr>
      </w:pPr>
      <w:r w:rsidRPr="00C7788B">
        <w:rPr>
          <w:b/>
          <w:color w:val="595959" w:themeColor="text1" w:themeTint="A6"/>
        </w:rPr>
        <w:lastRenderedPageBreak/>
        <w:t>0</w:t>
      </w:r>
      <w:r w:rsidR="0026696C">
        <w:rPr>
          <w:b/>
          <w:color w:val="595959" w:themeColor="text1" w:themeTint="A6"/>
        </w:rPr>
        <w:t>4</w:t>
      </w:r>
      <w:r w:rsidRPr="00C7788B">
        <w:rPr>
          <w:b/>
          <w:color w:val="595959" w:themeColor="text1" w:themeTint="A6"/>
        </w:rPr>
        <w:t>/2</w:t>
      </w:r>
      <w:r w:rsidR="00436B76">
        <w:rPr>
          <w:b/>
          <w:color w:val="595959" w:themeColor="text1" w:themeTint="A6"/>
        </w:rPr>
        <w:t>2</w:t>
      </w:r>
      <w:r w:rsidRPr="00C7788B">
        <w:rPr>
          <w:b/>
          <w:color w:val="595959" w:themeColor="text1" w:themeTint="A6"/>
        </w:rPr>
        <w:t xml:space="preserve"> </w:t>
      </w:r>
      <w:r w:rsidR="00242C0D">
        <w:rPr>
          <w:b/>
          <w:color w:val="595959" w:themeColor="text1" w:themeTint="A6"/>
        </w:rPr>
        <w:t>Eventuelt</w:t>
      </w:r>
    </w:p>
    <w:p w14:paraId="1EC46ED4" w14:textId="5A84222B" w:rsidR="00B7552E" w:rsidRDefault="00D1466B" w:rsidP="00FA6013">
      <w:pPr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>Moni</w:t>
      </w:r>
      <w:r w:rsidR="00D7592D">
        <w:rPr>
          <w:bCs/>
          <w:color w:val="595959" w:themeColor="text1" w:themeTint="A6"/>
        </w:rPr>
        <w:t>c</w:t>
      </w:r>
      <w:r>
        <w:rPr>
          <w:bCs/>
          <w:color w:val="595959" w:themeColor="text1" w:themeTint="A6"/>
        </w:rPr>
        <w:t xml:space="preserve">a </w:t>
      </w:r>
      <w:r w:rsidR="00E20204">
        <w:rPr>
          <w:bCs/>
          <w:color w:val="595959" w:themeColor="text1" w:themeTint="A6"/>
        </w:rPr>
        <w:t>–</w:t>
      </w:r>
      <w:r w:rsidR="00E13B1D">
        <w:rPr>
          <w:bCs/>
          <w:color w:val="595959" w:themeColor="text1" w:themeTint="A6"/>
        </w:rPr>
        <w:t xml:space="preserve"> f</w:t>
      </w:r>
      <w:r>
        <w:rPr>
          <w:bCs/>
          <w:color w:val="595959" w:themeColor="text1" w:themeTint="A6"/>
        </w:rPr>
        <w:t>ørstehjelpsskrin</w:t>
      </w:r>
      <w:r w:rsidR="00E20204">
        <w:rPr>
          <w:bCs/>
          <w:color w:val="595959" w:themeColor="text1" w:themeTint="A6"/>
        </w:rPr>
        <w:t xml:space="preserve"> sjekker opp i dette </w:t>
      </w:r>
    </w:p>
    <w:p w14:paraId="689A3423" w14:textId="0A6BD3E9" w:rsidR="001A2A3F" w:rsidRDefault="001A2A3F" w:rsidP="00FA6013">
      <w:pPr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Maren </w:t>
      </w:r>
      <w:r w:rsidR="00961173">
        <w:rPr>
          <w:bCs/>
          <w:color w:val="595959" w:themeColor="text1" w:themeTint="A6"/>
        </w:rPr>
        <w:t xml:space="preserve">– Sjekker opp i om liste over trenere er oppdatert </w:t>
      </w:r>
    </w:p>
    <w:p w14:paraId="09855290" w14:textId="1449D1BA" w:rsidR="000E1E2F" w:rsidRDefault="00CC3A73" w:rsidP="00FA6013">
      <w:pPr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 xml:space="preserve">VIL-bladet – trenger nye bilder og sitat </w:t>
      </w:r>
      <w:r w:rsidR="00D7592D">
        <w:rPr>
          <w:bCs/>
          <w:color w:val="595959" w:themeColor="text1" w:themeTint="A6"/>
        </w:rPr>
        <w:t xml:space="preserve">innen </w:t>
      </w:r>
      <w:r w:rsidR="000E1E2F">
        <w:rPr>
          <w:bCs/>
          <w:color w:val="595959" w:themeColor="text1" w:themeTint="A6"/>
        </w:rPr>
        <w:t>21. oktober</w:t>
      </w:r>
      <w:r w:rsidR="00647603">
        <w:rPr>
          <w:bCs/>
          <w:color w:val="595959" w:themeColor="text1" w:themeTint="A6"/>
        </w:rPr>
        <w:t>. Moni</w:t>
      </w:r>
      <w:r w:rsidR="00D7592D">
        <w:rPr>
          <w:bCs/>
          <w:color w:val="595959" w:themeColor="text1" w:themeTint="A6"/>
        </w:rPr>
        <w:t>c</w:t>
      </w:r>
      <w:r w:rsidR="00647603">
        <w:rPr>
          <w:bCs/>
          <w:color w:val="595959" w:themeColor="text1" w:themeTint="A6"/>
        </w:rPr>
        <w:t xml:space="preserve">a skriver et innlegg om dette på </w:t>
      </w:r>
      <w:proofErr w:type="spellStart"/>
      <w:r w:rsidR="00647603">
        <w:rPr>
          <w:bCs/>
          <w:color w:val="595959" w:themeColor="text1" w:themeTint="A6"/>
        </w:rPr>
        <w:t>trengergruppen</w:t>
      </w:r>
      <w:proofErr w:type="spellEnd"/>
      <w:r w:rsidR="00647603">
        <w:rPr>
          <w:bCs/>
          <w:color w:val="595959" w:themeColor="text1" w:themeTint="A6"/>
        </w:rPr>
        <w:t xml:space="preserve"> på Facebook. </w:t>
      </w:r>
    </w:p>
    <w:p w14:paraId="3123D8C0" w14:textId="77777777" w:rsidR="00A470D7" w:rsidRDefault="00A470D7" w:rsidP="00FA6013">
      <w:pPr>
        <w:rPr>
          <w:bCs/>
          <w:color w:val="595959" w:themeColor="text1" w:themeTint="A6"/>
        </w:rPr>
      </w:pPr>
    </w:p>
    <w:p w14:paraId="563D1E48" w14:textId="67702C3E" w:rsidR="00A470D7" w:rsidRPr="002A578D" w:rsidRDefault="00A470D7" w:rsidP="00FA6013">
      <w:pPr>
        <w:rPr>
          <w:bCs/>
          <w:color w:val="595959" w:themeColor="text1" w:themeTint="A6"/>
        </w:rPr>
      </w:pPr>
      <w:r>
        <w:rPr>
          <w:bCs/>
          <w:color w:val="595959" w:themeColor="text1" w:themeTint="A6"/>
        </w:rPr>
        <w:t>Neste møte</w:t>
      </w:r>
      <w:r w:rsidR="009F05BE">
        <w:rPr>
          <w:bCs/>
          <w:color w:val="595959" w:themeColor="text1" w:themeTint="A6"/>
        </w:rPr>
        <w:t>:</w:t>
      </w:r>
      <w:r>
        <w:rPr>
          <w:bCs/>
          <w:color w:val="595959" w:themeColor="text1" w:themeTint="A6"/>
        </w:rPr>
        <w:t xml:space="preserve"> 17.oktober </w:t>
      </w:r>
      <w:proofErr w:type="spellStart"/>
      <w:r>
        <w:rPr>
          <w:bCs/>
          <w:color w:val="595959" w:themeColor="text1" w:themeTint="A6"/>
        </w:rPr>
        <w:t>kl</w:t>
      </w:r>
      <w:proofErr w:type="spellEnd"/>
      <w:r>
        <w:rPr>
          <w:bCs/>
          <w:color w:val="595959" w:themeColor="text1" w:themeTint="A6"/>
        </w:rPr>
        <w:t>, 20.00</w:t>
      </w:r>
      <w:r w:rsidR="00DD54F2">
        <w:rPr>
          <w:bCs/>
          <w:color w:val="595959" w:themeColor="text1" w:themeTint="A6"/>
        </w:rPr>
        <w:t xml:space="preserve">, hos Maren. </w:t>
      </w:r>
    </w:p>
    <w:p w14:paraId="78091052" w14:textId="0C5DE224" w:rsidR="00FA6013" w:rsidRDefault="00FA6013" w:rsidP="00FA6013">
      <w:pPr>
        <w:rPr>
          <w:color w:val="595959" w:themeColor="text1" w:themeTint="A6"/>
        </w:rPr>
      </w:pPr>
    </w:p>
    <w:p w14:paraId="662B266D" w14:textId="77777777" w:rsidR="003E6DE0" w:rsidRPr="009D7F08" w:rsidRDefault="003E6DE0" w:rsidP="007D30DF">
      <w:pPr>
        <w:tabs>
          <w:tab w:val="left" w:pos="1620"/>
        </w:tabs>
        <w:spacing w:line="360" w:lineRule="auto"/>
        <w:rPr>
          <w:rFonts w:ascii="ArialMT" w:hAnsi="ArialMT" w:cs="ArialMT"/>
          <w:color w:val="000000"/>
          <w:lang w:val="en-US"/>
        </w:rPr>
      </w:pPr>
    </w:p>
    <w:sectPr w:rsidR="003E6DE0" w:rsidRPr="009D7F08" w:rsidSect="00FE094F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608" w:right="1134" w:bottom="198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D7442" w14:textId="77777777" w:rsidR="00E45E47" w:rsidRDefault="00E45E47" w:rsidP="000D1FC5">
      <w:r>
        <w:separator/>
      </w:r>
    </w:p>
  </w:endnote>
  <w:endnote w:type="continuationSeparator" w:id="0">
    <w:p w14:paraId="0C13B612" w14:textId="77777777" w:rsidR="00E45E47" w:rsidRDefault="00E45E47" w:rsidP="000D1F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50564" w14:textId="77777777" w:rsidR="00BC7599" w:rsidRDefault="00BC7599" w:rsidP="00014B63">
    <w:pPr>
      <w:pStyle w:val="Bunntekst"/>
      <w:framePr w:wrap="around" w:vAnchor="text" w:hAnchor="margin" w:xAlign="center" w:y="1"/>
      <w:rPr>
        <w:rStyle w:val="Sidetall"/>
      </w:rPr>
    </w:pPr>
    <w:r>
      <w:rPr>
        <w:rStyle w:val="Sidetall"/>
        <w:rFonts w:hint="eastAsia"/>
      </w:rPr>
      <w:fldChar w:fldCharType="begin"/>
    </w:r>
    <w:r>
      <w:rPr>
        <w:rStyle w:val="Sidetall"/>
        <w:rFonts w:hint="eastAsia"/>
      </w:rPr>
      <w:instrText xml:space="preserve">PAGE  </w:instrText>
    </w:r>
    <w:r>
      <w:rPr>
        <w:rStyle w:val="Sidetall"/>
        <w:rFonts w:hint="eastAsia"/>
      </w:rPr>
      <w:fldChar w:fldCharType="end"/>
    </w:r>
  </w:p>
  <w:p w14:paraId="0A1C8C7F" w14:textId="77777777" w:rsidR="00BC7599" w:rsidRDefault="00BC759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84B90" w14:textId="77777777" w:rsidR="00BC7599" w:rsidRPr="001F0D3D" w:rsidRDefault="00BC7599" w:rsidP="00014B63">
    <w:pPr>
      <w:pStyle w:val="Bunntekst"/>
      <w:framePr w:wrap="around" w:vAnchor="text" w:hAnchor="margin" w:xAlign="center" w:y="1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E079B3">
      <w:rPr>
        <w:rStyle w:val="Sidetall"/>
        <w:rFonts w:ascii="Arial" w:hAnsi="Arial" w:cs="Arial"/>
        <w:noProof/>
        <w:color w:val="000000"/>
        <w:sz w:val="16"/>
        <w:szCs w:val="16"/>
      </w:rPr>
      <w:t>3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21A78F42" w14:textId="77777777" w:rsidR="00BC7599" w:rsidRDefault="00FD7F3D">
    <w:pPr>
      <w:pStyle w:val="Bunntekst"/>
    </w:pPr>
    <w:r>
      <w:rPr>
        <w:noProof/>
        <w:lang w:val="nb-NO" w:eastAsia="nb-NO"/>
      </w:rPr>
      <w:drawing>
        <wp:inline distT="0" distB="0" distL="0" distR="0" wp14:anchorId="6AE59B61" wp14:editId="0586D167">
          <wp:extent cx="5756275" cy="462759"/>
          <wp:effectExtent l="0" t="0" r="0" b="0"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E236C" w14:textId="77777777" w:rsidR="00BC7599" w:rsidRPr="001F0D3D" w:rsidRDefault="00BC7599" w:rsidP="00D77563">
    <w:pPr>
      <w:pStyle w:val="Bunntekst"/>
      <w:framePr w:wrap="around" w:vAnchor="text" w:hAnchor="margin" w:xAlign="center" w:y="1"/>
      <w:jc w:val="center"/>
      <w:rPr>
        <w:rStyle w:val="Sidetall"/>
        <w:rFonts w:ascii="Arial" w:hAnsi="Arial" w:cs="Arial"/>
        <w:color w:val="000000"/>
        <w:sz w:val="16"/>
        <w:szCs w:val="16"/>
      </w:rPr>
    </w:pP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begin"/>
    </w:r>
    <w:r w:rsidRPr="001F0D3D">
      <w:rPr>
        <w:rStyle w:val="Sidetall"/>
        <w:rFonts w:ascii="Arial" w:hAnsi="Arial" w:cs="Arial"/>
        <w:color w:val="000000"/>
        <w:sz w:val="16"/>
        <w:szCs w:val="16"/>
      </w:rPr>
      <w:instrText xml:space="preserve">PAGE  </w:instrTex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separate"/>
    </w:r>
    <w:r w:rsidR="00907745">
      <w:rPr>
        <w:rStyle w:val="Sidetall"/>
        <w:rFonts w:ascii="Arial" w:hAnsi="Arial" w:cs="Arial"/>
        <w:noProof/>
        <w:color w:val="000000"/>
        <w:sz w:val="16"/>
        <w:szCs w:val="16"/>
      </w:rPr>
      <w:t>1</w:t>
    </w:r>
    <w:r w:rsidRPr="001F0D3D">
      <w:rPr>
        <w:rStyle w:val="Sidetall"/>
        <w:rFonts w:ascii="Arial" w:hAnsi="Arial" w:cs="Arial"/>
        <w:color w:val="000000"/>
        <w:sz w:val="16"/>
        <w:szCs w:val="16"/>
      </w:rPr>
      <w:fldChar w:fldCharType="end"/>
    </w:r>
  </w:p>
  <w:p w14:paraId="3031E64A" w14:textId="77777777" w:rsidR="00BC7599" w:rsidRDefault="00FD7F3D" w:rsidP="00D77563">
    <w:pPr>
      <w:pStyle w:val="Bunntekst"/>
      <w:ind w:right="360"/>
    </w:pPr>
    <w:r>
      <w:rPr>
        <w:noProof/>
        <w:lang w:val="nb-NO" w:eastAsia="nb-NO"/>
      </w:rPr>
      <w:drawing>
        <wp:inline distT="0" distB="0" distL="0" distR="0" wp14:anchorId="2AEA5F43" wp14:editId="7C555EC9">
          <wp:extent cx="5756275" cy="462759"/>
          <wp:effectExtent l="0" t="0" r="0" b="0"/>
          <wp:docPr id="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4627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C90EE3" w14:textId="77777777" w:rsidR="00E45E47" w:rsidRDefault="00E45E47" w:rsidP="000D1FC5">
      <w:r>
        <w:separator/>
      </w:r>
    </w:p>
  </w:footnote>
  <w:footnote w:type="continuationSeparator" w:id="0">
    <w:p w14:paraId="2E20A13E" w14:textId="77777777" w:rsidR="00E45E47" w:rsidRDefault="00E45E47" w:rsidP="000D1F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533FB" w14:textId="77777777" w:rsidR="00BC7599" w:rsidRDefault="00BC7599" w:rsidP="0076007A">
    <w:pPr>
      <w:pStyle w:val="Topptekst"/>
      <w:jc w:val="right"/>
    </w:pPr>
  </w:p>
  <w:p w14:paraId="74D810E7" w14:textId="77777777" w:rsidR="00BC7599" w:rsidRDefault="00BC7599" w:rsidP="0076007A">
    <w:pPr>
      <w:pStyle w:val="Topptekst"/>
      <w:jc w:val="right"/>
    </w:pPr>
  </w:p>
  <w:p w14:paraId="200D5D44" w14:textId="77777777" w:rsidR="00BC7599" w:rsidRDefault="00BC7599" w:rsidP="0076007A">
    <w:pPr>
      <w:pStyle w:val="Topptekst"/>
      <w:jc w:val="right"/>
    </w:pPr>
  </w:p>
  <w:p w14:paraId="3BBFAA2F" w14:textId="77777777" w:rsidR="00BC7599" w:rsidRDefault="00BC7599" w:rsidP="0076007A">
    <w:pPr>
      <w:pStyle w:val="Topptekst"/>
      <w:jc w:val="right"/>
    </w:pPr>
  </w:p>
  <w:p w14:paraId="42F0948E" w14:textId="77777777" w:rsidR="00BC7599" w:rsidRPr="00D360EE" w:rsidRDefault="00BC7599" w:rsidP="0076007A">
    <w:pPr>
      <w:pStyle w:val="Topptekst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B411F" w14:textId="4F691669" w:rsidR="00BC7599" w:rsidRDefault="003C4B8C" w:rsidP="00FA6013">
    <w:pPr>
      <w:pStyle w:val="Topptekst"/>
      <w:tabs>
        <w:tab w:val="right" w:pos="9065"/>
      </w:tabs>
    </w:pPr>
    <w:r>
      <w:rPr>
        <w:rFonts w:ascii="Arial" w:hAnsi="Arial" w:cs="Arial"/>
        <w:b/>
        <w:bCs/>
      </w:rPr>
      <w:t xml:space="preserve">MØTEREFERAT </w:t>
    </w:r>
    <w:r w:rsidR="00EC118A">
      <w:rPr>
        <w:rFonts w:ascii="Arial" w:hAnsi="Arial" w:cs="Arial"/>
        <w:b/>
        <w:bCs/>
      </w:rPr>
      <w:t>2</w:t>
    </w:r>
    <w:r>
      <w:rPr>
        <w:rFonts w:ascii="Arial" w:hAnsi="Arial" w:cs="Arial"/>
        <w:b/>
        <w:bCs/>
      </w:rPr>
      <w:t>2.09</w:t>
    </w:r>
    <w:r w:rsidR="00490DC8">
      <w:rPr>
        <w:rFonts w:ascii="Arial" w:hAnsi="Arial" w:cs="Arial"/>
        <w:b/>
        <w:bCs/>
      </w:rPr>
      <w:t>.202</w:t>
    </w:r>
    <w:r w:rsidR="009D122A">
      <w:rPr>
        <w:rFonts w:ascii="Arial" w:hAnsi="Arial" w:cs="Arial"/>
        <w:b/>
        <w:bCs/>
      </w:rPr>
      <w:t>2</w:t>
    </w:r>
    <w:r w:rsidR="00FA6013">
      <w:tab/>
    </w:r>
    <w:r w:rsidR="00FA6013">
      <w:tab/>
    </w:r>
    <w:r w:rsidR="00BC7599">
      <w:t xml:space="preserve">      </w:t>
    </w:r>
    <w:r w:rsidR="001D5598">
      <w:rPr>
        <w:noProof/>
        <w:lang w:val="nb-NO" w:eastAsia="nb-NO"/>
      </w:rPr>
      <w:drawing>
        <wp:inline distT="0" distB="0" distL="0" distR="0" wp14:anchorId="201C04F5" wp14:editId="6DF6E8BE">
          <wp:extent cx="1024255" cy="1076639"/>
          <wp:effectExtent l="0" t="0" r="0" b="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sharepoint:macserver:Kunder:EuroOffshore:Profil:Logo:ORIGINAL:EO_Logo_Blue_CMYK_FINAL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1076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4EE1475" w14:textId="77777777" w:rsidR="00BC7599" w:rsidRDefault="001D5598" w:rsidP="00021DC8">
    <w:pPr>
      <w:pStyle w:val="BasicParagraph"/>
      <w:spacing w:after="113"/>
      <w:jc w:val="right"/>
      <w:rPr>
        <w:rFonts w:ascii="ArialMT" w:hAnsi="ArialMT" w:cs="ArialMT"/>
        <w:sz w:val="16"/>
        <w:szCs w:val="16"/>
        <w:lang w:val="nb-NO"/>
      </w:rPr>
    </w:pPr>
    <w:r>
      <w:rPr>
        <w:noProof/>
        <w:lang w:val="nb-NO" w:eastAsia="nb-NO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44BB4A4" wp14:editId="575DB58B">
              <wp:simplePos x="0" y="0"/>
              <wp:positionH relativeFrom="column">
                <wp:posOffset>4658360</wp:posOffset>
              </wp:positionH>
              <wp:positionV relativeFrom="paragraph">
                <wp:posOffset>104140</wp:posOffset>
              </wp:positionV>
              <wp:extent cx="1186180" cy="573405"/>
              <wp:effectExtent l="0" t="0" r="0" b="10795"/>
              <wp:wrapSquare wrapText="bothSides"/>
              <wp:docPr id="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86180" cy="5734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3E00D89B" w14:textId="6D845E55" w:rsidR="00BC7599" w:rsidRPr="001F0D3D" w:rsidRDefault="00BC7599" w:rsidP="00FD7F3D">
                          <w:pPr>
                            <w:pStyle w:val="Topptekst"/>
                            <w:jc w:val="center"/>
                            <w:rPr>
                              <w:rFonts w:ascii="ArialMT" w:hAnsi="ArialMT" w:cs="ArialMT"/>
                              <w:color w:val="000000"/>
                              <w:sz w:val="16"/>
                              <w:szCs w:val="16"/>
                              <w:lang w:val="nb-NO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4BB4A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366.8pt;margin-top:8.2pt;width:93.4pt;height:45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" filled="f" stroked="f">
              <v:textbox style="mso-fit-shape-to-text:t">
                <w:txbxContent>
                  <w:p w14:paraId="3E00D89B" w14:textId="6D845E55" w:rsidR="00BC7599" w:rsidRPr="001F0D3D" w:rsidRDefault="00BC7599" w:rsidP="00FD7F3D">
                    <w:pPr>
                      <w:pStyle w:val="Topptekst"/>
                      <w:jc w:val="center"/>
                      <w:rPr>
                        <w:rFonts w:ascii="ArialMT" w:hAnsi="ArialMT" w:cs="ArialMT"/>
                        <w:color w:val="000000"/>
                        <w:sz w:val="16"/>
                        <w:szCs w:val="16"/>
                        <w:lang w:val="nb-NO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  <w:p w14:paraId="1C93B050" w14:textId="77777777" w:rsidR="00BC7599" w:rsidRPr="000D1FC5" w:rsidRDefault="001D5598" w:rsidP="00021DC8">
    <w:pPr>
      <w:pStyle w:val="Topptekst"/>
      <w:jc w:val="right"/>
    </w:pPr>
    <w:r>
      <w:rPr>
        <w:noProof/>
        <w:lang w:val="nb-NO" w:eastAsia="nb-NO"/>
      </w:rPr>
      <w:drawing>
        <wp:anchor distT="0" distB="0" distL="114300" distR="114300" simplePos="0" relativeHeight="251699200" behindDoc="0" locked="0" layoutInCell="1" allowOverlap="1" wp14:anchorId="410A77A7" wp14:editId="499D198F">
          <wp:simplePos x="0" y="0"/>
          <wp:positionH relativeFrom="margin">
            <wp:posOffset>8255</wp:posOffset>
          </wp:positionH>
          <wp:positionV relativeFrom="margin">
            <wp:posOffset>1607185</wp:posOffset>
          </wp:positionV>
          <wp:extent cx="177800" cy="42545"/>
          <wp:effectExtent l="0" t="0" r="0" b="8255"/>
          <wp:wrapNone/>
          <wp:docPr id="2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800" cy="42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7A36D41"/>
    <w:multiLevelType w:val="hybridMultilevel"/>
    <w:tmpl w:val="F2C893F2"/>
    <w:lvl w:ilvl="0" w:tplc="84F89C0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5226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213B"/>
    <w:rsid w:val="00014B63"/>
    <w:rsid w:val="00021DC8"/>
    <w:rsid w:val="00084A98"/>
    <w:rsid w:val="000B213B"/>
    <w:rsid w:val="000B6841"/>
    <w:rsid w:val="000C44AE"/>
    <w:rsid w:val="000D1FC5"/>
    <w:rsid w:val="000D5834"/>
    <w:rsid w:val="000E1E2F"/>
    <w:rsid w:val="001064FF"/>
    <w:rsid w:val="00121D15"/>
    <w:rsid w:val="001715E3"/>
    <w:rsid w:val="001A2A3F"/>
    <w:rsid w:val="001A52B0"/>
    <w:rsid w:val="001B5B53"/>
    <w:rsid w:val="001D5598"/>
    <w:rsid w:val="001E6DE9"/>
    <w:rsid w:val="001F0D3D"/>
    <w:rsid w:val="001F4FA9"/>
    <w:rsid w:val="00201811"/>
    <w:rsid w:val="00242C0D"/>
    <w:rsid w:val="0024340F"/>
    <w:rsid w:val="00262941"/>
    <w:rsid w:val="00263EBB"/>
    <w:rsid w:val="0026696C"/>
    <w:rsid w:val="00280EEF"/>
    <w:rsid w:val="002A4A35"/>
    <w:rsid w:val="002A578D"/>
    <w:rsid w:val="002B3081"/>
    <w:rsid w:val="002D4CB6"/>
    <w:rsid w:val="002F4150"/>
    <w:rsid w:val="002F5BA2"/>
    <w:rsid w:val="003063D2"/>
    <w:rsid w:val="00313359"/>
    <w:rsid w:val="003160FE"/>
    <w:rsid w:val="00337AD9"/>
    <w:rsid w:val="0037326F"/>
    <w:rsid w:val="0038006D"/>
    <w:rsid w:val="00393035"/>
    <w:rsid w:val="00396159"/>
    <w:rsid w:val="003C4B8C"/>
    <w:rsid w:val="003D1B43"/>
    <w:rsid w:val="003D58CD"/>
    <w:rsid w:val="003E11EB"/>
    <w:rsid w:val="003E4B1F"/>
    <w:rsid w:val="003E6DE0"/>
    <w:rsid w:val="00402CE6"/>
    <w:rsid w:val="0040751F"/>
    <w:rsid w:val="00413DB5"/>
    <w:rsid w:val="004155B5"/>
    <w:rsid w:val="00436283"/>
    <w:rsid w:val="00436B76"/>
    <w:rsid w:val="00477099"/>
    <w:rsid w:val="004834FB"/>
    <w:rsid w:val="00490DC8"/>
    <w:rsid w:val="004A2D3A"/>
    <w:rsid w:val="004B7FC5"/>
    <w:rsid w:val="004E3702"/>
    <w:rsid w:val="0057343C"/>
    <w:rsid w:val="0057707C"/>
    <w:rsid w:val="005772A2"/>
    <w:rsid w:val="00587F5F"/>
    <w:rsid w:val="005E5293"/>
    <w:rsid w:val="006220A6"/>
    <w:rsid w:val="006310EE"/>
    <w:rsid w:val="00647603"/>
    <w:rsid w:val="00677697"/>
    <w:rsid w:val="006846FD"/>
    <w:rsid w:val="006B0D13"/>
    <w:rsid w:val="00703F24"/>
    <w:rsid w:val="007231CB"/>
    <w:rsid w:val="00747370"/>
    <w:rsid w:val="00750C52"/>
    <w:rsid w:val="0076007A"/>
    <w:rsid w:val="00797D50"/>
    <w:rsid w:val="007B2AD2"/>
    <w:rsid w:val="007C54F1"/>
    <w:rsid w:val="007D30DF"/>
    <w:rsid w:val="00804A9D"/>
    <w:rsid w:val="008054FA"/>
    <w:rsid w:val="00813E31"/>
    <w:rsid w:val="00814475"/>
    <w:rsid w:val="00827D48"/>
    <w:rsid w:val="0085106A"/>
    <w:rsid w:val="0085789A"/>
    <w:rsid w:val="0086770E"/>
    <w:rsid w:val="00880F28"/>
    <w:rsid w:val="00881553"/>
    <w:rsid w:val="008A450D"/>
    <w:rsid w:val="008E6349"/>
    <w:rsid w:val="00907745"/>
    <w:rsid w:val="009151B5"/>
    <w:rsid w:val="00925233"/>
    <w:rsid w:val="00934D62"/>
    <w:rsid w:val="00952E7C"/>
    <w:rsid w:val="00961173"/>
    <w:rsid w:val="0096535B"/>
    <w:rsid w:val="00984D1B"/>
    <w:rsid w:val="009D122A"/>
    <w:rsid w:val="009D5251"/>
    <w:rsid w:val="009D7F08"/>
    <w:rsid w:val="009F05BE"/>
    <w:rsid w:val="00A168D1"/>
    <w:rsid w:val="00A27346"/>
    <w:rsid w:val="00A3052D"/>
    <w:rsid w:val="00A470D7"/>
    <w:rsid w:val="00A6374E"/>
    <w:rsid w:val="00B65CD8"/>
    <w:rsid w:val="00B7552E"/>
    <w:rsid w:val="00B83613"/>
    <w:rsid w:val="00BC7599"/>
    <w:rsid w:val="00BE5C26"/>
    <w:rsid w:val="00C0407D"/>
    <w:rsid w:val="00C05C93"/>
    <w:rsid w:val="00C16552"/>
    <w:rsid w:val="00C25A2F"/>
    <w:rsid w:val="00C37715"/>
    <w:rsid w:val="00C7788B"/>
    <w:rsid w:val="00CC3A73"/>
    <w:rsid w:val="00D047A6"/>
    <w:rsid w:val="00D10A2D"/>
    <w:rsid w:val="00D1466B"/>
    <w:rsid w:val="00D265C6"/>
    <w:rsid w:val="00D35026"/>
    <w:rsid w:val="00D352F4"/>
    <w:rsid w:val="00D360EE"/>
    <w:rsid w:val="00D41254"/>
    <w:rsid w:val="00D7592D"/>
    <w:rsid w:val="00D77563"/>
    <w:rsid w:val="00DD54F2"/>
    <w:rsid w:val="00E04909"/>
    <w:rsid w:val="00E079B3"/>
    <w:rsid w:val="00E13B1D"/>
    <w:rsid w:val="00E20204"/>
    <w:rsid w:val="00E2585F"/>
    <w:rsid w:val="00E45E47"/>
    <w:rsid w:val="00E75225"/>
    <w:rsid w:val="00E962FB"/>
    <w:rsid w:val="00EC080D"/>
    <w:rsid w:val="00EC1133"/>
    <w:rsid w:val="00EC118A"/>
    <w:rsid w:val="00EE6D1E"/>
    <w:rsid w:val="00EF4995"/>
    <w:rsid w:val="00F06A93"/>
    <w:rsid w:val="00F1111A"/>
    <w:rsid w:val="00F14CB6"/>
    <w:rsid w:val="00F32322"/>
    <w:rsid w:val="00F40328"/>
    <w:rsid w:val="00F444D6"/>
    <w:rsid w:val="00F81B59"/>
    <w:rsid w:val="00F86D12"/>
    <w:rsid w:val="00FA6013"/>
    <w:rsid w:val="00FB2F69"/>
    <w:rsid w:val="00FD7F3D"/>
    <w:rsid w:val="00FE0749"/>
    <w:rsid w:val="00FE094F"/>
    <w:rsid w:val="00FF1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D5A8BFA"/>
  <w14:defaultImageDpi w14:val="300"/>
  <w15:docId w15:val="{11031E0D-1E33-4A98-A47C-640AA427D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6013"/>
    <w:pPr>
      <w:widowControl w:val="0"/>
      <w:autoSpaceDE w:val="0"/>
      <w:autoSpaceDN w:val="0"/>
      <w:adjustRightInd w:val="0"/>
      <w:spacing w:after="160" w:line="288" w:lineRule="auto"/>
    </w:pPr>
    <w:rPr>
      <w:rFonts w:ascii="Arial" w:eastAsiaTheme="minorEastAsia" w:hAnsi="Arial" w:cs="Arial"/>
      <w:color w:val="000000" w:themeColor="text1"/>
      <w:lang w:val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A6013"/>
    <w:pPr>
      <w:spacing w:after="113"/>
      <w:outlineLvl w:val="0"/>
    </w:pPr>
    <w:rPr>
      <w:rFonts w:eastAsia="Times New Roman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0D1FC5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0D1FC5"/>
  </w:style>
  <w:style w:type="paragraph" w:styleId="Bunntekst">
    <w:name w:val="footer"/>
    <w:basedOn w:val="Normal"/>
    <w:link w:val="BunntekstTegn"/>
    <w:uiPriority w:val="99"/>
    <w:unhideWhenUsed/>
    <w:rsid w:val="000D1FC5"/>
    <w:pPr>
      <w:widowControl/>
      <w:tabs>
        <w:tab w:val="center" w:pos="4320"/>
        <w:tab w:val="right" w:pos="8640"/>
      </w:tabs>
      <w:autoSpaceDE/>
      <w:autoSpaceDN/>
      <w:adjustRightInd/>
      <w:spacing w:after="0" w:line="240" w:lineRule="auto"/>
    </w:pPr>
    <w:rPr>
      <w:rFonts w:ascii="Cambria" w:eastAsia="MS Mincho" w:hAnsi="Cambria" w:cs="Times New Roman"/>
      <w:color w:val="auto"/>
      <w:sz w:val="24"/>
      <w:szCs w:val="24"/>
      <w:lang w:val="en-US"/>
    </w:rPr>
  </w:style>
  <w:style w:type="character" w:customStyle="1" w:styleId="BunntekstTegn">
    <w:name w:val="Bunntekst Tegn"/>
    <w:basedOn w:val="Standardskriftforavsnitt"/>
    <w:link w:val="Bunntekst"/>
    <w:uiPriority w:val="99"/>
    <w:rsid w:val="000D1FC5"/>
  </w:style>
  <w:style w:type="paragraph" w:styleId="Bobletekst">
    <w:name w:val="Balloon Text"/>
    <w:basedOn w:val="Normal"/>
    <w:link w:val="BobletekstTegn"/>
    <w:uiPriority w:val="99"/>
    <w:semiHidden/>
    <w:unhideWhenUsed/>
    <w:rsid w:val="000D1FC5"/>
    <w:pPr>
      <w:widowControl/>
      <w:autoSpaceDE/>
      <w:autoSpaceDN/>
      <w:adjustRightInd/>
      <w:spacing w:after="0" w:line="240" w:lineRule="auto"/>
    </w:pPr>
    <w:rPr>
      <w:rFonts w:ascii="Lucida Grande" w:eastAsia="MS Mincho" w:hAnsi="Lucida Grande" w:cs="Lucida Grande"/>
      <w:color w:val="auto"/>
      <w:sz w:val="18"/>
      <w:szCs w:val="18"/>
      <w:lang w:val="en-US"/>
    </w:rPr>
  </w:style>
  <w:style w:type="character" w:customStyle="1" w:styleId="BobletekstTegn">
    <w:name w:val="Bobletekst Tegn"/>
    <w:link w:val="Bobletekst"/>
    <w:uiPriority w:val="99"/>
    <w:semiHidden/>
    <w:rsid w:val="000D1FC5"/>
    <w:rPr>
      <w:rFonts w:ascii="Lucida Grande" w:hAnsi="Lucida Grande" w:cs="Lucida Grande"/>
      <w:sz w:val="18"/>
      <w:szCs w:val="18"/>
    </w:rPr>
  </w:style>
  <w:style w:type="paragraph" w:customStyle="1" w:styleId="NoParagraphStyle">
    <w:name w:val="[No Paragraph Style]"/>
    <w:rsid w:val="000D1FC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BasicParagraph">
    <w:name w:val="[Basic Paragraph]"/>
    <w:basedOn w:val="NoParagraphStyle"/>
    <w:uiPriority w:val="99"/>
    <w:rsid w:val="000D1FC5"/>
  </w:style>
  <w:style w:type="table" w:styleId="Tabellrutenett">
    <w:name w:val="Table Grid"/>
    <w:basedOn w:val="Vanligtabell"/>
    <w:uiPriority w:val="59"/>
    <w:rsid w:val="003133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77563"/>
  </w:style>
  <w:style w:type="paragraph" w:styleId="Brdtekst">
    <w:name w:val="Body Text"/>
    <w:basedOn w:val="Normal"/>
    <w:link w:val="BrdtekstTegn"/>
    <w:uiPriority w:val="99"/>
    <w:qFormat/>
    <w:rsid w:val="00F444D6"/>
    <w:pPr>
      <w:widowControl/>
      <w:autoSpaceDE/>
      <w:autoSpaceDN/>
      <w:adjustRightInd/>
      <w:spacing w:after="240" w:line="336" w:lineRule="auto"/>
    </w:pPr>
    <w:rPr>
      <w:rFonts w:ascii="Cambria" w:eastAsia="Cambria" w:hAnsi="Cambria" w:cs="Cambria"/>
      <w:color w:val="auto"/>
      <w:sz w:val="16"/>
      <w:szCs w:val="22"/>
      <w:lang w:val="en-GB"/>
    </w:rPr>
  </w:style>
  <w:style w:type="character" w:customStyle="1" w:styleId="BrdtekstTegn">
    <w:name w:val="Brødtekst Tegn"/>
    <w:link w:val="Brdtekst"/>
    <w:uiPriority w:val="99"/>
    <w:rsid w:val="00F444D6"/>
    <w:rPr>
      <w:rFonts w:eastAsia="Cambria" w:cs="Cambria"/>
      <w:sz w:val="16"/>
      <w:szCs w:val="22"/>
      <w:lang w:val="en-GB"/>
    </w:rPr>
  </w:style>
  <w:style w:type="character" w:styleId="Plassholdertekst">
    <w:name w:val="Placeholder Text"/>
    <w:uiPriority w:val="99"/>
    <w:semiHidden/>
    <w:rsid w:val="00F444D6"/>
    <w:rPr>
      <w:color w:val="80808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FA6013"/>
    <w:rPr>
      <w:rFonts w:ascii="Arial" w:eastAsia="Times New Roman" w:hAnsi="Arial" w:cs="Arial"/>
      <w:color w:val="000000" w:themeColor="text1"/>
      <w:sz w:val="28"/>
      <w:szCs w:val="28"/>
      <w:lang w:val="nb-NO"/>
    </w:rPr>
  </w:style>
  <w:style w:type="paragraph" w:styleId="Listeavsnitt">
    <w:name w:val="List Paragraph"/>
    <w:basedOn w:val="Normal"/>
    <w:uiPriority w:val="34"/>
    <w:qFormat/>
    <w:rsid w:val="00C165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37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he\Dropbox\Administrasjon\Maler\Mal%20-%20Brev%20VIL%20202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EA4FE2C413BE442BF267655F6DD32D3" ma:contentTypeVersion="16" ma:contentTypeDescription="Opprett et nytt dokument." ma:contentTypeScope="" ma:versionID="f2e8af79dd2b8f6986a5ffe0cd512e29">
  <xsd:schema xmlns:xsd="http://www.w3.org/2001/XMLSchema" xmlns:xs="http://www.w3.org/2001/XMLSchema" xmlns:p="http://schemas.microsoft.com/office/2006/metadata/properties" xmlns:ns2="9351b6c6-4a16-42e8-9511-21ce09522528" xmlns:ns3="9e61f8e8-04e0-4748-98bb-a302bb710447" targetNamespace="http://schemas.microsoft.com/office/2006/metadata/properties" ma:root="true" ma:fieldsID="f5c10e03ff1451678d70b164496b077e" ns2:_="" ns3:_="">
    <xsd:import namespace="9351b6c6-4a16-42e8-9511-21ce09522528"/>
    <xsd:import namespace="9e61f8e8-04e0-4748-98bb-a302bb7104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1b6c6-4a16-42e8-9511-21ce095225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emerkelapper" ma:readOnly="false" ma:fieldId="{5cf76f15-5ced-4ddc-b409-7134ff3c332f}" ma:taxonomyMulti="true" ma:sspId="e7cbbc38-1522-4865-8b40-f90becc2de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61f8e8-04e0-4748-98bb-a302bb71044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a44f6c7-2f7c-46fb-9a5a-5fec56b19d39}" ma:internalName="TaxCatchAll" ma:showField="CatchAllData" ma:web="9e61f8e8-04e0-4748-98bb-a302bb7104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140A3CF-F370-4D3F-8D54-E072DB7DB1F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502E991-5AD7-4FE7-82E3-A6180696D30E}"/>
</file>

<file path=customXml/itemProps3.xml><?xml version="1.0" encoding="utf-8"?>
<ds:datastoreItem xmlns:ds="http://schemas.openxmlformats.org/officeDocument/2006/customXml" ds:itemID="{43650B67-3821-450F-AE0F-C71414006459}"/>
</file>

<file path=docProps/app.xml><?xml version="1.0" encoding="utf-8"?>
<Properties xmlns="http://schemas.openxmlformats.org/officeDocument/2006/extended-properties" xmlns:vt="http://schemas.openxmlformats.org/officeDocument/2006/docPropsVTypes">
  <Template>Mal - Brev VIL 2020</Template>
  <TotalTime>2</TotalTime>
  <Pages>2</Pages>
  <Words>285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Hegre</dc:creator>
  <cp:keywords/>
  <dc:description/>
  <cp:lastModifiedBy>Hege Bjerkreim</cp:lastModifiedBy>
  <cp:revision>3</cp:revision>
  <cp:lastPrinted>2015-06-12T09:53:00Z</cp:lastPrinted>
  <dcterms:created xsi:type="dcterms:W3CDTF">2022-09-22T19:55:00Z</dcterms:created>
  <dcterms:modified xsi:type="dcterms:W3CDTF">2022-09-22T19:55:00Z</dcterms:modified>
</cp:coreProperties>
</file>