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FA6013" w14:paraId="70AB60CF" w14:textId="77777777" w:rsidTr="03433CC4">
        <w:tc>
          <w:tcPr>
            <w:tcW w:w="4640" w:type="dxa"/>
            <w:tcBorders>
              <w:top w:val="nil"/>
              <w:left w:val="nil"/>
              <w:bottom w:val="single" w:sz="4" w:space="0" w:color="058B39"/>
              <w:right w:val="nil"/>
            </w:tcBorders>
            <w:hideMark/>
          </w:tcPr>
          <w:p w14:paraId="1C7E6E33" w14:textId="77777777" w:rsidR="00FA6013" w:rsidRDefault="00FA6013">
            <w:pPr>
              <w:rPr>
                <w:color w:val="595959" w:themeColor="text1" w:themeTint="A6"/>
                <w:sz w:val="16"/>
                <w:szCs w:val="1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Dato:</w:t>
            </w:r>
            <w:r>
              <w:br/>
            </w:r>
          </w:p>
          <w:p w14:paraId="5D3D4B1E" w14:textId="01C3AE90" w:rsidR="00FA6013" w:rsidRDefault="56A729BC" w:rsidP="03433CC4">
            <w:pPr>
              <w:rPr>
                <w:lang w:val="en-US"/>
              </w:rPr>
            </w:pPr>
            <w:r w:rsidRPr="03433CC4">
              <w:rPr>
                <w:lang w:val="en-US"/>
              </w:rPr>
              <w:t>19</w:t>
            </w:r>
            <w:r w:rsidR="60F53BFF" w:rsidRPr="03433CC4">
              <w:rPr>
                <w:lang w:val="en-US"/>
              </w:rPr>
              <w:t>.</w:t>
            </w:r>
            <w:r w:rsidR="545EAFD0" w:rsidRPr="03433CC4">
              <w:rPr>
                <w:lang w:val="en-US"/>
              </w:rPr>
              <w:t>10</w:t>
            </w:r>
            <w:r w:rsidR="60F53BFF" w:rsidRPr="03433CC4">
              <w:rPr>
                <w:lang w:val="en-US"/>
              </w:rPr>
              <w:t>.2020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4" w:space="0" w:color="058B39"/>
              <w:right w:val="nil"/>
            </w:tcBorders>
            <w:hideMark/>
          </w:tcPr>
          <w:p w14:paraId="1AF211E3" w14:textId="06D4523E" w:rsidR="00FA6013" w:rsidRDefault="00FA6013" w:rsidP="7C1DC50F">
            <w:pPr>
              <w:rPr>
                <w:color w:val="595959" w:themeColor="text1" w:themeTint="A6"/>
                <w:sz w:val="16"/>
                <w:szCs w:val="1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Agenda:</w:t>
            </w:r>
            <w:r>
              <w:br/>
            </w:r>
          </w:p>
          <w:p w14:paraId="1377A96C" w14:textId="67AA27D3" w:rsidR="00FA6013" w:rsidRDefault="72DE74FB" w:rsidP="7C1DC50F">
            <w:pPr>
              <w:rPr>
                <w:lang w:val="en-US"/>
              </w:rPr>
            </w:pPr>
            <w:r w:rsidRPr="7C1DC50F">
              <w:t xml:space="preserve">Styremøte </w:t>
            </w:r>
            <w:r w:rsidR="0014216D">
              <w:t>f</w:t>
            </w:r>
            <w:r w:rsidRPr="7C1DC50F">
              <w:t>otballgruppa</w:t>
            </w:r>
          </w:p>
        </w:tc>
      </w:tr>
      <w:tr w:rsidR="00FA6013" w14:paraId="4D6DA607" w14:textId="77777777" w:rsidTr="03433CC4">
        <w:tc>
          <w:tcPr>
            <w:tcW w:w="4640" w:type="dxa"/>
            <w:tcBorders>
              <w:top w:val="single" w:sz="4" w:space="0" w:color="058B39"/>
              <w:left w:val="nil"/>
              <w:bottom w:val="single" w:sz="4" w:space="0" w:color="058B39"/>
              <w:right w:val="nil"/>
            </w:tcBorders>
            <w:hideMark/>
          </w:tcPr>
          <w:p w14:paraId="1A34E505" w14:textId="77777777" w:rsidR="00FA6013" w:rsidRDefault="00FA6013" w:rsidP="7C1DC50F">
            <w:pPr>
              <w:rPr>
                <w:color w:val="595959" w:themeColor="text1" w:themeTint="A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Møteleder:</w:t>
            </w:r>
          </w:p>
          <w:p w14:paraId="79ADD776" w14:textId="216B5418" w:rsidR="00FA6013" w:rsidRDefault="7916DEB4" w:rsidP="7C1DC50F">
            <w:pPr>
              <w:rPr>
                <w:lang w:val="en-US"/>
              </w:rPr>
            </w:pPr>
            <w:r w:rsidRPr="7C1DC50F">
              <w:t>Frode Dahl</w:t>
            </w:r>
          </w:p>
        </w:tc>
        <w:tc>
          <w:tcPr>
            <w:tcW w:w="4641" w:type="dxa"/>
            <w:tcBorders>
              <w:top w:val="single" w:sz="4" w:space="0" w:color="058B39"/>
              <w:left w:val="nil"/>
              <w:bottom w:val="single" w:sz="4" w:space="0" w:color="058B39"/>
              <w:right w:val="nil"/>
            </w:tcBorders>
            <w:hideMark/>
          </w:tcPr>
          <w:p w14:paraId="1D2FCA39" w14:textId="12682F70" w:rsidR="00FA6013" w:rsidRDefault="00FA6013" w:rsidP="7C1DC50F">
            <w:pPr>
              <w:rPr>
                <w:color w:val="595959" w:themeColor="text1" w:themeTint="A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Referent:</w:t>
            </w:r>
            <w:r>
              <w:br/>
            </w:r>
            <w:r w:rsidR="6C298955" w:rsidRPr="7C1DC50F">
              <w:rPr>
                <w:color w:val="595959" w:themeColor="text1" w:themeTint="A6"/>
                <w:lang w:val="en-US"/>
              </w:rPr>
              <w:t>Anne Håland</w:t>
            </w:r>
          </w:p>
        </w:tc>
      </w:tr>
      <w:tr w:rsidR="00FA6013" w14:paraId="3A738456" w14:textId="77777777" w:rsidTr="03433CC4">
        <w:tc>
          <w:tcPr>
            <w:tcW w:w="4640" w:type="dxa"/>
            <w:tcBorders>
              <w:top w:val="single" w:sz="4" w:space="0" w:color="058B39"/>
              <w:left w:val="nil"/>
              <w:bottom w:val="single" w:sz="4" w:space="0" w:color="058B39"/>
              <w:right w:val="nil"/>
            </w:tcBorders>
            <w:hideMark/>
          </w:tcPr>
          <w:p w14:paraId="6971E53E" w14:textId="77777777" w:rsidR="00FA6013" w:rsidRDefault="00FA6013">
            <w:pPr>
              <w:rPr>
                <w:color w:val="595959" w:themeColor="text1" w:themeTint="A6"/>
                <w:sz w:val="16"/>
                <w:szCs w:val="1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Tid:</w:t>
            </w:r>
          </w:p>
          <w:p w14:paraId="028732AA" w14:textId="3563D5C0" w:rsidR="00FA6013" w:rsidRDefault="44F54174">
            <w:pPr>
              <w:rPr>
                <w:color w:val="595959" w:themeColor="text1" w:themeTint="A6"/>
                <w:sz w:val="16"/>
                <w:szCs w:val="16"/>
                <w:lang w:val="en-US"/>
              </w:rPr>
            </w:pPr>
            <w:r w:rsidRPr="7C1DC50F">
              <w:t>18:00</w:t>
            </w:r>
            <w:r w:rsidR="00FA6013">
              <w:br/>
            </w:r>
          </w:p>
        </w:tc>
        <w:tc>
          <w:tcPr>
            <w:tcW w:w="4641" w:type="dxa"/>
            <w:tcBorders>
              <w:top w:val="single" w:sz="4" w:space="0" w:color="058B39"/>
              <w:left w:val="nil"/>
              <w:bottom w:val="single" w:sz="4" w:space="0" w:color="058B39"/>
              <w:right w:val="nil"/>
            </w:tcBorders>
            <w:hideMark/>
          </w:tcPr>
          <w:p w14:paraId="17AF4840" w14:textId="2F5A6499" w:rsidR="00FA6013" w:rsidRDefault="00FA6013" w:rsidP="7C1DC50F">
            <w:pPr>
              <w:rPr>
                <w:color w:val="595959" w:themeColor="text1" w:themeTint="A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Sted:</w:t>
            </w:r>
            <w:r>
              <w:br/>
            </w:r>
            <w:r w:rsidR="4365BD4E" w:rsidRPr="7C1DC50F">
              <w:rPr>
                <w:color w:val="595959" w:themeColor="text1" w:themeTint="A6"/>
                <w:lang w:val="en-US"/>
              </w:rPr>
              <w:t xml:space="preserve">Varhaug </w:t>
            </w:r>
          </w:p>
        </w:tc>
      </w:tr>
      <w:tr w:rsidR="00FA6013" w14:paraId="38DC6564" w14:textId="77777777" w:rsidTr="03433CC4">
        <w:tc>
          <w:tcPr>
            <w:tcW w:w="4640" w:type="dxa"/>
            <w:tcBorders>
              <w:top w:val="single" w:sz="4" w:space="0" w:color="058B39"/>
              <w:left w:val="nil"/>
              <w:bottom w:val="single" w:sz="4" w:space="0" w:color="058B39"/>
              <w:right w:val="nil"/>
            </w:tcBorders>
            <w:hideMark/>
          </w:tcPr>
          <w:p w14:paraId="7C486569" w14:textId="77777777" w:rsidR="00FA6013" w:rsidRDefault="00FA6013">
            <w:pPr>
              <w:rPr>
                <w:color w:val="595959" w:themeColor="text1" w:themeTint="A6"/>
                <w:sz w:val="16"/>
                <w:szCs w:val="16"/>
                <w:lang w:val="en-US"/>
              </w:rPr>
            </w:pPr>
            <w:r w:rsidRPr="7C1DC50F">
              <w:rPr>
                <w:color w:val="595959" w:themeColor="text1" w:themeTint="A6"/>
                <w:sz w:val="16"/>
                <w:szCs w:val="16"/>
                <w:lang w:val="en-US"/>
              </w:rPr>
              <w:t>Medvirkende:</w:t>
            </w:r>
          </w:p>
          <w:p w14:paraId="03D691F2" w14:textId="63F09D87" w:rsidR="00FA6013" w:rsidRDefault="00FA6013" w:rsidP="03433CC4">
            <w:pPr>
              <w:rPr>
                <w:rFonts w:eastAsia="Arial"/>
              </w:rPr>
            </w:pPr>
            <w:r>
              <w:br/>
            </w:r>
            <w:r w:rsidR="28833F27" w:rsidRPr="03433CC4">
              <w:rPr>
                <w:rFonts w:eastAsia="Arial"/>
              </w:rPr>
              <w:t>Frode Dahl, Kenneth Skrettingland, Anne Håland, Hege Kverme, Magnus Skrettingland</w:t>
            </w:r>
            <w:r w:rsidR="1639C4AD" w:rsidRPr="03433CC4">
              <w:rPr>
                <w:rFonts w:eastAsia="Arial"/>
              </w:rPr>
              <w:t>, Sara Tjelmeland</w:t>
            </w:r>
          </w:p>
          <w:p w14:paraId="7CA8B3DA" w14:textId="287620BC" w:rsidR="00FA6013" w:rsidRDefault="00FA6013">
            <w:pPr>
              <w:rPr>
                <w:color w:val="595959" w:themeColor="text1" w:themeTint="A6"/>
                <w:sz w:val="16"/>
                <w:szCs w:val="16"/>
                <w:lang w:val="en-US"/>
              </w:rPr>
            </w:pPr>
            <w:r>
              <w:br/>
            </w:r>
          </w:p>
        </w:tc>
        <w:tc>
          <w:tcPr>
            <w:tcW w:w="4641" w:type="dxa"/>
            <w:tcBorders>
              <w:top w:val="single" w:sz="4" w:space="0" w:color="058B39"/>
              <w:left w:val="nil"/>
              <w:bottom w:val="single" w:sz="4" w:space="0" w:color="058B39"/>
              <w:right w:val="nil"/>
            </w:tcBorders>
            <w:hideMark/>
          </w:tcPr>
          <w:p w14:paraId="6F089F83" w14:textId="7C8BF20B" w:rsidR="00FA6013" w:rsidRDefault="00FA6013" w:rsidP="173E25C9">
            <w:pPr>
              <w:rPr>
                <w:rFonts w:eastAsia="Arial"/>
              </w:rPr>
            </w:pPr>
            <w:r w:rsidRPr="03433CC4">
              <w:rPr>
                <w:sz w:val="16"/>
                <w:szCs w:val="16"/>
                <w:lang w:val="en-US"/>
              </w:rPr>
              <w:t>Fraværende:</w:t>
            </w:r>
            <w:r>
              <w:br/>
            </w:r>
          </w:p>
        </w:tc>
      </w:tr>
    </w:tbl>
    <w:p w14:paraId="7A2A9074" w14:textId="77777777" w:rsidR="00FA6013" w:rsidRDefault="00FA6013" w:rsidP="00FA6013">
      <w:pPr>
        <w:pStyle w:val="Overskrift1"/>
        <w:rPr>
          <w:rFonts w:eastAsiaTheme="minorEastAsia"/>
        </w:rPr>
      </w:pPr>
    </w:p>
    <w:p w14:paraId="4DF4BE42" w14:textId="77777777" w:rsidR="00FA6013" w:rsidRDefault="00FA6013" w:rsidP="00FA6013"/>
    <w:p w14:paraId="19B3E60B" w14:textId="21517311" w:rsidR="3D65E4A2" w:rsidRPr="0014216D" w:rsidRDefault="3D65E4A2" w:rsidP="0014216D">
      <w:pPr>
        <w:tabs>
          <w:tab w:val="left" w:pos="5310"/>
        </w:tabs>
        <w:spacing w:line="276" w:lineRule="auto"/>
        <w:rPr>
          <w:b/>
          <w:bCs/>
        </w:rPr>
      </w:pPr>
      <w:r w:rsidRPr="0014216D">
        <w:rPr>
          <w:rFonts w:eastAsia="Arial"/>
          <w:b/>
          <w:bCs/>
        </w:rPr>
        <w:t>4</w:t>
      </w:r>
      <w:r w:rsidR="416FD5A1" w:rsidRPr="0014216D">
        <w:rPr>
          <w:rFonts w:eastAsia="Arial"/>
          <w:b/>
          <w:bCs/>
        </w:rPr>
        <w:t>9</w:t>
      </w:r>
      <w:r w:rsidRPr="0014216D">
        <w:rPr>
          <w:rFonts w:eastAsia="Arial"/>
          <w:b/>
          <w:bCs/>
        </w:rPr>
        <w:t>/20</w:t>
      </w:r>
      <w:r w:rsidRPr="0014216D">
        <w:rPr>
          <w:b/>
          <w:bCs/>
        </w:rPr>
        <w:t xml:space="preserve"> </w:t>
      </w:r>
      <w:r w:rsidRPr="0014216D">
        <w:rPr>
          <w:rFonts w:eastAsia="Arial"/>
        </w:rPr>
        <w:t>Godkjenning av innkalling og saksliste</w:t>
      </w:r>
      <w:r w:rsidRPr="0014216D">
        <w:rPr>
          <w:b/>
          <w:bCs/>
        </w:rPr>
        <w:t xml:space="preserve"> </w:t>
      </w:r>
      <w:r w:rsidR="00C5076C" w:rsidRPr="0014216D">
        <w:rPr>
          <w:b/>
          <w:bCs/>
        </w:rPr>
        <w:tab/>
      </w:r>
    </w:p>
    <w:p w14:paraId="3BFEFFB2" w14:textId="4CB81437" w:rsidR="00C5076C" w:rsidRPr="0014216D" w:rsidRDefault="00C5076C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Godkjent.</w:t>
      </w:r>
    </w:p>
    <w:p w14:paraId="4CEC4EEE" w14:textId="77777777" w:rsidR="0014216D" w:rsidRPr="0014216D" w:rsidRDefault="0014216D" w:rsidP="0014216D">
      <w:pPr>
        <w:spacing w:line="276" w:lineRule="auto"/>
        <w:rPr>
          <w:rFonts w:eastAsia="Arial"/>
        </w:rPr>
      </w:pPr>
    </w:p>
    <w:p w14:paraId="366F5CF7" w14:textId="19129F23" w:rsidR="650096C5" w:rsidRPr="0014216D" w:rsidRDefault="50C14B63" w:rsidP="0014216D">
      <w:pPr>
        <w:spacing w:line="276" w:lineRule="auto"/>
        <w:rPr>
          <w:rFonts w:eastAsia="Arial"/>
        </w:rPr>
      </w:pPr>
      <w:r w:rsidRPr="0014216D">
        <w:rPr>
          <w:rFonts w:eastAsia="Arial"/>
          <w:b/>
          <w:bCs/>
        </w:rPr>
        <w:t>50</w:t>
      </w:r>
      <w:r w:rsidR="650096C5" w:rsidRPr="0014216D">
        <w:rPr>
          <w:rFonts w:eastAsia="Arial"/>
          <w:b/>
          <w:bCs/>
        </w:rPr>
        <w:t>/20</w:t>
      </w:r>
      <w:r w:rsidR="650096C5" w:rsidRPr="0014216D">
        <w:rPr>
          <w:b/>
          <w:bCs/>
        </w:rPr>
        <w:t xml:space="preserve"> </w:t>
      </w:r>
      <w:r w:rsidR="650096C5" w:rsidRPr="0014216D">
        <w:rPr>
          <w:rFonts w:eastAsia="Arial"/>
        </w:rPr>
        <w:t>Gjennomgang av siste referat.</w:t>
      </w:r>
    </w:p>
    <w:p w14:paraId="7A6FC3F3" w14:textId="209CEF35" w:rsidR="00C5076C" w:rsidRPr="0014216D" w:rsidRDefault="00C5076C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Godkjent.</w:t>
      </w:r>
    </w:p>
    <w:p w14:paraId="3F918990" w14:textId="77777777" w:rsidR="0014216D" w:rsidRPr="0014216D" w:rsidRDefault="0014216D" w:rsidP="0014216D">
      <w:pPr>
        <w:spacing w:line="276" w:lineRule="auto"/>
        <w:rPr>
          <w:rFonts w:eastAsia="Arial"/>
        </w:rPr>
      </w:pPr>
    </w:p>
    <w:p w14:paraId="5BFBFDDC" w14:textId="2C781110" w:rsidR="650096C5" w:rsidRPr="0014216D" w:rsidRDefault="67512DF0" w:rsidP="0014216D">
      <w:pPr>
        <w:spacing w:line="276" w:lineRule="auto"/>
        <w:rPr>
          <w:rFonts w:eastAsia="Arial"/>
        </w:rPr>
      </w:pPr>
      <w:r w:rsidRPr="0014216D">
        <w:rPr>
          <w:rFonts w:eastAsia="Arial"/>
          <w:b/>
          <w:bCs/>
        </w:rPr>
        <w:t>51</w:t>
      </w:r>
      <w:r w:rsidR="650096C5" w:rsidRPr="0014216D">
        <w:rPr>
          <w:rFonts w:eastAsia="Arial"/>
          <w:b/>
          <w:bCs/>
        </w:rPr>
        <w:t>/20</w:t>
      </w:r>
      <w:r w:rsidR="650096C5" w:rsidRPr="0014216D">
        <w:rPr>
          <w:rFonts w:eastAsia="Arial"/>
        </w:rPr>
        <w:t xml:space="preserve"> Økonomi</w:t>
      </w:r>
    </w:p>
    <w:p w14:paraId="371CC679" w14:textId="4D5733D3" w:rsidR="00137A4B" w:rsidRPr="0014216D" w:rsidRDefault="00137A4B" w:rsidP="0014216D">
      <w:pPr>
        <w:tabs>
          <w:tab w:val="left" w:pos="1620"/>
        </w:tabs>
        <w:spacing w:line="276" w:lineRule="auto"/>
        <w:rPr>
          <w:rFonts w:eastAsia="Arial"/>
        </w:rPr>
      </w:pPr>
      <w:r w:rsidRPr="0014216D">
        <w:rPr>
          <w:rFonts w:eastAsia="Arial"/>
        </w:rPr>
        <w:t>OK, i hht budsjett.</w:t>
      </w:r>
      <w:r w:rsidR="00E018CB" w:rsidRPr="0014216D">
        <w:rPr>
          <w:rFonts w:eastAsia="Arial"/>
        </w:rPr>
        <w:t xml:space="preserve"> Ikke felles avslutning i år pga korona. Lag tar avslutning hver for seg. Melde inn til Åse ang. pølser og saft i god tid til barnefotball. Ungdsomsfotball ordner pizza og brus selv.</w:t>
      </w:r>
      <w:r w:rsidR="00C17DBC" w:rsidRPr="0014216D">
        <w:rPr>
          <w:rFonts w:eastAsia="Arial"/>
        </w:rPr>
        <w:t xml:space="preserve"> </w:t>
      </w:r>
    </w:p>
    <w:p w14:paraId="256C0FAE" w14:textId="77777777" w:rsidR="0014216D" w:rsidRPr="0014216D" w:rsidRDefault="0014216D" w:rsidP="0014216D">
      <w:pPr>
        <w:tabs>
          <w:tab w:val="left" w:pos="1620"/>
        </w:tabs>
        <w:spacing w:line="276" w:lineRule="auto"/>
        <w:rPr>
          <w:rFonts w:eastAsia="Arial"/>
        </w:rPr>
      </w:pPr>
    </w:p>
    <w:p w14:paraId="662B266D" w14:textId="1819F6C6" w:rsidR="003E6DE0" w:rsidRPr="0014216D" w:rsidRDefault="0E6AF5A4" w:rsidP="0014216D">
      <w:pPr>
        <w:tabs>
          <w:tab w:val="left" w:pos="1620"/>
        </w:tabs>
        <w:spacing w:line="276" w:lineRule="auto"/>
        <w:rPr>
          <w:rFonts w:eastAsia="Arial"/>
        </w:rPr>
      </w:pPr>
      <w:r w:rsidRPr="0014216D">
        <w:rPr>
          <w:rFonts w:eastAsia="Arial"/>
          <w:b/>
          <w:bCs/>
        </w:rPr>
        <w:t>52</w:t>
      </w:r>
      <w:r w:rsidR="650096C5" w:rsidRPr="0014216D">
        <w:rPr>
          <w:rFonts w:eastAsia="Arial"/>
          <w:b/>
          <w:bCs/>
        </w:rPr>
        <w:t>/20</w:t>
      </w:r>
      <w:r w:rsidR="650096C5" w:rsidRPr="0014216D">
        <w:rPr>
          <w:rFonts w:eastAsia="Arial"/>
        </w:rPr>
        <w:t xml:space="preserve"> </w:t>
      </w:r>
      <w:r w:rsidR="60C279D9" w:rsidRPr="0014216D">
        <w:rPr>
          <w:rFonts w:eastAsia="Arial"/>
        </w:rPr>
        <w:t>Juniorlaget 2021</w:t>
      </w:r>
    </w:p>
    <w:p w14:paraId="78773021" w14:textId="64164F63" w:rsidR="29CFE363" w:rsidRDefault="005B5992" w:rsidP="0014216D">
      <w:pPr>
        <w:spacing w:line="276" w:lineRule="auto"/>
        <w:rPr>
          <w:rFonts w:ascii="ArialMT" w:hAnsi="ArialMT" w:cs="ArialMT"/>
        </w:rPr>
      </w:pPr>
      <w:r w:rsidRPr="0014216D">
        <w:rPr>
          <w:rFonts w:ascii="ArialMT" w:hAnsi="ArialMT" w:cs="ArialMT"/>
        </w:rPr>
        <w:t>Pr idag er de som blir Ju</w:t>
      </w:r>
      <w:r w:rsidR="004C097C" w:rsidRPr="0014216D">
        <w:rPr>
          <w:rFonts w:ascii="ArialMT" w:hAnsi="ArialMT" w:cs="ArialMT"/>
        </w:rPr>
        <w:t>n</w:t>
      </w:r>
      <w:r w:rsidRPr="0014216D">
        <w:rPr>
          <w:rFonts w:ascii="ArialMT" w:hAnsi="ArialMT" w:cs="ArialMT"/>
        </w:rPr>
        <w:t xml:space="preserve">iorer neste år </w:t>
      </w:r>
      <w:r w:rsidR="004C097C" w:rsidRPr="0014216D">
        <w:rPr>
          <w:rFonts w:ascii="ArialMT" w:hAnsi="ArialMT" w:cs="ArialMT"/>
        </w:rPr>
        <w:t xml:space="preserve">ca </w:t>
      </w:r>
      <w:r w:rsidRPr="0014216D">
        <w:rPr>
          <w:rFonts w:ascii="ArialMT" w:hAnsi="ArialMT" w:cs="ArialMT"/>
        </w:rPr>
        <w:t xml:space="preserve">35 stk. </w:t>
      </w:r>
      <w:r w:rsidR="004C097C" w:rsidRPr="0014216D">
        <w:rPr>
          <w:rFonts w:ascii="ArialMT" w:hAnsi="ArialMT" w:cs="ArialMT"/>
        </w:rPr>
        <w:t xml:space="preserve">Må få oversikt over trenersituasjonen og antall lag til neste år. </w:t>
      </w:r>
      <w:r w:rsidR="00BA11FB" w:rsidRPr="0014216D">
        <w:rPr>
          <w:rFonts w:ascii="ArialMT" w:hAnsi="ArialMT" w:cs="ArialMT"/>
        </w:rPr>
        <w:t>Når A-laget starter opp må det avklares hvordan de ønsker å samarbeide med Juniorlaget.</w:t>
      </w:r>
    </w:p>
    <w:p w14:paraId="46F074B6" w14:textId="77777777" w:rsidR="0014216D" w:rsidRPr="0014216D" w:rsidRDefault="0014216D" w:rsidP="0014216D">
      <w:pPr>
        <w:spacing w:line="276" w:lineRule="auto"/>
        <w:rPr>
          <w:rFonts w:ascii="ArialMT" w:hAnsi="ArialMT" w:cs="ArialMT"/>
        </w:rPr>
      </w:pPr>
    </w:p>
    <w:p w14:paraId="7B621B87" w14:textId="77777777" w:rsidR="00E018CB" w:rsidRPr="0014216D" w:rsidRDefault="00E018CB" w:rsidP="0014216D">
      <w:pPr>
        <w:spacing w:line="276" w:lineRule="auto"/>
        <w:rPr>
          <w:rFonts w:eastAsia="Arial"/>
        </w:rPr>
      </w:pPr>
      <w:r w:rsidRPr="0014216D">
        <w:rPr>
          <w:rFonts w:eastAsia="Arial"/>
          <w:b/>
          <w:bCs/>
        </w:rPr>
        <w:t>53/20</w:t>
      </w:r>
      <w:r w:rsidRPr="0014216D">
        <w:rPr>
          <w:rFonts w:eastAsia="Arial"/>
        </w:rPr>
        <w:t xml:space="preserve"> Trener/Lagleder høst 2020</w:t>
      </w:r>
    </w:p>
    <w:p w14:paraId="77596F30" w14:textId="11BA4B9A" w:rsidR="00E018CB" w:rsidRPr="0014216D" w:rsidRDefault="00C17DBC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Har avklart med hovedstyret at å</w:t>
      </w:r>
      <w:r w:rsidR="00E018CB" w:rsidRPr="0014216D">
        <w:rPr>
          <w:rFonts w:eastAsia="Arial"/>
        </w:rPr>
        <w:t>rsrapporter kan leveres digitalt for 2020. Anne lager mal. Vurdere</w:t>
      </w:r>
      <w:r w:rsidR="0014216D">
        <w:rPr>
          <w:rFonts w:eastAsia="Arial"/>
        </w:rPr>
        <w:t>r</w:t>
      </w:r>
      <w:r w:rsidR="00E018CB" w:rsidRPr="0014216D">
        <w:rPr>
          <w:rFonts w:eastAsia="Arial"/>
        </w:rPr>
        <w:t xml:space="preserve"> </w:t>
      </w:r>
      <w:r w:rsidR="00E018CB" w:rsidRPr="0014216D">
        <w:rPr>
          <w:rFonts w:eastAsia="Arial"/>
        </w:rPr>
        <w:lastRenderedPageBreak/>
        <w:t>sammen med Åse om vi kan lagre i folder på sharepoint hvor hun har tilgang.</w:t>
      </w:r>
    </w:p>
    <w:p w14:paraId="2CA789F4" w14:textId="43F0F28E" w:rsidR="00E018CB" w:rsidRPr="0014216D" w:rsidRDefault="00B672E3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Tar møtet i salen for å få med alle. Torsdag 19.11 kl 19:</w:t>
      </w:r>
      <w:r w:rsidR="00D05BC5" w:rsidRPr="0014216D">
        <w:rPr>
          <w:rFonts w:eastAsia="Arial"/>
        </w:rPr>
        <w:t>3</w:t>
      </w:r>
      <w:r w:rsidRPr="0014216D">
        <w:rPr>
          <w:rFonts w:eastAsia="Arial"/>
        </w:rPr>
        <w:t>0.</w:t>
      </w:r>
      <w:r w:rsidR="001B77AC" w:rsidRPr="0014216D">
        <w:rPr>
          <w:rFonts w:eastAsia="Arial"/>
        </w:rPr>
        <w:t xml:space="preserve"> </w:t>
      </w:r>
      <w:r w:rsidR="00E018CB" w:rsidRPr="0014216D">
        <w:rPr>
          <w:rFonts w:eastAsia="Arial"/>
        </w:rPr>
        <w:t xml:space="preserve"> </w:t>
      </w:r>
    </w:p>
    <w:p w14:paraId="082C7595" w14:textId="77777777" w:rsidR="00E018CB" w:rsidRPr="0014216D" w:rsidRDefault="00E018CB" w:rsidP="0014216D">
      <w:pPr>
        <w:spacing w:line="276" w:lineRule="auto"/>
        <w:rPr>
          <w:rFonts w:eastAsia="Arial"/>
        </w:rPr>
      </w:pPr>
    </w:p>
    <w:p w14:paraId="06357B38" w14:textId="529DBB6F" w:rsidR="37162321" w:rsidRPr="0014216D" w:rsidRDefault="37162321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Diverse:</w:t>
      </w:r>
    </w:p>
    <w:p w14:paraId="0A51D3F8" w14:textId="4427D2B4" w:rsidR="005B5992" w:rsidRPr="0014216D" w:rsidRDefault="005B5992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 xml:space="preserve">I starten av november vil regjeringen ta stilling til når fase 2 kan åpne, basert på erfaring fra fase 1 som vi er inne i nå. </w:t>
      </w:r>
    </w:p>
    <w:p w14:paraId="75BB7758" w14:textId="283F5A1A" w:rsidR="00C5076C" w:rsidRPr="0014216D" w:rsidRDefault="00C5076C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Diplomer er bestilt, med litt sikkerhetsmargin.</w:t>
      </w:r>
    </w:p>
    <w:p w14:paraId="55FB7B34" w14:textId="2E8F6C36" w:rsidR="0C648110" w:rsidRPr="0014216D" w:rsidRDefault="0C648110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Grønn langermet trøye</w:t>
      </w:r>
      <w:r w:rsidR="00E30065" w:rsidRPr="0014216D">
        <w:rPr>
          <w:rFonts w:eastAsia="Arial"/>
        </w:rPr>
        <w:t xml:space="preserve"> – Gir ut det vi har fått, selv om det ikke er komplette sett pr lag. Så blir resten delt ut så snart de ankommer. </w:t>
      </w:r>
    </w:p>
    <w:p w14:paraId="3218FA16" w14:textId="77777777" w:rsidR="0014216D" w:rsidRDefault="0014216D" w:rsidP="0014216D">
      <w:pPr>
        <w:spacing w:line="276" w:lineRule="auto"/>
        <w:rPr>
          <w:rFonts w:eastAsia="Arial"/>
        </w:rPr>
      </w:pPr>
    </w:p>
    <w:p w14:paraId="01A3796C" w14:textId="32F3127C" w:rsidR="37162321" w:rsidRPr="0014216D" w:rsidRDefault="37162321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Årshjul</w:t>
      </w:r>
    </w:p>
    <w:p w14:paraId="5CBA0881" w14:textId="1FF32C5B" w:rsidR="37162321" w:rsidRDefault="37162321" w:rsidP="0014216D">
      <w:pPr>
        <w:spacing w:line="276" w:lineRule="auto"/>
        <w:rPr>
          <w:rFonts w:eastAsia="Arial"/>
        </w:rPr>
      </w:pPr>
      <w:r w:rsidRPr="0014216D">
        <w:rPr>
          <w:rFonts w:eastAsia="Arial"/>
        </w:rPr>
        <w:t>Gjennomgang</w:t>
      </w:r>
      <w:r w:rsidR="00582D94" w:rsidRPr="0014216D">
        <w:rPr>
          <w:rFonts w:eastAsia="Arial"/>
        </w:rPr>
        <w:t xml:space="preserve"> </w:t>
      </w:r>
      <w:r w:rsidRPr="0014216D">
        <w:rPr>
          <w:rFonts w:eastAsia="Arial"/>
        </w:rPr>
        <w:t>av innkommene mail</w:t>
      </w:r>
      <w:r w:rsidR="0014216D">
        <w:rPr>
          <w:rFonts w:eastAsia="Arial"/>
        </w:rPr>
        <w:t>.</w:t>
      </w:r>
    </w:p>
    <w:p w14:paraId="4EF97348" w14:textId="77777777" w:rsidR="0014216D" w:rsidRPr="0014216D" w:rsidRDefault="0014216D" w:rsidP="0014216D">
      <w:pPr>
        <w:spacing w:line="276" w:lineRule="auto"/>
        <w:rPr>
          <w:rFonts w:eastAsia="Arial"/>
        </w:rPr>
      </w:pPr>
    </w:p>
    <w:p w14:paraId="19BE10FD" w14:textId="1E9FF770" w:rsidR="29CFE363" w:rsidRPr="0014216D" w:rsidRDefault="29CFE363" w:rsidP="0014216D">
      <w:pPr>
        <w:spacing w:line="276" w:lineRule="auto"/>
        <w:rPr>
          <w:rFonts w:ascii="ArialMT" w:hAnsi="ArialMT" w:cs="ArialMT"/>
        </w:rPr>
      </w:pPr>
    </w:p>
    <w:p w14:paraId="45DB6C36" w14:textId="77777777" w:rsidR="00D947E8" w:rsidRPr="0014216D" w:rsidRDefault="00D947E8" w:rsidP="0014216D">
      <w:pPr>
        <w:pStyle w:val="paragraph"/>
        <w:spacing w:line="276" w:lineRule="auto"/>
        <w:textAlignment w:val="baseline"/>
        <w:rPr>
          <w:sz w:val="20"/>
          <w:szCs w:val="20"/>
          <w:lang w:val="nb-NO"/>
        </w:rPr>
      </w:pPr>
      <w:r w:rsidRPr="0014216D">
        <w:rPr>
          <w:rStyle w:val="normaltextrun1"/>
          <w:rFonts w:ascii="Arial" w:hAnsi="Arial" w:cs="Arial"/>
          <w:color w:val="000000"/>
          <w:sz w:val="20"/>
          <w:szCs w:val="20"/>
          <w:lang w:val="nb-NO"/>
        </w:rPr>
        <w:t>Frode Dahl              </w:t>
      </w:r>
      <w:r w:rsidRPr="0014216D">
        <w:rPr>
          <w:rStyle w:val="normaltextrun1"/>
          <w:rFonts w:ascii="Arial" w:hAnsi="Arial" w:cs="Arial"/>
          <w:color w:val="000000"/>
          <w:sz w:val="20"/>
          <w:szCs w:val="20"/>
          <w:lang w:val="nb-NO"/>
        </w:rPr>
        <w:tab/>
        <w:t>Kenneth Skrettingland               Hege Kverme</w:t>
      </w:r>
      <w:r w:rsidRPr="0014216D">
        <w:rPr>
          <w:rStyle w:val="eop"/>
          <w:rFonts w:ascii="Arial" w:hAnsi="Arial" w:cs="Arial"/>
          <w:sz w:val="20"/>
          <w:szCs w:val="20"/>
          <w:lang w:val="nb-NO"/>
        </w:rPr>
        <w:t> </w:t>
      </w:r>
    </w:p>
    <w:p w14:paraId="0DD33135" w14:textId="77777777" w:rsidR="00D947E8" w:rsidRPr="0014216D" w:rsidRDefault="00D947E8" w:rsidP="0014216D">
      <w:pPr>
        <w:pStyle w:val="paragraph"/>
        <w:spacing w:line="276" w:lineRule="auto"/>
        <w:textAlignment w:val="baseline"/>
        <w:rPr>
          <w:sz w:val="20"/>
          <w:szCs w:val="20"/>
          <w:lang w:val="nb-NO"/>
        </w:rPr>
      </w:pPr>
      <w:r w:rsidRPr="0014216D">
        <w:rPr>
          <w:rStyle w:val="eop"/>
          <w:rFonts w:ascii="Arial" w:hAnsi="Arial" w:cs="Arial"/>
          <w:sz w:val="20"/>
          <w:szCs w:val="20"/>
          <w:lang w:val="nb-NO"/>
        </w:rPr>
        <w:t> </w:t>
      </w:r>
    </w:p>
    <w:p w14:paraId="478791C5" w14:textId="61FACBC7" w:rsidR="29CFE363" w:rsidRPr="0014216D" w:rsidRDefault="00D947E8" w:rsidP="0014216D">
      <w:pPr>
        <w:spacing w:line="276" w:lineRule="auto"/>
        <w:rPr>
          <w:rFonts w:ascii="ArialMT" w:hAnsi="ArialMT" w:cs="ArialMT"/>
        </w:rPr>
      </w:pPr>
      <w:r w:rsidRPr="0014216D">
        <w:rPr>
          <w:rStyle w:val="normaltextrun1"/>
          <w:color w:val="000000"/>
        </w:rPr>
        <w:t>Anne Håland</w:t>
      </w:r>
      <w:r w:rsidRPr="0014216D">
        <w:rPr>
          <w:rStyle w:val="eop"/>
        </w:rPr>
        <w:t> </w:t>
      </w:r>
      <w:r w:rsidRPr="0014216D">
        <w:rPr>
          <w:rStyle w:val="eop"/>
        </w:rPr>
        <w:tab/>
      </w:r>
      <w:r w:rsidRPr="0014216D">
        <w:rPr>
          <w:rStyle w:val="eop"/>
        </w:rPr>
        <w:tab/>
        <w:t>Magnus Skrettingland</w:t>
      </w:r>
      <w:r w:rsidRPr="0014216D">
        <w:rPr>
          <w:rStyle w:val="eop"/>
        </w:rPr>
        <w:tab/>
      </w:r>
      <w:r w:rsidRPr="0014216D">
        <w:rPr>
          <w:rStyle w:val="eop"/>
        </w:rPr>
        <w:tab/>
        <w:t xml:space="preserve">   Sara Tjelmeland</w:t>
      </w:r>
    </w:p>
    <w:sectPr w:rsidR="29CFE363" w:rsidRPr="0014216D" w:rsidSect="00FE09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608" w:right="1134" w:bottom="198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CE7C7" w14:textId="77777777" w:rsidR="00596F78" w:rsidRDefault="00596F78" w:rsidP="000D1FC5">
      <w:r>
        <w:separator/>
      </w:r>
    </w:p>
  </w:endnote>
  <w:endnote w:type="continuationSeparator" w:id="0">
    <w:p w14:paraId="2E84C968" w14:textId="77777777" w:rsidR="00596F78" w:rsidRDefault="00596F78" w:rsidP="000D1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50564" w14:textId="77777777" w:rsidR="00BC7599" w:rsidRDefault="00BC7599" w:rsidP="00014B63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0A1C8C7F" w14:textId="77777777" w:rsidR="00BC7599" w:rsidRDefault="00BC759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84B90" w14:textId="77777777" w:rsidR="00BC7599" w:rsidRPr="001F0D3D" w:rsidRDefault="00BC7599" w:rsidP="00014B63">
    <w:pPr>
      <w:pStyle w:val="Bunntekst"/>
      <w:framePr w:wrap="around" w:vAnchor="text" w:hAnchor="margin" w:xAlign="center" w:y="1"/>
      <w:rPr>
        <w:rStyle w:val="Sidetall"/>
        <w:rFonts w:ascii="Arial" w:hAnsi="Arial" w:cs="Arial"/>
        <w:color w:val="000000"/>
        <w:sz w:val="16"/>
        <w:szCs w:val="16"/>
      </w:rPr>
    </w:pPr>
    <w:r w:rsidRPr="001F0D3D">
      <w:rPr>
        <w:rStyle w:val="Sidetall"/>
        <w:rFonts w:ascii="Arial" w:hAnsi="Arial" w:cs="Arial"/>
        <w:color w:val="000000"/>
        <w:sz w:val="16"/>
        <w:szCs w:val="16"/>
      </w:rPr>
      <w:fldChar w:fldCharType="begin"/>
    </w:r>
    <w:r w:rsidRPr="001F0D3D">
      <w:rPr>
        <w:rStyle w:val="Sidetall"/>
        <w:rFonts w:ascii="Arial" w:hAnsi="Arial" w:cs="Arial"/>
        <w:color w:val="000000"/>
        <w:sz w:val="16"/>
        <w:szCs w:val="16"/>
      </w:rPr>
      <w:instrText xml:space="preserve">PAGE  </w:instrText>
    </w:r>
    <w:r w:rsidRPr="001F0D3D">
      <w:rPr>
        <w:rStyle w:val="Sidetall"/>
        <w:rFonts w:ascii="Arial" w:hAnsi="Arial" w:cs="Arial"/>
        <w:color w:val="000000"/>
        <w:sz w:val="16"/>
        <w:szCs w:val="16"/>
      </w:rPr>
      <w:fldChar w:fldCharType="separate"/>
    </w:r>
    <w:r w:rsidR="00E079B3">
      <w:rPr>
        <w:rStyle w:val="Sidetall"/>
        <w:rFonts w:ascii="Arial" w:hAnsi="Arial" w:cs="Arial"/>
        <w:noProof/>
        <w:color w:val="000000"/>
        <w:sz w:val="16"/>
        <w:szCs w:val="16"/>
      </w:rPr>
      <w:t>3</w:t>
    </w:r>
    <w:r w:rsidRPr="001F0D3D">
      <w:rPr>
        <w:rStyle w:val="Sidetall"/>
        <w:rFonts w:ascii="Arial" w:hAnsi="Arial" w:cs="Arial"/>
        <w:color w:val="000000"/>
        <w:sz w:val="16"/>
        <w:szCs w:val="16"/>
      </w:rPr>
      <w:fldChar w:fldCharType="end"/>
    </w:r>
  </w:p>
  <w:p w14:paraId="21A78F42" w14:textId="77777777" w:rsidR="00BC7599" w:rsidRDefault="03433CC4">
    <w:pPr>
      <w:pStyle w:val="Bunntekst"/>
    </w:pPr>
    <w:r>
      <w:rPr>
        <w:noProof/>
      </w:rPr>
      <w:drawing>
        <wp:inline distT="0" distB="0" distL="0" distR="0" wp14:anchorId="6AE59B61" wp14:editId="338C430C">
          <wp:extent cx="5756276" cy="462759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6" cy="462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E236C" w14:textId="77777777" w:rsidR="00BC7599" w:rsidRPr="001F0D3D" w:rsidRDefault="00BC7599" w:rsidP="00D77563">
    <w:pPr>
      <w:pStyle w:val="Bunntekst"/>
      <w:framePr w:wrap="around" w:vAnchor="text" w:hAnchor="margin" w:xAlign="center" w:y="1"/>
      <w:jc w:val="center"/>
      <w:rPr>
        <w:rStyle w:val="Sidetall"/>
        <w:rFonts w:ascii="Arial" w:hAnsi="Arial" w:cs="Arial"/>
        <w:color w:val="000000"/>
        <w:sz w:val="16"/>
        <w:szCs w:val="16"/>
      </w:rPr>
    </w:pPr>
    <w:r w:rsidRPr="001F0D3D">
      <w:rPr>
        <w:rStyle w:val="Sidetall"/>
        <w:rFonts w:ascii="Arial" w:hAnsi="Arial" w:cs="Arial"/>
        <w:color w:val="000000"/>
        <w:sz w:val="16"/>
        <w:szCs w:val="16"/>
      </w:rPr>
      <w:fldChar w:fldCharType="begin"/>
    </w:r>
    <w:r w:rsidRPr="001F0D3D">
      <w:rPr>
        <w:rStyle w:val="Sidetall"/>
        <w:rFonts w:ascii="Arial" w:hAnsi="Arial" w:cs="Arial"/>
        <w:color w:val="000000"/>
        <w:sz w:val="16"/>
        <w:szCs w:val="16"/>
      </w:rPr>
      <w:instrText xml:space="preserve">PAGE  </w:instrText>
    </w:r>
    <w:r w:rsidRPr="001F0D3D">
      <w:rPr>
        <w:rStyle w:val="Sidetall"/>
        <w:rFonts w:ascii="Arial" w:hAnsi="Arial" w:cs="Arial"/>
        <w:color w:val="000000"/>
        <w:sz w:val="16"/>
        <w:szCs w:val="16"/>
      </w:rPr>
      <w:fldChar w:fldCharType="separate"/>
    </w:r>
    <w:r w:rsidR="00907745">
      <w:rPr>
        <w:rStyle w:val="Sidetall"/>
        <w:rFonts w:ascii="Arial" w:hAnsi="Arial" w:cs="Arial"/>
        <w:noProof/>
        <w:color w:val="000000"/>
        <w:sz w:val="16"/>
        <w:szCs w:val="16"/>
      </w:rPr>
      <w:t>1</w:t>
    </w:r>
    <w:r w:rsidRPr="001F0D3D">
      <w:rPr>
        <w:rStyle w:val="Sidetall"/>
        <w:rFonts w:ascii="Arial" w:hAnsi="Arial" w:cs="Arial"/>
        <w:color w:val="000000"/>
        <w:sz w:val="16"/>
        <w:szCs w:val="16"/>
      </w:rPr>
      <w:fldChar w:fldCharType="end"/>
    </w:r>
  </w:p>
  <w:p w14:paraId="3031E64A" w14:textId="77777777" w:rsidR="00BC7599" w:rsidRDefault="03433CC4" w:rsidP="00D77563">
    <w:pPr>
      <w:pStyle w:val="Bunntekst"/>
      <w:ind w:right="360"/>
    </w:pPr>
    <w:r>
      <w:rPr>
        <w:noProof/>
      </w:rPr>
      <w:drawing>
        <wp:inline distT="0" distB="0" distL="0" distR="0" wp14:anchorId="2AEA5F43" wp14:editId="2BBCA6CE">
          <wp:extent cx="5756276" cy="462759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6" cy="462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74280" w14:textId="77777777" w:rsidR="00596F78" w:rsidRDefault="00596F78" w:rsidP="000D1FC5">
      <w:r>
        <w:separator/>
      </w:r>
    </w:p>
  </w:footnote>
  <w:footnote w:type="continuationSeparator" w:id="0">
    <w:p w14:paraId="0B4C2448" w14:textId="77777777" w:rsidR="00596F78" w:rsidRDefault="00596F78" w:rsidP="000D1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533FB" w14:textId="77777777" w:rsidR="00BC7599" w:rsidRDefault="00BC7599" w:rsidP="0076007A">
    <w:pPr>
      <w:pStyle w:val="Topptekst"/>
      <w:jc w:val="right"/>
    </w:pPr>
  </w:p>
  <w:p w14:paraId="74D810E7" w14:textId="77777777" w:rsidR="00BC7599" w:rsidRDefault="00BC7599" w:rsidP="0076007A">
    <w:pPr>
      <w:pStyle w:val="Topptekst"/>
      <w:jc w:val="right"/>
    </w:pPr>
  </w:p>
  <w:p w14:paraId="200D5D44" w14:textId="77777777" w:rsidR="00BC7599" w:rsidRDefault="00BC7599" w:rsidP="0076007A">
    <w:pPr>
      <w:pStyle w:val="Topptekst"/>
      <w:jc w:val="right"/>
    </w:pPr>
  </w:p>
  <w:p w14:paraId="3BBFAA2F" w14:textId="77777777" w:rsidR="00BC7599" w:rsidRDefault="00BC7599" w:rsidP="0076007A">
    <w:pPr>
      <w:pStyle w:val="Topptekst"/>
      <w:jc w:val="right"/>
    </w:pPr>
  </w:p>
  <w:p w14:paraId="42F0948E" w14:textId="77777777" w:rsidR="00BC7599" w:rsidRPr="00D360EE" w:rsidRDefault="00BC7599" w:rsidP="0076007A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B411F" w14:textId="12B4CB2A" w:rsidR="00BC7599" w:rsidRDefault="03433CC4" w:rsidP="00FA6013">
    <w:pPr>
      <w:pStyle w:val="Topptekst"/>
      <w:tabs>
        <w:tab w:val="right" w:pos="9065"/>
      </w:tabs>
    </w:pPr>
    <w:r w:rsidRPr="00FA6013">
      <w:rPr>
        <w:rFonts w:ascii="Arial" w:hAnsi="Arial" w:cs="Arial"/>
        <w:b/>
        <w:bCs/>
      </w:rPr>
      <w:t>MØTEREFERAT</w:t>
    </w:r>
    <w:r w:rsidR="00FA6013">
      <w:tab/>
    </w:r>
    <w:r w:rsidR="00FA6013">
      <w:tab/>
    </w:r>
    <w:r>
      <w:t xml:space="preserve">      </w:t>
    </w:r>
    <w:r w:rsidR="001D5598">
      <w:rPr>
        <w:noProof/>
        <w:lang w:val="nb-NO" w:eastAsia="nb-NO"/>
      </w:rPr>
      <w:drawing>
        <wp:inline distT="0" distB="0" distL="0" distR="0" wp14:anchorId="201C04F5" wp14:editId="6DF6E8BE">
          <wp:extent cx="1024255" cy="1076639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harepoint:macserver:Kunder:EuroOffshore:Profil:Logo:ORIGINAL:EO_Logo_Blue_CMYK_FINAL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1076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EE1475" w14:textId="77777777" w:rsidR="00BC7599" w:rsidRDefault="001D5598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4BB4A4" wp14:editId="575DB58B">
              <wp:simplePos x="0" y="0"/>
              <wp:positionH relativeFrom="column">
                <wp:posOffset>4658360</wp:posOffset>
              </wp:positionH>
              <wp:positionV relativeFrom="paragraph">
                <wp:posOffset>104140</wp:posOffset>
              </wp:positionV>
              <wp:extent cx="1186180" cy="573405"/>
              <wp:effectExtent l="0" t="0" r="0" b="1079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6180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3E00D89B" w14:textId="6D845E55" w:rsidR="00BC7599" w:rsidRPr="001F0D3D" w:rsidRDefault="00BC7599" w:rsidP="00FD7F3D">
                          <w:pPr>
                            <w:pStyle w:val="Topptekst"/>
                            <w:jc w:val="center"/>
                            <w:rPr>
                              <w:rFonts w:ascii="ArialMT" w:hAnsi="ArialMT" w:cs="ArialMT"/>
                              <w:color w:val="000000"/>
                              <w:sz w:val="16"/>
                              <w:szCs w:val="16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BB4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66.8pt;margin-top:8.2pt;width:93.4pt;height:4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" filled="f" stroked="f">
              <v:textbox style="mso-fit-shape-to-text:t">
                <w:txbxContent>
                  <w:p w14:paraId="3E00D89B" w14:textId="6D845E55" w:rsidR="00BC7599" w:rsidRPr="001F0D3D" w:rsidRDefault="00BC7599" w:rsidP="00FD7F3D">
                    <w:pPr>
                      <w:pStyle w:val="Header"/>
                      <w:jc w:val="center"/>
                      <w:rPr>
                        <w:rFonts w:ascii="ArialMT" w:hAnsi="ArialMT" w:cs="ArialMT"/>
                        <w:color w:val="000000"/>
                        <w:sz w:val="16"/>
                        <w:szCs w:val="16"/>
                        <w:lang w:val="nb-NO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1C93B050" w14:textId="77777777" w:rsidR="00BC7599" w:rsidRPr="000D1FC5" w:rsidRDefault="001D5598" w:rsidP="00021DC8">
    <w:pPr>
      <w:pStyle w:val="Topptekst"/>
      <w:jc w:val="right"/>
    </w:pPr>
    <w:r>
      <w:rPr>
        <w:noProof/>
        <w:lang w:val="nb-NO" w:eastAsia="nb-NO"/>
      </w:rPr>
      <w:drawing>
        <wp:anchor distT="0" distB="0" distL="114300" distR="114300" simplePos="0" relativeHeight="251663360" behindDoc="0" locked="0" layoutInCell="1" allowOverlap="1" wp14:anchorId="410A77A7" wp14:editId="499D198F">
          <wp:simplePos x="0" y="0"/>
          <wp:positionH relativeFrom="margin">
            <wp:posOffset>8255</wp:posOffset>
          </wp:positionH>
          <wp:positionV relativeFrom="margin">
            <wp:posOffset>1607185</wp:posOffset>
          </wp:positionV>
          <wp:extent cx="177800" cy="42545"/>
          <wp:effectExtent l="0" t="0" r="0" b="8255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4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13B"/>
    <w:rsid w:val="00014B63"/>
    <w:rsid w:val="00021DC8"/>
    <w:rsid w:val="000B213B"/>
    <w:rsid w:val="000D1FC5"/>
    <w:rsid w:val="000D5834"/>
    <w:rsid w:val="00137A4B"/>
    <w:rsid w:val="0014216D"/>
    <w:rsid w:val="001715E3"/>
    <w:rsid w:val="001840D9"/>
    <w:rsid w:val="001B77AC"/>
    <w:rsid w:val="001D5598"/>
    <w:rsid w:val="001F0D3D"/>
    <w:rsid w:val="002D4CB6"/>
    <w:rsid w:val="003063D2"/>
    <w:rsid w:val="00313359"/>
    <w:rsid w:val="003160FE"/>
    <w:rsid w:val="00337AD9"/>
    <w:rsid w:val="0036710A"/>
    <w:rsid w:val="00396159"/>
    <w:rsid w:val="003D1B43"/>
    <w:rsid w:val="003E6DE0"/>
    <w:rsid w:val="00402CE6"/>
    <w:rsid w:val="00413DB5"/>
    <w:rsid w:val="004C097C"/>
    <w:rsid w:val="0057707C"/>
    <w:rsid w:val="005772A2"/>
    <w:rsid w:val="00582D94"/>
    <w:rsid w:val="00585F52"/>
    <w:rsid w:val="00587F5F"/>
    <w:rsid w:val="00596F78"/>
    <w:rsid w:val="005B5992"/>
    <w:rsid w:val="006846FD"/>
    <w:rsid w:val="00703F24"/>
    <w:rsid w:val="0076007A"/>
    <w:rsid w:val="00797D50"/>
    <w:rsid w:val="007B2AD2"/>
    <w:rsid w:val="007C54F1"/>
    <w:rsid w:val="007D30DF"/>
    <w:rsid w:val="00804A9D"/>
    <w:rsid w:val="00814475"/>
    <w:rsid w:val="00827D48"/>
    <w:rsid w:val="00881553"/>
    <w:rsid w:val="00907745"/>
    <w:rsid w:val="00934D62"/>
    <w:rsid w:val="009401A6"/>
    <w:rsid w:val="009D7F08"/>
    <w:rsid w:val="00B65CD8"/>
    <w:rsid w:val="00B672E3"/>
    <w:rsid w:val="00BA11FB"/>
    <w:rsid w:val="00BC7599"/>
    <w:rsid w:val="00BE5C26"/>
    <w:rsid w:val="00C0407D"/>
    <w:rsid w:val="00C17DBC"/>
    <w:rsid w:val="00C5076C"/>
    <w:rsid w:val="00CE4ABF"/>
    <w:rsid w:val="00D05BC5"/>
    <w:rsid w:val="00D10A2D"/>
    <w:rsid w:val="00D265C6"/>
    <w:rsid w:val="00D360EE"/>
    <w:rsid w:val="00D77563"/>
    <w:rsid w:val="00D947E8"/>
    <w:rsid w:val="00E018CB"/>
    <w:rsid w:val="00E079B3"/>
    <w:rsid w:val="00E30065"/>
    <w:rsid w:val="00F444D6"/>
    <w:rsid w:val="00FA6013"/>
    <w:rsid w:val="00FB2F69"/>
    <w:rsid w:val="00FD7F3D"/>
    <w:rsid w:val="00FE0749"/>
    <w:rsid w:val="00FE094F"/>
    <w:rsid w:val="00FF13E4"/>
    <w:rsid w:val="03433CC4"/>
    <w:rsid w:val="0C648110"/>
    <w:rsid w:val="0DD78909"/>
    <w:rsid w:val="0E6AF5A4"/>
    <w:rsid w:val="10661F43"/>
    <w:rsid w:val="1172EBEE"/>
    <w:rsid w:val="12DB6D58"/>
    <w:rsid w:val="1639C4AD"/>
    <w:rsid w:val="173E25C9"/>
    <w:rsid w:val="1DE2C241"/>
    <w:rsid w:val="1F6D3C0D"/>
    <w:rsid w:val="225F7BAE"/>
    <w:rsid w:val="28833F27"/>
    <w:rsid w:val="29CFE363"/>
    <w:rsid w:val="37162321"/>
    <w:rsid w:val="3C1B454A"/>
    <w:rsid w:val="3D65E4A2"/>
    <w:rsid w:val="416FD5A1"/>
    <w:rsid w:val="42E1B9BD"/>
    <w:rsid w:val="4365BD4E"/>
    <w:rsid w:val="44F54174"/>
    <w:rsid w:val="4C011E27"/>
    <w:rsid w:val="50C14B63"/>
    <w:rsid w:val="5301008C"/>
    <w:rsid w:val="545EAFD0"/>
    <w:rsid w:val="56A729BC"/>
    <w:rsid w:val="57DE09FE"/>
    <w:rsid w:val="5CB0917D"/>
    <w:rsid w:val="5E76589B"/>
    <w:rsid w:val="5ED1874B"/>
    <w:rsid w:val="6038C060"/>
    <w:rsid w:val="60C279D9"/>
    <w:rsid w:val="60F53BFF"/>
    <w:rsid w:val="63C83C2C"/>
    <w:rsid w:val="650096C5"/>
    <w:rsid w:val="67512DF0"/>
    <w:rsid w:val="6C298955"/>
    <w:rsid w:val="72ABDAF1"/>
    <w:rsid w:val="72DE74FB"/>
    <w:rsid w:val="7360F92B"/>
    <w:rsid w:val="76DAE063"/>
    <w:rsid w:val="7916DEB4"/>
    <w:rsid w:val="7BD34645"/>
    <w:rsid w:val="7C1DC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5A8BFA"/>
  <w14:defaultImageDpi w14:val="300"/>
  <w15:docId w15:val="{11031E0D-1E33-4A98-A47C-640AA427D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013"/>
    <w:pPr>
      <w:widowControl w:val="0"/>
      <w:autoSpaceDE w:val="0"/>
      <w:autoSpaceDN w:val="0"/>
      <w:adjustRightInd w:val="0"/>
      <w:spacing w:after="160" w:line="288" w:lineRule="auto"/>
    </w:pPr>
    <w:rPr>
      <w:rFonts w:ascii="Arial" w:eastAsiaTheme="minorEastAsia" w:hAnsi="Arial" w:cs="Arial"/>
      <w:color w:val="000000" w:themeColor="text1"/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A6013"/>
    <w:pPr>
      <w:spacing w:after="113"/>
      <w:outlineLvl w:val="0"/>
    </w:pPr>
    <w:rPr>
      <w:rFonts w:eastAsia="Times New Roman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widowControl/>
      <w:tabs>
        <w:tab w:val="center" w:pos="4320"/>
        <w:tab w:val="right" w:pos="8640"/>
      </w:tabs>
      <w:autoSpaceDE/>
      <w:autoSpaceDN/>
      <w:adjustRightInd/>
      <w:spacing w:after="0" w:line="240" w:lineRule="auto"/>
    </w:pPr>
    <w:rPr>
      <w:rFonts w:ascii="Cambria" w:eastAsia="MS Mincho" w:hAnsi="Cambria" w:cs="Times New Roman"/>
      <w:color w:val="auto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widowControl/>
      <w:tabs>
        <w:tab w:val="center" w:pos="4320"/>
        <w:tab w:val="right" w:pos="8640"/>
      </w:tabs>
      <w:autoSpaceDE/>
      <w:autoSpaceDN/>
      <w:adjustRightInd/>
      <w:spacing w:after="0" w:line="240" w:lineRule="auto"/>
    </w:pPr>
    <w:rPr>
      <w:rFonts w:ascii="Cambria" w:eastAsia="MS Mincho" w:hAnsi="Cambria" w:cs="Times New Roman"/>
      <w:color w:val="auto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widowControl/>
      <w:autoSpaceDE/>
      <w:autoSpaceDN/>
      <w:adjustRightInd/>
      <w:spacing w:after="0" w:line="240" w:lineRule="auto"/>
    </w:pPr>
    <w:rPr>
      <w:rFonts w:ascii="Lucida Grande" w:eastAsia="MS Mincho" w:hAnsi="Lucida Grande" w:cs="Lucida Grande"/>
      <w:color w:val="auto"/>
      <w:sz w:val="18"/>
      <w:szCs w:val="18"/>
      <w:lang w:val="en-US"/>
    </w:rPr>
  </w:style>
  <w:style w:type="character" w:customStyle="1" w:styleId="BobletekstTegn">
    <w:name w:val="Bobletekst Tegn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widowControl/>
      <w:autoSpaceDE/>
      <w:autoSpaceDN/>
      <w:adjustRightInd/>
      <w:spacing w:after="240" w:line="336" w:lineRule="auto"/>
    </w:pPr>
    <w:rPr>
      <w:rFonts w:ascii="Cambria" w:eastAsia="Cambria" w:hAnsi="Cambria" w:cs="Cambria"/>
      <w:color w:val="auto"/>
      <w:sz w:val="16"/>
      <w:szCs w:val="22"/>
      <w:lang w:val="en-GB"/>
    </w:rPr>
  </w:style>
  <w:style w:type="character" w:customStyle="1" w:styleId="BrdtekstTegn">
    <w:name w:val="Brødtekst Tegn"/>
    <w:link w:val="Brdtekst"/>
    <w:uiPriority w:val="99"/>
    <w:rsid w:val="00F444D6"/>
    <w:rPr>
      <w:rFonts w:eastAsia="Cambria" w:cs="Cambria"/>
      <w:sz w:val="16"/>
      <w:szCs w:val="22"/>
      <w:lang w:val="en-GB"/>
    </w:rPr>
  </w:style>
  <w:style w:type="character" w:styleId="Plassholdertekst">
    <w:name w:val="Placeholder Tex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A6013"/>
    <w:rPr>
      <w:rFonts w:ascii="Arial" w:eastAsia="Times New Roman" w:hAnsi="Arial" w:cs="Arial"/>
      <w:color w:val="000000" w:themeColor="text1"/>
      <w:sz w:val="28"/>
      <w:szCs w:val="28"/>
      <w:lang w:val="nb-NO"/>
    </w:rPr>
  </w:style>
  <w:style w:type="paragraph" w:customStyle="1" w:styleId="paragraph">
    <w:name w:val="paragraph"/>
    <w:basedOn w:val="Normal"/>
    <w:rsid w:val="00D947E8"/>
    <w:pPr>
      <w:widowControl/>
      <w:autoSpaceDE/>
      <w:autoSpaceDN/>
      <w:adjustRightInd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1">
    <w:name w:val="normaltextrun1"/>
    <w:basedOn w:val="Standardskriftforavsnitt"/>
    <w:rsid w:val="00D947E8"/>
  </w:style>
  <w:style w:type="character" w:customStyle="1" w:styleId="eop">
    <w:name w:val="eop"/>
    <w:basedOn w:val="Standardskriftforavsnitt"/>
    <w:rsid w:val="00D9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7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he\Dropbox\Administrasjon\Maler\Mal%20-%20Brev%20VIL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B746FE213E7D458B0D6C847C945D29" ma:contentTypeVersion="8" ma:contentTypeDescription="Opprett et nytt dokument." ma:contentTypeScope="" ma:versionID="911f2f55d8ad646e461a4394f4678402">
  <xsd:schema xmlns:xsd="http://www.w3.org/2001/XMLSchema" xmlns:xs="http://www.w3.org/2001/XMLSchema" xmlns:p="http://schemas.microsoft.com/office/2006/metadata/properties" xmlns:ns2="2b9d3c6d-c33c-486f-89a7-1644facdf07d" xmlns:ns3="7f0a71ca-0570-4527-8636-2b413fdbaea8" targetNamespace="http://schemas.microsoft.com/office/2006/metadata/properties" ma:root="true" ma:fieldsID="ec26c20404c4bf42e68eb4b3dccb2656" ns2:_="" ns3:_="">
    <xsd:import namespace="2b9d3c6d-c33c-486f-89a7-1644facdf07d"/>
    <xsd:import namespace="7f0a71ca-0570-4527-8636-2b413fdbae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d3c6d-c33c-486f-89a7-1644facdf0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a71ca-0570-4527-8636-2b413fdbae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b9d3c6d-c33c-486f-89a7-1644facdf07d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11D616-9C6B-466D-9554-8742D981A9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FBF732-4ACE-49A3-A96C-2D5CAA694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9d3c6d-c33c-486f-89a7-1644facdf07d"/>
    <ds:schemaRef ds:uri="7f0a71ca-0570-4527-8636-2b413fdba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E1A32C-29BF-4A5F-A906-9EDE7BF05F10}">
  <ds:schemaRefs>
    <ds:schemaRef ds:uri="http://schemas.microsoft.com/office/2006/metadata/properties"/>
    <ds:schemaRef ds:uri="http://schemas.microsoft.com/office/infopath/2007/PartnerControls"/>
    <ds:schemaRef ds:uri="2b9d3c6d-c33c-486f-89a7-1644facdf07d"/>
  </ds:schemaRefs>
</ds:datastoreItem>
</file>

<file path=customXml/itemProps4.xml><?xml version="1.0" encoding="utf-8"?>
<ds:datastoreItem xmlns:ds="http://schemas.openxmlformats.org/officeDocument/2006/customXml" ds:itemID="{5EE2E87F-19E1-4872-9894-81C0100EDE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Brev VIL 2020</Template>
  <TotalTime>2</TotalTime>
  <Pages>2</Pages>
  <Words>250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Hegre</dc:creator>
  <cp:keywords/>
  <dc:description/>
  <cp:lastModifiedBy>Åse Dubland</cp:lastModifiedBy>
  <cp:revision>2</cp:revision>
  <cp:lastPrinted>2015-06-12T09:53:00Z</cp:lastPrinted>
  <dcterms:created xsi:type="dcterms:W3CDTF">2020-10-22T07:27:00Z</dcterms:created>
  <dcterms:modified xsi:type="dcterms:W3CDTF">2020-10-22T07:27:00Z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0x01010044B746FE213E7D458B0D6C847C945D29</vt:lpwstr>
  </property>
  <property fmtid="{D5CDD505-2E9C-101B-9397-08002B2CF9AE}" pid="3" name="Order">
    <vt:r8>2100</vt:r8>
  </property>
  <property fmtid="{D5CDD505-2E9C-101B-9397-08002B2CF9AE}" pid="4" name="ComplianceAssetId">
    <vt:lpwstr/>
  </property>
</Properties>
</file>