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4"/>
      </w:tblGrid>
      <w:tr w:rsidR="00F86071" w14:paraId="19DAB6DD" w14:textId="77777777" w:rsidTr="008322AE">
        <w:tc>
          <w:tcPr>
            <w:tcW w:w="4640" w:type="dxa"/>
          </w:tcPr>
          <w:p w14:paraId="74446A53" w14:textId="77777777" w:rsidR="00F86071" w:rsidRPr="000D2A9F" w:rsidRDefault="00713933" w:rsidP="00F9785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F97851">
              <w:rPr>
                <w:color w:val="595959" w:themeColor="text1" w:themeTint="A6"/>
                <w:sz w:val="16"/>
                <w:szCs w:val="16"/>
              </w:rPr>
              <w:t>19.05</w:t>
            </w:r>
            <w:r w:rsidR="00811015">
              <w:rPr>
                <w:color w:val="595959" w:themeColor="text1" w:themeTint="A6"/>
                <w:sz w:val="16"/>
                <w:szCs w:val="16"/>
              </w:rPr>
              <w:t>.2020</w:t>
            </w:r>
          </w:p>
        </w:tc>
        <w:tc>
          <w:tcPr>
            <w:tcW w:w="4641" w:type="dxa"/>
          </w:tcPr>
          <w:p w14:paraId="7FAFE46A" w14:textId="77777777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1958">
              <w:rPr>
                <w:color w:val="595959" w:themeColor="text1" w:themeTint="A6"/>
                <w:sz w:val="16"/>
                <w:szCs w:val="16"/>
              </w:rPr>
              <w:t>Referat Håndballstyret</w:t>
            </w:r>
          </w:p>
        </w:tc>
      </w:tr>
      <w:tr w:rsidR="00F86071" w14:paraId="4B120773" w14:textId="77777777" w:rsidTr="008322AE">
        <w:tc>
          <w:tcPr>
            <w:tcW w:w="4640" w:type="dxa"/>
          </w:tcPr>
          <w:p w14:paraId="76A5F59A" w14:textId="77777777"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36E71">
              <w:rPr>
                <w:color w:val="595959" w:themeColor="text1" w:themeTint="A6"/>
                <w:sz w:val="16"/>
                <w:szCs w:val="16"/>
              </w:rPr>
              <w:t>Alf Våland</w:t>
            </w:r>
          </w:p>
        </w:tc>
        <w:tc>
          <w:tcPr>
            <w:tcW w:w="4641" w:type="dxa"/>
          </w:tcPr>
          <w:p w14:paraId="57CC136C" w14:textId="77777777" w:rsidR="00F86071" w:rsidRPr="000D2A9F" w:rsidRDefault="00713933" w:rsidP="00C44367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C87994">
              <w:rPr>
                <w:color w:val="595959" w:themeColor="text1" w:themeTint="A6"/>
                <w:sz w:val="16"/>
                <w:szCs w:val="16"/>
              </w:rPr>
              <w:t>Elisebeth Berge</w:t>
            </w:r>
          </w:p>
        </w:tc>
      </w:tr>
      <w:tr w:rsidR="00F86071" w14:paraId="19C0833D" w14:textId="77777777" w:rsidTr="008322AE">
        <w:tc>
          <w:tcPr>
            <w:tcW w:w="4640" w:type="dxa"/>
          </w:tcPr>
          <w:p w14:paraId="0DB4B23A" w14:textId="77777777" w:rsidR="00F86071" w:rsidRPr="000D2A9F" w:rsidRDefault="00713933" w:rsidP="00F9785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F9">
              <w:rPr>
                <w:color w:val="595959" w:themeColor="text1" w:themeTint="A6"/>
                <w:sz w:val="16"/>
                <w:szCs w:val="16"/>
              </w:rPr>
              <w:t>19.</w:t>
            </w:r>
            <w:r w:rsidR="00F97851">
              <w:rPr>
                <w:color w:val="595959" w:themeColor="text1" w:themeTint="A6"/>
                <w:sz w:val="16"/>
                <w:szCs w:val="16"/>
              </w:rPr>
              <w:t>3</w:t>
            </w:r>
            <w:r w:rsidR="00811015">
              <w:rPr>
                <w:color w:val="595959" w:themeColor="text1" w:themeTint="A6"/>
                <w:sz w:val="16"/>
                <w:szCs w:val="16"/>
              </w:rPr>
              <w:t>0</w:t>
            </w:r>
            <w:r w:rsidR="009015F9">
              <w:rPr>
                <w:color w:val="595959" w:themeColor="text1" w:themeTint="A6"/>
                <w:sz w:val="16"/>
                <w:szCs w:val="16"/>
              </w:rPr>
              <w:t>-</w:t>
            </w:r>
            <w:r w:rsidR="00F97851">
              <w:rPr>
                <w:color w:val="595959" w:themeColor="text1" w:themeTint="A6"/>
                <w:sz w:val="16"/>
                <w:szCs w:val="16"/>
              </w:rPr>
              <w:t>21.00</w:t>
            </w:r>
          </w:p>
        </w:tc>
        <w:tc>
          <w:tcPr>
            <w:tcW w:w="4641" w:type="dxa"/>
          </w:tcPr>
          <w:p w14:paraId="682620AD" w14:textId="77777777" w:rsidR="00F86071" w:rsidRPr="000D2A9F" w:rsidRDefault="00713933" w:rsidP="00F9785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F97851">
              <w:rPr>
                <w:color w:val="595959" w:themeColor="text1" w:themeTint="A6"/>
                <w:sz w:val="16"/>
                <w:szCs w:val="16"/>
              </w:rPr>
              <w:t>JSA møterom 2. etasje</w:t>
            </w:r>
          </w:p>
        </w:tc>
      </w:tr>
      <w:tr w:rsidR="00F86071" w14:paraId="4A5E0A48" w14:textId="77777777" w:rsidTr="00811015">
        <w:tc>
          <w:tcPr>
            <w:tcW w:w="4640" w:type="dxa"/>
          </w:tcPr>
          <w:p w14:paraId="09776E57" w14:textId="77777777" w:rsidR="00811015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F9">
              <w:rPr>
                <w:color w:val="595959" w:themeColor="text1" w:themeTint="A6"/>
                <w:sz w:val="16"/>
                <w:szCs w:val="16"/>
              </w:rPr>
              <w:t>Dorthe Bø</w:t>
            </w:r>
            <w:r w:rsidR="00811015">
              <w:rPr>
                <w:color w:val="595959" w:themeColor="text1" w:themeTint="A6"/>
                <w:sz w:val="16"/>
                <w:szCs w:val="16"/>
              </w:rPr>
              <w:t>,</w:t>
            </w:r>
            <w:r w:rsidR="00AF7CEF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r w:rsidR="00811015">
              <w:rPr>
                <w:color w:val="595959" w:themeColor="text1" w:themeTint="A6"/>
                <w:sz w:val="16"/>
                <w:szCs w:val="16"/>
              </w:rPr>
              <w:t>Tobias Aanestad, Lill Marethe Egge Lye</w:t>
            </w:r>
          </w:p>
          <w:p w14:paraId="45D0B567" w14:textId="77777777" w:rsidR="00974F60" w:rsidRPr="000D2A9F" w:rsidRDefault="00F97851" w:rsidP="00936E71">
            <w:pPr>
              <w:rPr>
                <w:color w:val="595959" w:themeColor="text1" w:themeTint="A6"/>
                <w:sz w:val="16"/>
                <w:szCs w:val="16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>Svein Borgen, Maren Ueland, Søren Salte</w:t>
            </w:r>
          </w:p>
        </w:tc>
        <w:tc>
          <w:tcPr>
            <w:tcW w:w="4641" w:type="dxa"/>
          </w:tcPr>
          <w:p w14:paraId="72CC1A4A" w14:textId="77777777" w:rsidR="00F97851" w:rsidRDefault="00713933" w:rsidP="00E1615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</w:t>
            </w:r>
            <w:r w:rsidR="0000077C">
              <w:rPr>
                <w:color w:val="595959" w:themeColor="text1" w:themeTint="A6"/>
                <w:sz w:val="16"/>
                <w:szCs w:val="16"/>
              </w:rPr>
              <w:t>råværande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</w:p>
          <w:p w14:paraId="1B197BFA" w14:textId="77777777" w:rsidR="00E16158" w:rsidRDefault="007269A4" w:rsidP="00E16158">
            <w:pPr>
              <w:rPr>
                <w:color w:val="595959" w:themeColor="text1" w:themeTint="A6"/>
                <w:sz w:val="16"/>
                <w:szCs w:val="16"/>
              </w:rPr>
            </w:pPr>
            <w:r>
              <w:rPr>
                <w:color w:val="595959" w:themeColor="text1" w:themeTint="A6"/>
                <w:sz w:val="16"/>
                <w:szCs w:val="16"/>
              </w:rPr>
              <w:t>Lars Håland</w:t>
            </w:r>
          </w:p>
          <w:p w14:paraId="3BB5D94C" w14:textId="77777777" w:rsidR="00F86071" w:rsidRPr="000D2A9F" w:rsidRDefault="00F86071" w:rsidP="00C87994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</w:tr>
    </w:tbl>
    <w:p w14:paraId="14BD458C" w14:textId="77777777" w:rsidR="006235C0" w:rsidRDefault="006235C0" w:rsidP="00ED591E">
      <w:pPr>
        <w:pStyle w:val="Overskrift1"/>
      </w:pPr>
    </w:p>
    <w:p w14:paraId="3C21DA16" w14:textId="77777777" w:rsidR="00E96EF9" w:rsidRDefault="00E96EF9" w:rsidP="00E96EF9">
      <w:pPr>
        <w:spacing w:after="113"/>
        <w:rPr>
          <w:rFonts w:eastAsia="MS Mincho"/>
          <w:b/>
          <w:bCs/>
        </w:rPr>
      </w:pPr>
      <w:r w:rsidRPr="00781B06">
        <w:rPr>
          <w:rFonts w:eastAsia="MS Mincho"/>
          <w:b/>
          <w:bCs/>
        </w:rPr>
        <w:t>0</w:t>
      </w:r>
      <w:r w:rsidR="008B5442">
        <w:rPr>
          <w:rFonts w:eastAsia="MS Mincho"/>
          <w:b/>
          <w:bCs/>
        </w:rPr>
        <w:t>0</w:t>
      </w:r>
      <w:r w:rsidRPr="00781B06">
        <w:rPr>
          <w:rFonts w:eastAsia="MS Mincho"/>
          <w:b/>
          <w:bCs/>
        </w:rPr>
        <w:t>/</w:t>
      </w:r>
      <w:r w:rsidR="00A36397">
        <w:rPr>
          <w:rFonts w:eastAsia="MS Mincho"/>
          <w:b/>
          <w:bCs/>
        </w:rPr>
        <w:t>20</w:t>
      </w:r>
      <w:r w:rsidR="00A83C17">
        <w:rPr>
          <w:rFonts w:eastAsia="MS Mincho"/>
          <w:b/>
          <w:bCs/>
        </w:rPr>
        <w:t>20</w:t>
      </w:r>
      <w:r w:rsidR="00811015">
        <w:rPr>
          <w:rFonts w:eastAsia="MS Mincho"/>
          <w:b/>
          <w:bCs/>
        </w:rPr>
        <w:t xml:space="preserve"> </w:t>
      </w:r>
      <w:r w:rsidRPr="00781B06">
        <w:rPr>
          <w:rFonts w:eastAsia="MS Mincho"/>
          <w:b/>
          <w:bCs/>
        </w:rPr>
        <w:t xml:space="preserve">Godkjenning av innkalling og referat. </w:t>
      </w:r>
    </w:p>
    <w:p w14:paraId="79B849BE" w14:textId="77777777" w:rsidR="00E96EF9" w:rsidRPr="009015F9" w:rsidRDefault="00E96EF9" w:rsidP="00E96EF9">
      <w:pPr>
        <w:spacing w:after="113"/>
        <w:rPr>
          <w:rFonts w:eastAsia="MS Mincho"/>
          <w:bCs/>
          <w:lang w:val="nn-NO"/>
        </w:rPr>
      </w:pPr>
      <w:r w:rsidRPr="009015F9">
        <w:rPr>
          <w:rFonts w:eastAsia="MS Mincho"/>
          <w:bCs/>
          <w:lang w:val="nn-NO"/>
        </w:rPr>
        <w:t xml:space="preserve">Ingen merknad </w:t>
      </w:r>
      <w:r w:rsidR="00F44A36" w:rsidRPr="009015F9">
        <w:rPr>
          <w:rFonts w:eastAsia="MS Mincho"/>
          <w:bCs/>
          <w:lang w:val="nn-NO"/>
        </w:rPr>
        <w:t>på innkalling</w:t>
      </w:r>
      <w:r w:rsidR="00E16158" w:rsidRPr="009015F9">
        <w:rPr>
          <w:rFonts w:eastAsia="MS Mincho"/>
          <w:bCs/>
          <w:lang w:val="nn-NO"/>
        </w:rPr>
        <w:t>.</w:t>
      </w:r>
      <w:r w:rsidR="00F44A36" w:rsidRPr="009015F9">
        <w:rPr>
          <w:rFonts w:eastAsia="MS Mincho"/>
          <w:bCs/>
          <w:lang w:val="nn-NO"/>
        </w:rPr>
        <w:t xml:space="preserve"> </w:t>
      </w:r>
      <w:r w:rsidR="00E16158" w:rsidRPr="009015F9">
        <w:rPr>
          <w:rFonts w:eastAsia="MS Mincho"/>
          <w:bCs/>
          <w:lang w:val="nn-NO"/>
        </w:rPr>
        <w:t xml:space="preserve">Referat </w:t>
      </w:r>
      <w:r w:rsidR="009015F9" w:rsidRPr="009015F9">
        <w:rPr>
          <w:rFonts w:eastAsia="MS Mincho"/>
          <w:bCs/>
          <w:lang w:val="nn-NO"/>
        </w:rPr>
        <w:t>ok.</w:t>
      </w:r>
    </w:p>
    <w:p w14:paraId="2DF1F05E" w14:textId="77777777" w:rsidR="00811015" w:rsidRPr="008B5442" w:rsidRDefault="00811015" w:rsidP="00E96EF9">
      <w:pPr>
        <w:spacing w:after="113"/>
        <w:rPr>
          <w:rFonts w:eastAsia="MS Mincho"/>
          <w:b/>
          <w:bCs/>
          <w:lang w:val="nn-NO"/>
        </w:rPr>
      </w:pPr>
    </w:p>
    <w:p w14:paraId="359F00D1" w14:textId="77777777" w:rsidR="00A83C17" w:rsidRPr="00483A8D" w:rsidRDefault="00A83C17" w:rsidP="00A83C17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</w:t>
      </w:r>
      <w:r w:rsidR="008B5442">
        <w:rPr>
          <w:rFonts w:eastAsia="MS Mincho"/>
          <w:b/>
          <w:lang w:val="nn-NO"/>
        </w:rPr>
        <w:t>1</w:t>
      </w:r>
      <w:r w:rsidRPr="00483A8D">
        <w:rPr>
          <w:rFonts w:eastAsia="MS Mincho"/>
          <w:b/>
          <w:lang w:val="nn-NO"/>
        </w:rPr>
        <w:t>/2020 Budsjett 2020</w:t>
      </w:r>
    </w:p>
    <w:p w14:paraId="2FEF3462" w14:textId="77777777" w:rsidR="00A83C17" w:rsidRPr="00811015" w:rsidRDefault="00F97851" w:rsidP="00A83C17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 xml:space="preserve">Gjennomgang av budsjett, me gjer litt endringar. </w:t>
      </w:r>
      <w:r w:rsidR="00C73C5E">
        <w:rPr>
          <w:rFonts w:eastAsia="MS Mincho"/>
          <w:lang w:val="nn-NO"/>
        </w:rPr>
        <w:t>Alf/Søren ansv.</w:t>
      </w:r>
    </w:p>
    <w:p w14:paraId="06B96102" w14:textId="77777777" w:rsidR="00A83C17" w:rsidRPr="0000077C" w:rsidRDefault="00A83C17" w:rsidP="00E96EF9">
      <w:pPr>
        <w:spacing w:after="113"/>
        <w:rPr>
          <w:rFonts w:eastAsia="MS Mincho"/>
          <w:b/>
          <w:bCs/>
          <w:lang w:val="nn-NO"/>
        </w:rPr>
      </w:pPr>
    </w:p>
    <w:p w14:paraId="10CB2F32" w14:textId="77777777" w:rsidR="00A83C17" w:rsidRDefault="00A83C17" w:rsidP="00A83C17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</w:t>
      </w:r>
      <w:r w:rsidR="008B5442">
        <w:rPr>
          <w:rFonts w:eastAsia="MS Mincho"/>
          <w:b/>
          <w:lang w:val="nn-NO"/>
        </w:rPr>
        <w:t>2</w:t>
      </w:r>
      <w:r w:rsidRPr="00483A8D">
        <w:rPr>
          <w:rFonts w:eastAsia="MS Mincho"/>
          <w:b/>
          <w:lang w:val="nn-NO"/>
        </w:rPr>
        <w:t xml:space="preserve">/2020 </w:t>
      </w:r>
      <w:r>
        <w:rPr>
          <w:rFonts w:eastAsia="MS Mincho"/>
          <w:b/>
          <w:lang w:val="nn-NO"/>
        </w:rPr>
        <w:t>Trenarar</w:t>
      </w:r>
      <w:r w:rsidRPr="00483A8D">
        <w:rPr>
          <w:rFonts w:eastAsia="MS Mincho"/>
          <w:b/>
          <w:lang w:val="nn-NO"/>
        </w:rPr>
        <w:t xml:space="preserve"> 2020</w:t>
      </w:r>
      <w:r>
        <w:rPr>
          <w:rFonts w:eastAsia="MS Mincho"/>
          <w:b/>
          <w:lang w:val="nn-NO"/>
        </w:rPr>
        <w:t>/2021</w:t>
      </w:r>
    </w:p>
    <w:p w14:paraId="5DDE3DBF" w14:textId="77777777" w:rsidR="00A83C17" w:rsidRDefault="00F97851" w:rsidP="00A83C17">
      <w:pPr>
        <w:spacing w:after="113"/>
        <w:rPr>
          <w:rFonts w:eastAsia="MS Mincho"/>
        </w:rPr>
      </w:pPr>
      <w:r>
        <w:rPr>
          <w:rFonts w:eastAsia="MS Mincho"/>
          <w:lang w:val="nn-NO"/>
        </w:rPr>
        <w:t xml:space="preserve">Oppdatere lista på trenarar og oppmenn i sharepoint. </w:t>
      </w:r>
      <w:r w:rsidRPr="00F97851">
        <w:rPr>
          <w:rFonts w:eastAsia="MS Mincho"/>
        </w:rPr>
        <w:t>Ha klar dette til neste styremøte.</w:t>
      </w:r>
    </w:p>
    <w:p w14:paraId="31F3A526" w14:textId="77777777" w:rsidR="00F97851" w:rsidRPr="00F97851" w:rsidRDefault="00F97851" w:rsidP="00A83C17">
      <w:pPr>
        <w:spacing w:after="113"/>
        <w:rPr>
          <w:rFonts w:eastAsia="MS Mincho"/>
        </w:rPr>
      </w:pPr>
      <w:r>
        <w:rPr>
          <w:rFonts w:eastAsia="MS Mincho"/>
        </w:rPr>
        <w:t>Dorthe og Maren ansv.</w:t>
      </w:r>
    </w:p>
    <w:p w14:paraId="6B1377B2" w14:textId="77777777" w:rsidR="00F97851" w:rsidRDefault="00F97851" w:rsidP="00F97851">
      <w:pPr>
        <w:spacing w:after="113"/>
        <w:rPr>
          <w:rFonts w:eastAsia="MS Mincho"/>
          <w:b/>
          <w:lang w:val="nn-NO"/>
        </w:rPr>
      </w:pPr>
    </w:p>
    <w:p w14:paraId="64E3E026" w14:textId="77777777" w:rsidR="00F97851" w:rsidRDefault="00F97851" w:rsidP="00F97851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</w:t>
      </w:r>
      <w:r>
        <w:rPr>
          <w:rFonts w:eastAsia="MS Mincho"/>
          <w:b/>
          <w:lang w:val="nn-NO"/>
        </w:rPr>
        <w:t>3</w:t>
      </w:r>
      <w:r w:rsidRPr="00483A8D">
        <w:rPr>
          <w:rFonts w:eastAsia="MS Mincho"/>
          <w:b/>
          <w:lang w:val="nn-NO"/>
        </w:rPr>
        <w:t xml:space="preserve">/2020 </w:t>
      </w:r>
      <w:r>
        <w:rPr>
          <w:rFonts w:eastAsia="MS Mincho"/>
          <w:b/>
          <w:lang w:val="nn-NO"/>
        </w:rPr>
        <w:t>Dommarar</w:t>
      </w:r>
    </w:p>
    <w:p w14:paraId="151AEEA5" w14:textId="77777777" w:rsidR="00AF7CEF" w:rsidRDefault="00F97851" w:rsidP="008B5442">
      <w:pPr>
        <w:spacing w:after="113"/>
        <w:rPr>
          <w:rFonts w:eastAsia="MS Mincho"/>
          <w:lang w:val="nn-NO"/>
        </w:rPr>
      </w:pPr>
      <w:r w:rsidRPr="00F97851">
        <w:rPr>
          <w:rFonts w:eastAsia="MS Mincho"/>
          <w:lang w:val="nn-NO"/>
        </w:rPr>
        <w:t>Det er meldt inn to dommarar. Me treng ein person i styret til å ta seg av vidare organis</w:t>
      </w:r>
      <w:r>
        <w:rPr>
          <w:rFonts w:eastAsia="MS Mincho"/>
          <w:lang w:val="nn-NO"/>
        </w:rPr>
        <w:t>ering av dette.</w:t>
      </w:r>
    </w:p>
    <w:p w14:paraId="4541E571" w14:textId="77777777" w:rsidR="00F97851" w:rsidRDefault="00F97851" w:rsidP="00F97851">
      <w:pPr>
        <w:spacing w:after="113"/>
        <w:rPr>
          <w:rFonts w:eastAsia="MS Mincho"/>
          <w:b/>
          <w:lang w:val="nn-NO"/>
        </w:rPr>
      </w:pPr>
    </w:p>
    <w:p w14:paraId="0C0BEE0E" w14:textId="77777777" w:rsidR="00F97851" w:rsidRDefault="00F97851" w:rsidP="00F97851">
      <w:pPr>
        <w:spacing w:after="113"/>
        <w:rPr>
          <w:rFonts w:eastAsia="MS Mincho"/>
          <w:b/>
          <w:lang w:val="nn-NO"/>
        </w:rPr>
      </w:pPr>
      <w:r w:rsidRPr="00483A8D">
        <w:rPr>
          <w:rFonts w:eastAsia="MS Mincho"/>
          <w:b/>
          <w:lang w:val="nn-NO"/>
        </w:rPr>
        <w:t>0</w:t>
      </w:r>
      <w:r>
        <w:rPr>
          <w:rFonts w:eastAsia="MS Mincho"/>
          <w:b/>
          <w:lang w:val="nn-NO"/>
        </w:rPr>
        <w:t>6</w:t>
      </w:r>
      <w:r w:rsidRPr="00483A8D">
        <w:rPr>
          <w:rFonts w:eastAsia="MS Mincho"/>
          <w:b/>
          <w:lang w:val="nn-NO"/>
        </w:rPr>
        <w:t xml:space="preserve">/2020 </w:t>
      </w:r>
      <w:r>
        <w:rPr>
          <w:rFonts w:eastAsia="MS Mincho"/>
          <w:b/>
          <w:lang w:val="nn-NO"/>
        </w:rPr>
        <w:t>Trenerforum</w:t>
      </w:r>
    </w:p>
    <w:p w14:paraId="40B845EF" w14:textId="77777777" w:rsidR="00F97851" w:rsidRPr="00F97851" w:rsidRDefault="00F97851" w:rsidP="00F97851">
      <w:pPr>
        <w:spacing w:after="113"/>
        <w:rPr>
          <w:rFonts w:eastAsia="MS Mincho"/>
          <w:lang w:val="nn-NO"/>
        </w:rPr>
      </w:pPr>
      <w:r>
        <w:rPr>
          <w:rFonts w:eastAsia="MS Mincho"/>
          <w:lang w:val="nn-NO"/>
        </w:rPr>
        <w:t>Det har kome inn forslag til styret om å variere på dagar desse vert avhalde. Styret er positive til dette. Neste forum vert 17. juni kl. 19.00. Alf legger dette ut på trenar/oppmann sida.</w:t>
      </w:r>
    </w:p>
    <w:p w14:paraId="785FBA29" w14:textId="77777777" w:rsidR="00F97851" w:rsidRPr="00F97851" w:rsidRDefault="00F97851" w:rsidP="008B5442">
      <w:pPr>
        <w:spacing w:after="113"/>
        <w:rPr>
          <w:rFonts w:eastAsia="MS Mincho"/>
          <w:lang w:val="nn-NO"/>
        </w:rPr>
      </w:pPr>
    </w:p>
    <w:p w14:paraId="0B75BD05" w14:textId="77777777" w:rsidR="0000077C" w:rsidRPr="008B5442" w:rsidRDefault="00AF7CEF" w:rsidP="00E96EF9">
      <w:pPr>
        <w:spacing w:after="113"/>
        <w:rPr>
          <w:rFonts w:eastAsia="MS Mincho"/>
          <w:b/>
          <w:bCs/>
          <w:lang w:val="nn-NO"/>
        </w:rPr>
      </w:pPr>
      <w:r>
        <w:rPr>
          <w:rFonts w:eastAsia="MS Mincho"/>
          <w:b/>
          <w:lang w:val="nn-NO"/>
        </w:rPr>
        <w:t>0</w:t>
      </w:r>
      <w:r w:rsidR="008B5442">
        <w:rPr>
          <w:rFonts w:eastAsia="MS Mincho"/>
          <w:b/>
          <w:bCs/>
          <w:lang w:val="nn-NO"/>
        </w:rPr>
        <w:t>7</w:t>
      </w:r>
      <w:r w:rsidR="0000077C" w:rsidRPr="008B5442">
        <w:rPr>
          <w:rFonts w:eastAsia="MS Mincho"/>
          <w:b/>
          <w:bCs/>
          <w:lang w:val="nn-NO"/>
        </w:rPr>
        <w:t>/2020 Påmelding lag sesongen 2020/2021</w:t>
      </w:r>
    </w:p>
    <w:p w14:paraId="3EE121B0" w14:textId="77777777" w:rsidR="00AF7CEF" w:rsidRDefault="006D7AA2" w:rsidP="00E96EF9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 xml:space="preserve">Laga er påmeldt. Men me kan endra dette fram til august om nødvendig. </w:t>
      </w:r>
    </w:p>
    <w:p w14:paraId="5DD6319B" w14:textId="77777777" w:rsidR="006D7AA2" w:rsidRDefault="006D7AA2" w:rsidP="008B5442">
      <w:pPr>
        <w:spacing w:after="113"/>
        <w:rPr>
          <w:rFonts w:eastAsia="MS Mincho"/>
          <w:b/>
          <w:lang w:val="nn-NO"/>
        </w:rPr>
      </w:pPr>
    </w:p>
    <w:p w14:paraId="7D39EAE3" w14:textId="77777777" w:rsidR="008B5442" w:rsidRDefault="006D7AA2" w:rsidP="008B5442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/>
          <w:bCs/>
          <w:lang w:val="nn-NO"/>
        </w:rPr>
        <w:t>8</w:t>
      </w:r>
      <w:r w:rsidRPr="008B5442">
        <w:rPr>
          <w:rFonts w:eastAsia="MS Mincho"/>
          <w:b/>
          <w:bCs/>
          <w:lang w:val="nn-NO"/>
        </w:rPr>
        <w:t>/2020</w:t>
      </w:r>
      <w:r>
        <w:rPr>
          <w:rFonts w:eastAsia="MS Mincho"/>
          <w:b/>
          <w:bCs/>
          <w:lang w:val="nn-NO"/>
        </w:rPr>
        <w:t xml:space="preserve"> Banedagbok</w:t>
      </w:r>
    </w:p>
    <w:p w14:paraId="31F4EFAA" w14:textId="77777777" w:rsidR="006D7AA2" w:rsidRDefault="006D7AA2" w:rsidP="008B5442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>Arbeider med saken.</w:t>
      </w:r>
    </w:p>
    <w:p w14:paraId="1C9B2780" w14:textId="77777777" w:rsidR="006D7AA2" w:rsidRDefault="006D7AA2" w:rsidP="006D7AA2">
      <w:pPr>
        <w:spacing w:after="113"/>
        <w:rPr>
          <w:rFonts w:eastAsia="MS Mincho"/>
          <w:b/>
          <w:bCs/>
          <w:lang w:val="nn-NO"/>
        </w:rPr>
      </w:pPr>
    </w:p>
    <w:p w14:paraId="07470BB5" w14:textId="77777777" w:rsidR="006D7AA2" w:rsidRPr="006D7AA2" w:rsidRDefault="006D7AA2" w:rsidP="006D7AA2">
      <w:pPr>
        <w:spacing w:after="113"/>
        <w:rPr>
          <w:rFonts w:eastAsia="MS Mincho"/>
          <w:b/>
          <w:bCs/>
        </w:rPr>
      </w:pPr>
      <w:r w:rsidRPr="006D7AA2">
        <w:rPr>
          <w:rFonts w:eastAsia="MS Mincho"/>
          <w:b/>
          <w:bCs/>
        </w:rPr>
        <w:t>9/2020 Turnering i egen regi for barn</w:t>
      </w:r>
    </w:p>
    <w:p w14:paraId="4B98C6B1" w14:textId="77777777" w:rsidR="006D7AA2" w:rsidRDefault="006D7AA2" w:rsidP="006D7AA2">
      <w:pPr>
        <w:spacing w:after="113"/>
        <w:rPr>
          <w:rFonts w:eastAsia="MS Mincho"/>
          <w:bCs/>
          <w:lang w:val="nn-NO"/>
        </w:rPr>
      </w:pPr>
      <w:r w:rsidRPr="006D7AA2">
        <w:rPr>
          <w:rFonts w:eastAsia="MS Mincho"/>
          <w:bCs/>
          <w:lang w:val="nn-NO"/>
        </w:rPr>
        <w:t xml:space="preserve">Dette er noko me vil </w:t>
      </w:r>
      <w:r>
        <w:rPr>
          <w:rFonts w:eastAsia="MS Mincho"/>
          <w:bCs/>
          <w:lang w:val="nn-NO"/>
        </w:rPr>
        <w:t>prøve å få til om corona-situasjonen endrar seg.</w:t>
      </w:r>
    </w:p>
    <w:p w14:paraId="3F0B4706" w14:textId="77777777" w:rsidR="006D7AA2" w:rsidRPr="006D7AA2" w:rsidRDefault="006D7AA2" w:rsidP="006D7AA2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>Forslag på for eksempel natt-turnering, helge-turnering med overnatting, blanda lag med både gutar og jenter mm</w:t>
      </w:r>
    </w:p>
    <w:p w14:paraId="2EB0790A" w14:textId="77777777" w:rsidR="006D7AA2" w:rsidRPr="006D7AA2" w:rsidRDefault="006D7AA2" w:rsidP="008B5442">
      <w:pPr>
        <w:spacing w:after="113"/>
        <w:rPr>
          <w:rFonts w:eastAsia="MS Mincho"/>
          <w:bCs/>
          <w:lang w:val="nn-NO"/>
        </w:rPr>
      </w:pPr>
    </w:p>
    <w:p w14:paraId="43202F87" w14:textId="77777777" w:rsidR="0002033D" w:rsidRDefault="0002033D" w:rsidP="008B5442">
      <w:pPr>
        <w:spacing w:after="113"/>
        <w:rPr>
          <w:rFonts w:eastAsia="MS Mincho"/>
          <w:b/>
          <w:bCs/>
          <w:lang w:val="nn-NO"/>
        </w:rPr>
      </w:pPr>
    </w:p>
    <w:p w14:paraId="44CC1F0A" w14:textId="77777777" w:rsidR="006D7AA2" w:rsidRDefault="0002033D" w:rsidP="008B5442">
      <w:pPr>
        <w:spacing w:after="113"/>
        <w:rPr>
          <w:rFonts w:eastAsia="MS Mincho"/>
          <w:b/>
          <w:bCs/>
          <w:lang w:val="nn-NO"/>
        </w:rPr>
      </w:pPr>
      <w:r w:rsidRPr="0002033D">
        <w:rPr>
          <w:rFonts w:eastAsia="MS Mincho"/>
          <w:b/>
          <w:bCs/>
          <w:lang w:val="nn-NO"/>
        </w:rPr>
        <w:lastRenderedPageBreak/>
        <w:t xml:space="preserve">10/2020 </w:t>
      </w:r>
      <w:r>
        <w:rPr>
          <w:rFonts w:eastAsia="MS Mincho"/>
          <w:b/>
          <w:bCs/>
          <w:lang w:val="nn-NO"/>
        </w:rPr>
        <w:t>I</w:t>
      </w:r>
      <w:r w:rsidRPr="0002033D">
        <w:rPr>
          <w:rFonts w:eastAsia="MS Mincho"/>
          <w:b/>
          <w:bCs/>
          <w:lang w:val="nn-NO"/>
        </w:rPr>
        <w:t>nngangsbrikker til bruk av styrkerom.</w:t>
      </w:r>
    </w:p>
    <w:p w14:paraId="65CFAA08" w14:textId="77777777" w:rsidR="0002033D" w:rsidRPr="0002033D" w:rsidRDefault="0002033D" w:rsidP="008B5442">
      <w:pPr>
        <w:spacing w:after="113"/>
        <w:rPr>
          <w:rFonts w:eastAsia="MS Mincho"/>
          <w:bCs/>
          <w:lang w:val="nn-NO"/>
        </w:rPr>
      </w:pPr>
      <w:r>
        <w:rPr>
          <w:rFonts w:eastAsia="MS Mincho"/>
          <w:bCs/>
          <w:lang w:val="nn-NO"/>
        </w:rPr>
        <w:t>Styret har i dag bestemt at seniorlaga disponerer brikke til styrkerom, brikka skal kun brukast ved skade eller anna opptrening. Og skal nyttast for trening i eiga treningstid. Trening i styrkerom utover dette betaler kvar spelar sjølv.</w:t>
      </w:r>
    </w:p>
    <w:p w14:paraId="6ABAE838" w14:textId="77777777" w:rsidR="0002033D" w:rsidRPr="006D7AA2" w:rsidRDefault="0002033D" w:rsidP="008B5442">
      <w:pPr>
        <w:spacing w:after="113"/>
        <w:rPr>
          <w:rFonts w:eastAsia="MS Mincho"/>
          <w:lang w:val="nn-NO"/>
        </w:rPr>
      </w:pPr>
    </w:p>
    <w:p w14:paraId="1F6B9B17" w14:textId="77777777" w:rsidR="00A36397" w:rsidRPr="006D7AA2" w:rsidRDefault="00A36397" w:rsidP="00C87994">
      <w:pPr>
        <w:pStyle w:val="Ingenmellomrom"/>
        <w:rPr>
          <w:b/>
          <w:lang w:val="nn-NO"/>
        </w:rPr>
      </w:pPr>
    </w:p>
    <w:p w14:paraId="7E2986A9" w14:textId="77777777" w:rsidR="00E96EF9" w:rsidRPr="00E16158" w:rsidRDefault="00E96EF9" w:rsidP="00E96EF9">
      <w:pPr>
        <w:spacing w:after="113"/>
        <w:rPr>
          <w:rFonts w:eastAsia="MS Mincho"/>
          <w:b/>
          <w:bCs/>
          <w:sz w:val="24"/>
          <w:szCs w:val="24"/>
          <w:u w:val="single"/>
          <w:lang w:val="nn-NO"/>
        </w:rPr>
      </w:pPr>
      <w:r w:rsidRPr="00E16158">
        <w:rPr>
          <w:rFonts w:eastAsia="MS Mincho"/>
          <w:b/>
          <w:bCs/>
          <w:sz w:val="24"/>
          <w:szCs w:val="24"/>
          <w:u w:val="single"/>
          <w:lang w:val="nn-NO"/>
        </w:rPr>
        <w:t>Faste punkter:</w:t>
      </w:r>
    </w:p>
    <w:p w14:paraId="1A200246" w14:textId="77777777" w:rsidR="00A83C17" w:rsidRPr="00AF7CEF" w:rsidRDefault="00E96EF9" w:rsidP="00C73C5E">
      <w:pPr>
        <w:spacing w:line="360" w:lineRule="auto"/>
        <w:rPr>
          <w:rFonts w:eastAsia="MS Mincho"/>
          <w:lang w:val="nn-NO"/>
        </w:rPr>
      </w:pPr>
      <w:r w:rsidRPr="00483A8D">
        <w:rPr>
          <w:rFonts w:eastAsia="MS Mincho"/>
          <w:b/>
          <w:bCs/>
          <w:lang w:val="nn-NO"/>
        </w:rPr>
        <w:t>Årshjul</w:t>
      </w:r>
      <w:r w:rsidR="00F44A36" w:rsidRPr="00483A8D">
        <w:rPr>
          <w:rFonts w:eastAsia="MS Mincho"/>
          <w:lang w:val="nn-NO"/>
        </w:rPr>
        <w:t>:</w:t>
      </w:r>
      <w:r w:rsidR="00483A8D">
        <w:rPr>
          <w:rFonts w:eastAsia="MS Mincho"/>
          <w:lang w:val="nn-NO"/>
        </w:rPr>
        <w:t xml:space="preserve"> </w:t>
      </w:r>
      <w:r w:rsidR="006D7AA2">
        <w:rPr>
          <w:rFonts w:eastAsia="MS Mincho"/>
          <w:lang w:val="nn-NO"/>
        </w:rPr>
        <w:t>Gje</w:t>
      </w:r>
      <w:r w:rsidR="00C73C5E">
        <w:rPr>
          <w:rFonts w:eastAsia="MS Mincho"/>
          <w:lang w:val="nn-NO"/>
        </w:rPr>
        <w:t>nnomgang, har god kontroll</w:t>
      </w:r>
    </w:p>
    <w:p w14:paraId="5903FB17" w14:textId="77777777" w:rsidR="00A83C17" w:rsidRPr="00AF7CEF" w:rsidRDefault="00AF7CEF" w:rsidP="00C73C5E">
      <w:pPr>
        <w:spacing w:line="360" w:lineRule="auto"/>
        <w:rPr>
          <w:rFonts w:eastAsia="MS Mincho"/>
          <w:bCs/>
          <w:lang w:val="nn-NO"/>
        </w:rPr>
      </w:pPr>
      <w:r>
        <w:rPr>
          <w:b/>
          <w:bCs/>
          <w:lang w:val="nn-NO"/>
        </w:rPr>
        <w:t>Oppgå</w:t>
      </w:r>
      <w:r w:rsidR="00483A8D" w:rsidRPr="00AF7CEF">
        <w:rPr>
          <w:b/>
          <w:bCs/>
          <w:lang w:val="nn-NO"/>
        </w:rPr>
        <w:t xml:space="preserve">veskjema: </w:t>
      </w:r>
    </w:p>
    <w:p w14:paraId="08C47C06" w14:textId="77777777" w:rsidR="00AF7CEF" w:rsidRPr="00AF7CEF" w:rsidRDefault="00E96EF9" w:rsidP="00F44A36">
      <w:pPr>
        <w:spacing w:after="113"/>
        <w:rPr>
          <w:rFonts w:eastAsia="MS Mincho"/>
          <w:lang w:val="nn-NO"/>
        </w:rPr>
      </w:pPr>
      <w:r w:rsidRPr="00AF7CEF">
        <w:rPr>
          <w:rFonts w:eastAsia="MS Mincho"/>
          <w:b/>
          <w:bCs/>
          <w:lang w:val="nn-NO"/>
        </w:rPr>
        <w:t>Økonomi</w:t>
      </w:r>
      <w:r w:rsidR="00F44A36" w:rsidRPr="00AF7CEF">
        <w:rPr>
          <w:rFonts w:eastAsia="MS Mincho"/>
          <w:lang w:val="nn-NO"/>
        </w:rPr>
        <w:t>:</w:t>
      </w:r>
      <w:r w:rsidR="00483A8D" w:rsidRPr="00AF7CEF">
        <w:rPr>
          <w:rFonts w:eastAsia="MS Mincho"/>
          <w:lang w:val="nn-NO"/>
        </w:rPr>
        <w:t xml:space="preserve"> </w:t>
      </w:r>
      <w:r w:rsidR="00F97851">
        <w:rPr>
          <w:rFonts w:eastAsia="MS Mincho"/>
          <w:lang w:val="nn-NO"/>
        </w:rPr>
        <w:t xml:space="preserve">Gjennomgang av april </w:t>
      </w:r>
      <w:r w:rsidR="006D7AA2">
        <w:rPr>
          <w:rFonts w:eastAsia="MS Mincho"/>
          <w:lang w:val="nn-NO"/>
        </w:rPr>
        <w:t>månad, og kanskje om det vert ei turnering kan me tene inn litt her.</w:t>
      </w:r>
    </w:p>
    <w:p w14:paraId="74D69D69" w14:textId="77777777" w:rsidR="00A83C17" w:rsidRPr="00AF7CEF" w:rsidRDefault="00E96EF9" w:rsidP="00F44A36">
      <w:pPr>
        <w:spacing w:after="113"/>
        <w:rPr>
          <w:rFonts w:eastAsia="MS Mincho"/>
          <w:lang w:val="nn-NO"/>
        </w:rPr>
      </w:pPr>
      <w:r w:rsidRPr="00AF7CEF">
        <w:rPr>
          <w:rFonts w:eastAsia="MS Mincho"/>
          <w:b/>
          <w:bCs/>
          <w:lang w:val="nn-NO"/>
        </w:rPr>
        <w:t>Gjennomg</w:t>
      </w:r>
      <w:r w:rsidR="00AF7CEF">
        <w:rPr>
          <w:rFonts w:eastAsia="MS Mincho"/>
          <w:b/>
          <w:bCs/>
          <w:lang w:val="nn-NO"/>
        </w:rPr>
        <w:t>ang av referat frå</w:t>
      </w:r>
      <w:r w:rsidR="00F44A36" w:rsidRPr="00AF7CEF">
        <w:rPr>
          <w:rFonts w:eastAsia="MS Mincho"/>
          <w:b/>
          <w:bCs/>
          <w:lang w:val="nn-NO"/>
        </w:rPr>
        <w:t xml:space="preserve"> </w:t>
      </w:r>
      <w:r w:rsidR="00AF7CEF">
        <w:rPr>
          <w:rFonts w:eastAsia="MS Mincho"/>
          <w:b/>
          <w:bCs/>
          <w:lang w:val="nn-NO"/>
        </w:rPr>
        <w:t>hovu</w:t>
      </w:r>
      <w:r w:rsidR="00F44A36" w:rsidRPr="00AF7CEF">
        <w:rPr>
          <w:rFonts w:eastAsia="MS Mincho"/>
          <w:b/>
          <w:bCs/>
          <w:lang w:val="nn-NO"/>
        </w:rPr>
        <w:t>dstyret:</w:t>
      </w:r>
      <w:r w:rsidR="00483A8D" w:rsidRPr="00AF7CEF">
        <w:rPr>
          <w:rFonts w:eastAsia="MS Mincho"/>
          <w:b/>
          <w:bCs/>
          <w:lang w:val="nn-NO"/>
        </w:rPr>
        <w:t xml:space="preserve"> </w:t>
      </w:r>
    </w:p>
    <w:p w14:paraId="6861BDED" w14:textId="77777777" w:rsidR="009F5146" w:rsidRPr="00C73C5E" w:rsidRDefault="00C9068F" w:rsidP="00F44A36">
      <w:pPr>
        <w:spacing w:after="113"/>
        <w:rPr>
          <w:rFonts w:eastAsia="MS Mincho"/>
          <w:bCs/>
          <w:lang w:val="nn-NO"/>
        </w:rPr>
      </w:pPr>
      <w:r w:rsidRPr="00AF7CEF">
        <w:rPr>
          <w:rFonts w:eastAsia="MS Mincho"/>
          <w:b/>
          <w:bCs/>
          <w:lang w:val="nn-NO"/>
        </w:rPr>
        <w:t xml:space="preserve">Dugnad: </w:t>
      </w:r>
      <w:r w:rsidR="00C73C5E">
        <w:rPr>
          <w:rFonts w:eastAsia="MS Mincho"/>
          <w:bCs/>
          <w:lang w:val="nn-NO"/>
        </w:rPr>
        <w:t>Dame- og herrelaga ryddar lageret til Gann tre. Alf organiserer.</w:t>
      </w:r>
    </w:p>
    <w:p w14:paraId="08C025D0" w14:textId="77777777" w:rsidR="00483A8D" w:rsidRPr="00C73C5E" w:rsidRDefault="00483A8D" w:rsidP="00F44A36">
      <w:pPr>
        <w:spacing w:after="113"/>
        <w:rPr>
          <w:rFonts w:eastAsia="MS Mincho"/>
          <w:lang w:val="nn-NO"/>
        </w:rPr>
      </w:pPr>
      <w:r w:rsidRPr="00F4178C">
        <w:rPr>
          <w:rFonts w:eastAsia="MS Mincho"/>
          <w:b/>
          <w:bCs/>
          <w:lang w:val="nn-NO"/>
        </w:rPr>
        <w:t>Erfaringslogg:</w:t>
      </w:r>
      <w:r w:rsidR="00C9068F" w:rsidRPr="00F4178C">
        <w:rPr>
          <w:rFonts w:eastAsia="MS Mincho"/>
          <w:b/>
          <w:bCs/>
          <w:lang w:val="nn-NO"/>
        </w:rPr>
        <w:t xml:space="preserve"> </w:t>
      </w:r>
      <w:r w:rsidR="00C73C5E">
        <w:rPr>
          <w:rFonts w:eastAsia="MS Mincho"/>
          <w:bCs/>
          <w:lang w:val="nn-NO"/>
        </w:rPr>
        <w:t xml:space="preserve">Denne ligg i sharepoint </w:t>
      </w:r>
    </w:p>
    <w:p w14:paraId="4E774194" w14:textId="77777777" w:rsidR="00C73C5E" w:rsidRDefault="00C73C5E" w:rsidP="00AF7CEF">
      <w:pPr>
        <w:rPr>
          <w:rFonts w:eastAsia="MS Mincho"/>
          <w:b/>
          <w:bCs/>
          <w:lang w:val="nn-NO"/>
        </w:rPr>
      </w:pPr>
    </w:p>
    <w:p w14:paraId="501B9A44" w14:textId="77777777" w:rsidR="00F4178C" w:rsidRDefault="00E96EF9" w:rsidP="00AF7CEF">
      <w:pPr>
        <w:rPr>
          <w:rFonts w:eastAsia="MS Mincho"/>
          <w:bCs/>
          <w:lang w:val="nn-NO"/>
        </w:rPr>
      </w:pPr>
      <w:r w:rsidRPr="00F4178C">
        <w:rPr>
          <w:rFonts w:eastAsia="MS Mincho"/>
          <w:b/>
          <w:bCs/>
          <w:lang w:val="nn-NO"/>
        </w:rPr>
        <w:t xml:space="preserve">Eventuelt: </w:t>
      </w:r>
      <w:r w:rsidR="00C73C5E">
        <w:rPr>
          <w:rFonts w:eastAsia="MS Mincho"/>
          <w:bCs/>
          <w:lang w:val="nn-NO"/>
        </w:rPr>
        <w:t>Me må sjekka opp  nokre politiattestar.</w:t>
      </w:r>
    </w:p>
    <w:p w14:paraId="4DF9F1D4" w14:textId="77777777" w:rsidR="00C73C5E" w:rsidRDefault="00C73C5E" w:rsidP="00AF7CEF">
      <w:pPr>
        <w:rPr>
          <w:rFonts w:eastAsia="MS Mincho"/>
          <w:bCs/>
          <w:lang w:val="nn-NO"/>
        </w:rPr>
      </w:pPr>
    </w:p>
    <w:p w14:paraId="08BF24AA" w14:textId="77777777" w:rsidR="00C73C5E" w:rsidRPr="0002033D" w:rsidRDefault="00C73C5E" w:rsidP="00AF7CEF">
      <w:pPr>
        <w:rPr>
          <w:rFonts w:eastAsia="MS Mincho"/>
          <w:bCs/>
        </w:rPr>
      </w:pPr>
      <w:r>
        <w:rPr>
          <w:rFonts w:eastAsia="MS Mincho"/>
          <w:bCs/>
          <w:lang w:val="nn-NO"/>
        </w:rPr>
        <w:tab/>
      </w:r>
      <w:r w:rsidRPr="0002033D">
        <w:rPr>
          <w:rFonts w:eastAsia="MS Mincho"/>
          <w:bCs/>
        </w:rPr>
        <w:t xml:space="preserve">     Har fått spørsmål om inngangsbrikker til bruk av styrkerom.</w:t>
      </w:r>
      <w:r w:rsidR="0002033D" w:rsidRPr="0002033D">
        <w:rPr>
          <w:rFonts w:eastAsia="MS Mincho"/>
          <w:bCs/>
        </w:rPr>
        <w:t xml:space="preserve"> S</w:t>
      </w:r>
      <w:r w:rsidR="0002033D">
        <w:rPr>
          <w:rFonts w:eastAsia="MS Mincho"/>
          <w:bCs/>
        </w:rPr>
        <w:t>jå vedtak saknr. 10/2020</w:t>
      </w:r>
    </w:p>
    <w:p w14:paraId="27EE4EA6" w14:textId="77777777" w:rsidR="0002033D" w:rsidRPr="0002033D" w:rsidRDefault="0002033D" w:rsidP="00AF7CEF">
      <w:pPr>
        <w:rPr>
          <w:rFonts w:eastAsia="MS Mincho"/>
          <w:bCs/>
        </w:rPr>
      </w:pPr>
    </w:p>
    <w:p w14:paraId="7C4BF551" w14:textId="77777777" w:rsidR="00C73C5E" w:rsidRPr="00C73C5E" w:rsidRDefault="0002033D" w:rsidP="00AF7CEF">
      <w:pPr>
        <w:rPr>
          <w:rFonts w:eastAsia="MS Mincho"/>
          <w:bCs/>
        </w:rPr>
      </w:pPr>
      <w:r>
        <w:rPr>
          <w:rFonts w:eastAsia="MS Mincho"/>
          <w:bCs/>
        </w:rPr>
        <w:t xml:space="preserve">                 </w:t>
      </w:r>
      <w:r w:rsidR="00C73C5E" w:rsidRPr="00C73C5E">
        <w:rPr>
          <w:rFonts w:eastAsia="MS Mincho"/>
          <w:bCs/>
        </w:rPr>
        <w:t xml:space="preserve"> Klister til G-14, J-14 og J-15. </w:t>
      </w:r>
      <w:r w:rsidR="00C73C5E">
        <w:rPr>
          <w:rFonts w:eastAsia="MS Mincho"/>
          <w:bCs/>
        </w:rPr>
        <w:t>Samt olje til fjerning av klister. Svein fikser dette.</w:t>
      </w:r>
    </w:p>
    <w:p w14:paraId="090F1B6A" w14:textId="77777777" w:rsidR="00AF7CEF" w:rsidRPr="00C73C5E" w:rsidRDefault="00AF7CEF" w:rsidP="00AF7CEF">
      <w:pPr>
        <w:rPr>
          <w:rFonts w:eastAsia="MS Mincho"/>
          <w:bCs/>
        </w:rPr>
      </w:pPr>
    </w:p>
    <w:p w14:paraId="239B7612" w14:textId="77777777" w:rsidR="00AF7CEF" w:rsidRPr="0002033D" w:rsidRDefault="00AF7CEF" w:rsidP="00AF7CEF">
      <w:pPr>
        <w:rPr>
          <w:rFonts w:eastAsia="MS Mincho"/>
          <w:b/>
          <w:bCs/>
        </w:rPr>
      </w:pPr>
    </w:p>
    <w:p w14:paraId="1E0D4BBC" w14:textId="77777777" w:rsidR="00AF7CEF" w:rsidRPr="0002033D" w:rsidRDefault="00C73C5E" w:rsidP="00AF7CEF">
      <w:pPr>
        <w:rPr>
          <w:rFonts w:eastAsia="MS Mincho"/>
          <w:b/>
          <w:bCs/>
        </w:rPr>
      </w:pPr>
      <w:r w:rsidRPr="0002033D">
        <w:rPr>
          <w:rFonts w:eastAsia="MS Mincho"/>
          <w:b/>
          <w:bCs/>
        </w:rPr>
        <w:t>Neste møte: Tysdag 09.juni kl. 19.30-21.00. JSA møterom 2. etasje</w:t>
      </w:r>
    </w:p>
    <w:sectPr w:rsidR="00AF7CEF" w:rsidRPr="0002033D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5507B" w14:textId="77777777" w:rsidR="00265A53" w:rsidRDefault="00265A53" w:rsidP="00FE7385">
      <w:r>
        <w:separator/>
      </w:r>
    </w:p>
  </w:endnote>
  <w:endnote w:type="continuationSeparator" w:id="0">
    <w:p w14:paraId="5D6BB4E9" w14:textId="77777777" w:rsidR="00265A53" w:rsidRDefault="00265A53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FA6FE" w14:textId="77777777"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4D06187E" w14:textId="77777777"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476C9" w14:textId="77777777"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02033D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02271A24" wp14:editId="31228A68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DC6AC" w14:textId="77777777"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9A25E" w14:textId="77777777"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14:paraId="1416CA11" w14:textId="77777777"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1FFCB844" wp14:editId="3D35DC53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86953" w14:textId="77777777" w:rsidR="00265A53" w:rsidRDefault="00265A53" w:rsidP="00FE7385">
      <w:r>
        <w:separator/>
      </w:r>
    </w:p>
  </w:footnote>
  <w:footnote w:type="continuationSeparator" w:id="0">
    <w:p w14:paraId="33F75591" w14:textId="77777777" w:rsidR="00265A53" w:rsidRDefault="00265A53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C7281" w14:textId="77777777"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34025BE" wp14:editId="2EF4D89F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C18C6A" w14:textId="77777777" w:rsidR="00713933" w:rsidRDefault="00713933" w:rsidP="00FE7385">
    <w:pPr>
      <w:pStyle w:val="Topptekst"/>
    </w:pPr>
  </w:p>
  <w:p w14:paraId="0A349847" w14:textId="77777777" w:rsidR="00713933" w:rsidRPr="006235C0" w:rsidRDefault="00713933" w:rsidP="00ED591E">
    <w:pPr>
      <w:pStyle w:val="Overskrift1"/>
    </w:pPr>
    <w:r>
      <w:t>MØTEREFERAT</w:t>
    </w:r>
  </w:p>
  <w:p w14:paraId="1EC28023" w14:textId="77777777" w:rsidR="00713933" w:rsidRDefault="00713933" w:rsidP="00FE7385">
    <w:pPr>
      <w:pStyle w:val="Topptekst"/>
    </w:pPr>
  </w:p>
  <w:p w14:paraId="26BA75DD" w14:textId="77777777"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D5339" w14:textId="77777777"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15247B86" wp14:editId="33A36F97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2EA21A" w14:textId="77777777"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14:paraId="150D849B" w14:textId="77777777"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52C64"/>
    <w:multiLevelType w:val="hybridMultilevel"/>
    <w:tmpl w:val="448AB49E"/>
    <w:lvl w:ilvl="0" w:tplc="BA3AC9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155AC"/>
    <w:multiLevelType w:val="hybridMultilevel"/>
    <w:tmpl w:val="B0764DE6"/>
    <w:lvl w:ilvl="0" w:tplc="AB044B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C63A2"/>
    <w:multiLevelType w:val="hybridMultilevel"/>
    <w:tmpl w:val="B886A45A"/>
    <w:lvl w:ilvl="0" w:tplc="A08E03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C0EA9"/>
    <w:multiLevelType w:val="hybridMultilevel"/>
    <w:tmpl w:val="5BCABE5C"/>
    <w:lvl w:ilvl="0" w:tplc="5E7AE7C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6821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6F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4F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0E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CC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E3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68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48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83D5A"/>
    <w:multiLevelType w:val="hybridMultilevel"/>
    <w:tmpl w:val="68864FBC"/>
    <w:lvl w:ilvl="0" w:tplc="286E8BA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9B66916"/>
    <w:multiLevelType w:val="hybridMultilevel"/>
    <w:tmpl w:val="27F2DF18"/>
    <w:lvl w:ilvl="0" w:tplc="DED87D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2"/>
    <w:rsid w:val="0000077C"/>
    <w:rsid w:val="00002A10"/>
    <w:rsid w:val="00014B63"/>
    <w:rsid w:val="0002033D"/>
    <w:rsid w:val="00021DC8"/>
    <w:rsid w:val="00064905"/>
    <w:rsid w:val="00076D5C"/>
    <w:rsid w:val="000C0E4C"/>
    <w:rsid w:val="000D1FC5"/>
    <w:rsid w:val="000D2A9F"/>
    <w:rsid w:val="00180103"/>
    <w:rsid w:val="001B1E56"/>
    <w:rsid w:val="001F6E38"/>
    <w:rsid w:val="002049EF"/>
    <w:rsid w:val="00212082"/>
    <w:rsid w:val="00244057"/>
    <w:rsid w:val="00265A53"/>
    <w:rsid w:val="002742F3"/>
    <w:rsid w:val="00284624"/>
    <w:rsid w:val="002C6A0D"/>
    <w:rsid w:val="002D0FC1"/>
    <w:rsid w:val="00313359"/>
    <w:rsid w:val="003160FE"/>
    <w:rsid w:val="00337AD9"/>
    <w:rsid w:val="00396159"/>
    <w:rsid w:val="003D1B43"/>
    <w:rsid w:val="003D5B24"/>
    <w:rsid w:val="003E6DE0"/>
    <w:rsid w:val="003E7C7F"/>
    <w:rsid w:val="003F6CF7"/>
    <w:rsid w:val="00470038"/>
    <w:rsid w:val="004730B1"/>
    <w:rsid w:val="00483A8D"/>
    <w:rsid w:val="00494905"/>
    <w:rsid w:val="00506615"/>
    <w:rsid w:val="0052520B"/>
    <w:rsid w:val="00545035"/>
    <w:rsid w:val="00546A0D"/>
    <w:rsid w:val="0057707C"/>
    <w:rsid w:val="005772A2"/>
    <w:rsid w:val="00587F5F"/>
    <w:rsid w:val="005B5AE4"/>
    <w:rsid w:val="006235C0"/>
    <w:rsid w:val="0067174F"/>
    <w:rsid w:val="006D7AA2"/>
    <w:rsid w:val="00703F24"/>
    <w:rsid w:val="00713933"/>
    <w:rsid w:val="007269A4"/>
    <w:rsid w:val="00746803"/>
    <w:rsid w:val="0076007A"/>
    <w:rsid w:val="007C437C"/>
    <w:rsid w:val="007C54F1"/>
    <w:rsid w:val="007D30DF"/>
    <w:rsid w:val="007D7B4C"/>
    <w:rsid w:val="00804A9D"/>
    <w:rsid w:val="00811015"/>
    <w:rsid w:val="00812914"/>
    <w:rsid w:val="00814475"/>
    <w:rsid w:val="00827D48"/>
    <w:rsid w:val="008322AE"/>
    <w:rsid w:val="00837923"/>
    <w:rsid w:val="00883D6B"/>
    <w:rsid w:val="008A215A"/>
    <w:rsid w:val="008A6C4F"/>
    <w:rsid w:val="008B5442"/>
    <w:rsid w:val="009015F9"/>
    <w:rsid w:val="009230F9"/>
    <w:rsid w:val="00934D62"/>
    <w:rsid w:val="0093697A"/>
    <w:rsid w:val="00936E71"/>
    <w:rsid w:val="00956F4B"/>
    <w:rsid w:val="0097482C"/>
    <w:rsid w:val="00974F60"/>
    <w:rsid w:val="009814DB"/>
    <w:rsid w:val="009A39CD"/>
    <w:rsid w:val="009D73A0"/>
    <w:rsid w:val="009E6BDB"/>
    <w:rsid w:val="009F2681"/>
    <w:rsid w:val="009F5146"/>
    <w:rsid w:val="00A15A63"/>
    <w:rsid w:val="00A36397"/>
    <w:rsid w:val="00A567B0"/>
    <w:rsid w:val="00A72CB1"/>
    <w:rsid w:val="00A83C17"/>
    <w:rsid w:val="00A87DA3"/>
    <w:rsid w:val="00AA2D72"/>
    <w:rsid w:val="00AA4492"/>
    <w:rsid w:val="00AF7CEF"/>
    <w:rsid w:val="00B04824"/>
    <w:rsid w:val="00B301FC"/>
    <w:rsid w:val="00B34917"/>
    <w:rsid w:val="00B722DA"/>
    <w:rsid w:val="00BB5476"/>
    <w:rsid w:val="00BC7599"/>
    <w:rsid w:val="00BE49FC"/>
    <w:rsid w:val="00BE5C26"/>
    <w:rsid w:val="00C0407D"/>
    <w:rsid w:val="00C30439"/>
    <w:rsid w:val="00C44367"/>
    <w:rsid w:val="00C73C5E"/>
    <w:rsid w:val="00C87994"/>
    <w:rsid w:val="00C9068F"/>
    <w:rsid w:val="00C92D6D"/>
    <w:rsid w:val="00CC4D56"/>
    <w:rsid w:val="00CC60EA"/>
    <w:rsid w:val="00CF63EA"/>
    <w:rsid w:val="00D360EE"/>
    <w:rsid w:val="00D77563"/>
    <w:rsid w:val="00DA70EF"/>
    <w:rsid w:val="00DB2D81"/>
    <w:rsid w:val="00DE4FE4"/>
    <w:rsid w:val="00E005AB"/>
    <w:rsid w:val="00E16158"/>
    <w:rsid w:val="00E448F0"/>
    <w:rsid w:val="00E96EF9"/>
    <w:rsid w:val="00E97236"/>
    <w:rsid w:val="00EB3334"/>
    <w:rsid w:val="00ED1958"/>
    <w:rsid w:val="00ED4204"/>
    <w:rsid w:val="00ED591E"/>
    <w:rsid w:val="00F031BD"/>
    <w:rsid w:val="00F4178C"/>
    <w:rsid w:val="00F444D6"/>
    <w:rsid w:val="00F44A36"/>
    <w:rsid w:val="00F514FB"/>
    <w:rsid w:val="00F86071"/>
    <w:rsid w:val="00F97851"/>
    <w:rsid w:val="00FB2F69"/>
    <w:rsid w:val="00FD7E2E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44B616"/>
  <w14:defaultImageDpi w14:val="300"/>
  <w15:docId w15:val="{5F20AE8E-0CA5-41E5-8EBE-61F334E9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E96EF9"/>
    <w:rPr>
      <w:rFonts w:ascii="Cambria" w:eastAsia="MS Mincho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5C27AF-D303-478A-A73A-6F0E9AB2E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2</TotalTime>
  <Pages>2</Pages>
  <Words>353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Hå Kommune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Åse Dubland</cp:lastModifiedBy>
  <cp:revision>2</cp:revision>
  <cp:lastPrinted>2015-06-03T10:02:00Z</cp:lastPrinted>
  <dcterms:created xsi:type="dcterms:W3CDTF">2020-06-04T10:49:00Z</dcterms:created>
  <dcterms:modified xsi:type="dcterms:W3CDTF">2020-06-04T10:49:00Z</dcterms:modified>
</cp:coreProperties>
</file>