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4"/>
      </w:tblGrid>
      <w:tr w:rsidR="00F86071" w:rsidRPr="00786DCD" w14:paraId="23C2BCC6" w14:textId="77777777" w:rsidTr="008322AE">
        <w:tc>
          <w:tcPr>
            <w:tcW w:w="4640" w:type="dxa"/>
          </w:tcPr>
          <w:p w14:paraId="75530D60" w14:textId="77777777" w:rsidR="00F86071" w:rsidRPr="00786DCD" w:rsidRDefault="00713933" w:rsidP="00811015">
            <w:pPr>
              <w:rPr>
                <w:color w:val="595959" w:themeColor="text1" w:themeTint="A6"/>
              </w:rPr>
            </w:pPr>
            <w:bookmarkStart w:id="0" w:name="_GoBack"/>
            <w:r w:rsidRPr="00786DCD">
              <w:rPr>
                <w:color w:val="595959" w:themeColor="text1" w:themeTint="A6"/>
              </w:rPr>
              <w:t>Dato</w:t>
            </w:r>
            <w:r w:rsidR="00F86071" w:rsidRPr="00786DCD">
              <w:rPr>
                <w:color w:val="595959" w:themeColor="text1" w:themeTint="A6"/>
              </w:rPr>
              <w:t>:</w:t>
            </w:r>
            <w:r w:rsidR="00F86071" w:rsidRPr="00786DCD">
              <w:rPr>
                <w:color w:val="595959" w:themeColor="text1" w:themeTint="A6"/>
              </w:rPr>
              <w:br/>
            </w:r>
            <w:r w:rsidR="00811015" w:rsidRPr="00786DCD">
              <w:rPr>
                <w:color w:val="595959" w:themeColor="text1" w:themeTint="A6"/>
              </w:rPr>
              <w:t>01.04.2020</w:t>
            </w:r>
          </w:p>
        </w:tc>
        <w:tc>
          <w:tcPr>
            <w:tcW w:w="4641" w:type="dxa"/>
          </w:tcPr>
          <w:p w14:paraId="0E3509B9" w14:textId="77777777" w:rsidR="00F86071" w:rsidRPr="00786DCD" w:rsidRDefault="00713933" w:rsidP="00ED591E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Agenda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ED1958" w:rsidRPr="00786DCD">
              <w:rPr>
                <w:color w:val="595959" w:themeColor="text1" w:themeTint="A6"/>
              </w:rPr>
              <w:t>Referat Håndballstyret</w:t>
            </w:r>
          </w:p>
        </w:tc>
      </w:tr>
      <w:tr w:rsidR="00F86071" w:rsidRPr="00786DCD" w14:paraId="3326CA08" w14:textId="77777777" w:rsidTr="008322AE">
        <w:tc>
          <w:tcPr>
            <w:tcW w:w="4640" w:type="dxa"/>
          </w:tcPr>
          <w:p w14:paraId="00D0C51C" w14:textId="77777777" w:rsidR="00F86071" w:rsidRPr="00786DCD" w:rsidRDefault="00713933" w:rsidP="00936E71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Møteleder</w:t>
            </w:r>
            <w:r w:rsidR="00F86071" w:rsidRPr="00786DCD">
              <w:rPr>
                <w:color w:val="595959" w:themeColor="text1" w:themeTint="A6"/>
              </w:rPr>
              <w:t>:</w:t>
            </w:r>
            <w:r w:rsidR="00F86071" w:rsidRPr="00786DCD">
              <w:rPr>
                <w:color w:val="595959" w:themeColor="text1" w:themeTint="A6"/>
              </w:rPr>
              <w:br/>
            </w:r>
            <w:r w:rsidR="00936E71" w:rsidRPr="00786DCD">
              <w:rPr>
                <w:color w:val="595959" w:themeColor="text1" w:themeTint="A6"/>
              </w:rPr>
              <w:t>Alf Våland</w:t>
            </w:r>
          </w:p>
        </w:tc>
        <w:tc>
          <w:tcPr>
            <w:tcW w:w="4641" w:type="dxa"/>
          </w:tcPr>
          <w:p w14:paraId="64267A18" w14:textId="77777777" w:rsidR="00F86071" w:rsidRPr="00786DCD" w:rsidRDefault="00713933" w:rsidP="00C44367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Referent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C87994" w:rsidRPr="00786DCD">
              <w:rPr>
                <w:color w:val="595959" w:themeColor="text1" w:themeTint="A6"/>
              </w:rPr>
              <w:t>Elisebeth Berge</w:t>
            </w:r>
          </w:p>
        </w:tc>
      </w:tr>
      <w:tr w:rsidR="00F86071" w:rsidRPr="00786DCD" w14:paraId="2E33F28B" w14:textId="77777777" w:rsidTr="008322AE">
        <w:tc>
          <w:tcPr>
            <w:tcW w:w="4640" w:type="dxa"/>
          </w:tcPr>
          <w:p w14:paraId="722155A4" w14:textId="77777777" w:rsidR="00F86071" w:rsidRPr="00786DCD" w:rsidRDefault="00713933" w:rsidP="00811015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Tid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9015F9" w:rsidRPr="00786DCD">
              <w:rPr>
                <w:color w:val="595959" w:themeColor="text1" w:themeTint="A6"/>
              </w:rPr>
              <w:t>19.</w:t>
            </w:r>
            <w:r w:rsidR="00811015" w:rsidRPr="00786DCD">
              <w:rPr>
                <w:color w:val="595959" w:themeColor="text1" w:themeTint="A6"/>
              </w:rPr>
              <w:t>00</w:t>
            </w:r>
            <w:r w:rsidR="009015F9" w:rsidRPr="00786DCD">
              <w:rPr>
                <w:color w:val="595959" w:themeColor="text1" w:themeTint="A6"/>
              </w:rPr>
              <w:t>-</w:t>
            </w:r>
            <w:r w:rsidR="00811015" w:rsidRPr="00786DCD">
              <w:rPr>
                <w:color w:val="595959" w:themeColor="text1" w:themeTint="A6"/>
              </w:rPr>
              <w:t>20.30</w:t>
            </w:r>
          </w:p>
        </w:tc>
        <w:tc>
          <w:tcPr>
            <w:tcW w:w="4641" w:type="dxa"/>
          </w:tcPr>
          <w:p w14:paraId="03DF7263" w14:textId="77777777" w:rsidR="00F86071" w:rsidRPr="00786DCD" w:rsidRDefault="00713933" w:rsidP="00811015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Sted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811015" w:rsidRPr="00786DCD">
              <w:rPr>
                <w:color w:val="595959" w:themeColor="text1" w:themeTint="A6"/>
              </w:rPr>
              <w:t>Nettmøte</w:t>
            </w:r>
          </w:p>
        </w:tc>
      </w:tr>
      <w:tr w:rsidR="00F86071" w:rsidRPr="00786DCD" w14:paraId="256D9C6E" w14:textId="77777777" w:rsidTr="00811015">
        <w:tc>
          <w:tcPr>
            <w:tcW w:w="4640" w:type="dxa"/>
          </w:tcPr>
          <w:p w14:paraId="19EC8947" w14:textId="77777777" w:rsidR="00F86071" w:rsidRPr="00786DCD" w:rsidRDefault="00713933" w:rsidP="00936E71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Medvirkende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811015" w:rsidRPr="00786DCD">
              <w:rPr>
                <w:color w:val="595959" w:themeColor="text1" w:themeTint="A6"/>
              </w:rPr>
              <w:t>Lars Håland</w:t>
            </w:r>
            <w:r w:rsidR="00974F60" w:rsidRPr="00786DCD">
              <w:rPr>
                <w:color w:val="595959" w:themeColor="text1" w:themeTint="A6"/>
              </w:rPr>
              <w:t xml:space="preserve">, </w:t>
            </w:r>
            <w:r w:rsidR="002742F3" w:rsidRPr="00786DCD">
              <w:rPr>
                <w:color w:val="595959" w:themeColor="text1" w:themeTint="A6"/>
              </w:rPr>
              <w:t>Søren</w:t>
            </w:r>
            <w:r w:rsidR="00E16158" w:rsidRPr="00786DCD">
              <w:rPr>
                <w:color w:val="595959" w:themeColor="text1" w:themeTint="A6"/>
              </w:rPr>
              <w:t xml:space="preserve"> Salte, </w:t>
            </w:r>
            <w:r w:rsidR="00B722DA" w:rsidRPr="00786DCD">
              <w:rPr>
                <w:color w:val="595959" w:themeColor="text1" w:themeTint="A6"/>
              </w:rPr>
              <w:t>Maren Ueland,</w:t>
            </w:r>
            <w:r w:rsidR="00C87994" w:rsidRPr="00786DCD">
              <w:rPr>
                <w:color w:val="595959" w:themeColor="text1" w:themeTint="A6"/>
              </w:rPr>
              <w:t xml:space="preserve"> </w:t>
            </w:r>
            <w:r w:rsidR="009015F9" w:rsidRPr="00786DCD">
              <w:rPr>
                <w:color w:val="595959" w:themeColor="text1" w:themeTint="A6"/>
              </w:rPr>
              <w:t>Dorthe Bø</w:t>
            </w:r>
            <w:r w:rsidR="00811015" w:rsidRPr="00786DCD">
              <w:rPr>
                <w:color w:val="595959" w:themeColor="text1" w:themeTint="A6"/>
              </w:rPr>
              <w:t>,</w:t>
            </w:r>
          </w:p>
          <w:p w14:paraId="225B26E9" w14:textId="77777777" w:rsidR="00811015" w:rsidRPr="00786DCD" w:rsidRDefault="00811015" w:rsidP="00936E71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Tobias Aanestad, Lill Marethe Egge Lye</w:t>
            </w:r>
          </w:p>
          <w:p w14:paraId="1DF08260" w14:textId="77777777" w:rsidR="00974F60" w:rsidRPr="00786DCD" w:rsidRDefault="00974F60" w:rsidP="00936E71">
            <w:pPr>
              <w:rPr>
                <w:color w:val="595959" w:themeColor="text1" w:themeTint="A6"/>
              </w:rPr>
            </w:pPr>
          </w:p>
        </w:tc>
        <w:tc>
          <w:tcPr>
            <w:tcW w:w="4641" w:type="dxa"/>
          </w:tcPr>
          <w:p w14:paraId="2EC66C86" w14:textId="77777777" w:rsidR="00E16158" w:rsidRPr="00786DCD" w:rsidRDefault="00713933" w:rsidP="00E16158">
            <w:pPr>
              <w:rPr>
                <w:color w:val="595959" w:themeColor="text1" w:themeTint="A6"/>
              </w:rPr>
            </w:pPr>
            <w:r w:rsidRPr="00786DCD">
              <w:rPr>
                <w:color w:val="595959" w:themeColor="text1" w:themeTint="A6"/>
              </w:rPr>
              <w:t>F</w:t>
            </w:r>
            <w:r w:rsidR="0000077C" w:rsidRPr="00786DCD">
              <w:rPr>
                <w:color w:val="595959" w:themeColor="text1" w:themeTint="A6"/>
              </w:rPr>
              <w:t>råværande</w:t>
            </w:r>
            <w:r w:rsidR="006235C0" w:rsidRPr="00786DCD">
              <w:rPr>
                <w:color w:val="595959" w:themeColor="text1" w:themeTint="A6"/>
              </w:rPr>
              <w:t>:</w:t>
            </w:r>
            <w:r w:rsidR="006235C0" w:rsidRPr="00786DCD">
              <w:rPr>
                <w:color w:val="595959" w:themeColor="text1" w:themeTint="A6"/>
              </w:rPr>
              <w:br/>
            </w:r>
            <w:r w:rsidR="00811015" w:rsidRPr="00786DCD">
              <w:rPr>
                <w:color w:val="595959" w:themeColor="text1" w:themeTint="A6"/>
              </w:rPr>
              <w:t>Svein Borgen</w:t>
            </w:r>
          </w:p>
          <w:p w14:paraId="0D3E2DBE" w14:textId="77777777" w:rsidR="00F86071" w:rsidRPr="00786DCD" w:rsidRDefault="00F86071" w:rsidP="00C87994">
            <w:pPr>
              <w:rPr>
                <w:color w:val="595959" w:themeColor="text1" w:themeTint="A6"/>
              </w:rPr>
            </w:pPr>
          </w:p>
        </w:tc>
      </w:tr>
    </w:tbl>
    <w:p w14:paraId="7916E998" w14:textId="77777777" w:rsidR="006235C0" w:rsidRPr="00786DCD" w:rsidRDefault="006235C0" w:rsidP="00ED591E">
      <w:pPr>
        <w:pStyle w:val="Overskrift1"/>
        <w:rPr>
          <w:sz w:val="20"/>
          <w:szCs w:val="20"/>
        </w:rPr>
      </w:pPr>
    </w:p>
    <w:p w14:paraId="7F0C70EA" w14:textId="77777777" w:rsidR="00E96EF9" w:rsidRPr="00786DCD" w:rsidRDefault="00E96EF9" w:rsidP="00E96EF9">
      <w:pPr>
        <w:spacing w:after="113"/>
        <w:rPr>
          <w:rFonts w:eastAsia="MS Mincho"/>
          <w:b/>
          <w:bCs/>
        </w:rPr>
      </w:pPr>
      <w:r w:rsidRPr="00786DCD">
        <w:rPr>
          <w:rFonts w:eastAsia="MS Mincho"/>
          <w:b/>
          <w:bCs/>
        </w:rPr>
        <w:t>0</w:t>
      </w:r>
      <w:r w:rsidR="008B5442" w:rsidRPr="00786DCD">
        <w:rPr>
          <w:rFonts w:eastAsia="MS Mincho"/>
          <w:b/>
          <w:bCs/>
        </w:rPr>
        <w:t>0</w:t>
      </w:r>
      <w:r w:rsidRPr="00786DCD">
        <w:rPr>
          <w:rFonts w:eastAsia="MS Mincho"/>
          <w:b/>
          <w:bCs/>
        </w:rPr>
        <w:t>/</w:t>
      </w:r>
      <w:r w:rsidR="00A36397" w:rsidRPr="00786DCD">
        <w:rPr>
          <w:rFonts w:eastAsia="MS Mincho"/>
          <w:b/>
          <w:bCs/>
        </w:rPr>
        <w:t>20</w:t>
      </w:r>
      <w:r w:rsidR="00A83C17" w:rsidRPr="00786DCD">
        <w:rPr>
          <w:rFonts w:eastAsia="MS Mincho"/>
          <w:b/>
          <w:bCs/>
        </w:rPr>
        <w:t>20</w:t>
      </w:r>
      <w:r w:rsidR="00811015" w:rsidRPr="00786DCD">
        <w:rPr>
          <w:rFonts w:eastAsia="MS Mincho"/>
          <w:b/>
          <w:bCs/>
        </w:rPr>
        <w:t xml:space="preserve"> </w:t>
      </w:r>
      <w:r w:rsidRPr="00786DCD">
        <w:rPr>
          <w:rFonts w:eastAsia="MS Mincho"/>
          <w:b/>
          <w:bCs/>
        </w:rPr>
        <w:t xml:space="preserve">Godkjenning av innkalling og referat. </w:t>
      </w:r>
    </w:p>
    <w:p w14:paraId="1B54B539" w14:textId="77777777" w:rsidR="00E96EF9" w:rsidRPr="00786DCD" w:rsidRDefault="00E96EF9" w:rsidP="00E96EF9">
      <w:pPr>
        <w:spacing w:after="113"/>
        <w:rPr>
          <w:rFonts w:eastAsia="MS Mincho"/>
          <w:bCs/>
          <w:lang w:val="nn-NO"/>
        </w:rPr>
      </w:pPr>
      <w:r w:rsidRPr="00786DCD">
        <w:rPr>
          <w:rFonts w:eastAsia="MS Mincho"/>
          <w:bCs/>
          <w:lang w:val="nn-NO"/>
        </w:rPr>
        <w:t xml:space="preserve">Ingen merknad </w:t>
      </w:r>
      <w:r w:rsidR="00F44A36" w:rsidRPr="00786DCD">
        <w:rPr>
          <w:rFonts w:eastAsia="MS Mincho"/>
          <w:bCs/>
          <w:lang w:val="nn-NO"/>
        </w:rPr>
        <w:t>på innkalling</w:t>
      </w:r>
      <w:r w:rsidR="00E16158" w:rsidRPr="00786DCD">
        <w:rPr>
          <w:rFonts w:eastAsia="MS Mincho"/>
          <w:bCs/>
          <w:lang w:val="nn-NO"/>
        </w:rPr>
        <w:t>.</w:t>
      </w:r>
      <w:r w:rsidR="00F44A36" w:rsidRPr="00786DCD">
        <w:rPr>
          <w:rFonts w:eastAsia="MS Mincho"/>
          <w:bCs/>
          <w:lang w:val="nn-NO"/>
        </w:rPr>
        <w:t xml:space="preserve"> </w:t>
      </w:r>
      <w:r w:rsidR="00E16158" w:rsidRPr="00786DCD">
        <w:rPr>
          <w:rFonts w:eastAsia="MS Mincho"/>
          <w:bCs/>
          <w:lang w:val="nn-NO"/>
        </w:rPr>
        <w:t xml:space="preserve">Referat </w:t>
      </w:r>
      <w:r w:rsidR="009015F9" w:rsidRPr="00786DCD">
        <w:rPr>
          <w:rFonts w:eastAsia="MS Mincho"/>
          <w:bCs/>
          <w:lang w:val="nn-NO"/>
        </w:rPr>
        <w:t>ok.</w:t>
      </w:r>
    </w:p>
    <w:p w14:paraId="1BB91B0F" w14:textId="77777777" w:rsidR="00811015" w:rsidRPr="00786DCD" w:rsidRDefault="00811015" w:rsidP="00E96EF9">
      <w:pPr>
        <w:spacing w:after="113"/>
        <w:rPr>
          <w:rFonts w:eastAsia="MS Mincho"/>
          <w:b/>
          <w:bCs/>
          <w:lang w:val="nn-NO"/>
        </w:rPr>
      </w:pPr>
    </w:p>
    <w:p w14:paraId="274FCFA3" w14:textId="77777777" w:rsidR="00A83C17" w:rsidRPr="00786DCD" w:rsidRDefault="00A83C17" w:rsidP="00A83C17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</w:t>
      </w:r>
      <w:r w:rsidR="008B5442" w:rsidRPr="00786DCD">
        <w:rPr>
          <w:rFonts w:eastAsia="MS Mincho"/>
          <w:b/>
          <w:lang w:val="nn-NO"/>
        </w:rPr>
        <w:t>1</w:t>
      </w:r>
      <w:r w:rsidRPr="00786DCD">
        <w:rPr>
          <w:rFonts w:eastAsia="MS Mincho"/>
          <w:b/>
          <w:lang w:val="nn-NO"/>
        </w:rPr>
        <w:t>/2020 Budsjett 2020</w:t>
      </w:r>
    </w:p>
    <w:p w14:paraId="3BDD7B1A" w14:textId="77777777" w:rsidR="00A83C17" w:rsidRPr="00786DCD" w:rsidRDefault="00A83C17" w:rsidP="00A83C17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t>Me har store inntektstap pga covid19/corona. Samtidig er det mindre utgifter</w:t>
      </w:r>
      <w:r w:rsidR="0000077C" w:rsidRPr="00786DCD">
        <w:rPr>
          <w:rFonts w:eastAsia="MS Mincho"/>
          <w:lang w:val="nn-NO"/>
        </w:rPr>
        <w:t>. Så me får mest bare sjå kor dette bere hen.</w:t>
      </w:r>
      <w:r w:rsidRPr="00786DCD">
        <w:rPr>
          <w:rFonts w:eastAsia="MS Mincho"/>
          <w:lang w:val="nn-NO"/>
        </w:rPr>
        <w:t xml:space="preserve"> </w:t>
      </w:r>
    </w:p>
    <w:p w14:paraId="3AC87AF3" w14:textId="77777777" w:rsidR="00A83C17" w:rsidRPr="00786DCD" w:rsidRDefault="00A83C17" w:rsidP="00E96EF9">
      <w:pPr>
        <w:spacing w:after="113"/>
        <w:rPr>
          <w:rFonts w:eastAsia="MS Mincho"/>
          <w:b/>
          <w:bCs/>
          <w:lang w:val="nn-NO"/>
        </w:rPr>
      </w:pPr>
    </w:p>
    <w:p w14:paraId="38218256" w14:textId="77777777" w:rsidR="00A83C17" w:rsidRPr="00786DCD" w:rsidRDefault="00A83C17" w:rsidP="00A83C17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</w:t>
      </w:r>
      <w:r w:rsidR="008B5442" w:rsidRPr="00786DCD">
        <w:rPr>
          <w:rFonts w:eastAsia="MS Mincho"/>
          <w:b/>
          <w:lang w:val="nn-NO"/>
        </w:rPr>
        <w:t>2</w:t>
      </w:r>
      <w:r w:rsidRPr="00786DCD">
        <w:rPr>
          <w:rFonts w:eastAsia="MS Mincho"/>
          <w:b/>
          <w:lang w:val="nn-NO"/>
        </w:rPr>
        <w:t>/2020 Trenarar 2020/2021</w:t>
      </w:r>
    </w:p>
    <w:p w14:paraId="7891F0B6" w14:textId="77777777" w:rsidR="00A83C17" w:rsidRPr="00786DCD" w:rsidRDefault="00A83C17" w:rsidP="00A83C17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t>Arbeidet er godt i gang, litt meir intenst fram mot påsken. I dialog ang. trenarar for dame og herre, svar her ventes snarast.</w:t>
      </w:r>
    </w:p>
    <w:p w14:paraId="11CC5D4C" w14:textId="77777777" w:rsidR="00A83C17" w:rsidRPr="00786DCD" w:rsidRDefault="00A83C17" w:rsidP="00A83C17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t>Høyrer på trenerforumsida om det er sånn at dei vil starte med håndball for 2013 kullet, jenter-7?</w:t>
      </w:r>
    </w:p>
    <w:p w14:paraId="6823E4BB" w14:textId="77777777" w:rsidR="00A83C17" w:rsidRPr="00786DCD" w:rsidRDefault="0000077C" w:rsidP="00E96EF9">
      <w:pPr>
        <w:spacing w:after="113"/>
        <w:rPr>
          <w:rFonts w:eastAsia="MS Mincho"/>
          <w:bCs/>
          <w:lang w:val="nn-NO"/>
        </w:rPr>
      </w:pPr>
      <w:r w:rsidRPr="00786DCD">
        <w:rPr>
          <w:rFonts w:eastAsia="MS Mincho"/>
          <w:bCs/>
          <w:lang w:val="nn-NO"/>
        </w:rPr>
        <w:t>Alf, Maren og Dorthe følgjer opp dette.</w:t>
      </w:r>
    </w:p>
    <w:p w14:paraId="440AB5A5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</w:p>
    <w:p w14:paraId="69E7615E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04/2020 Evalueringsskjema etc</w:t>
      </w:r>
    </w:p>
    <w:p w14:paraId="6C8F3899" w14:textId="77777777" w:rsidR="008B5442" w:rsidRPr="00786DCD" w:rsidRDefault="008B5442" w:rsidP="008B5442">
      <w:pPr>
        <w:pStyle w:val="Ingenmellomrom"/>
        <w:rPr>
          <w:rFonts w:ascii="Arial" w:hAnsi="Arial" w:cs="Arial"/>
          <w:lang w:val="nn-NO"/>
        </w:rPr>
      </w:pPr>
      <w:r w:rsidRPr="00786DCD">
        <w:rPr>
          <w:rFonts w:ascii="Arial" w:hAnsi="Arial" w:cs="Arial"/>
          <w:lang w:val="nn-NO"/>
        </w:rPr>
        <w:t>Dette går ut denne gong</w:t>
      </w:r>
    </w:p>
    <w:p w14:paraId="4D7B4389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</w:p>
    <w:p w14:paraId="0CDAC5A6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05/2020 Dommarar</w:t>
      </w:r>
    </w:p>
    <w:p w14:paraId="3FDD33D7" w14:textId="77777777" w:rsidR="008B5442" w:rsidRPr="00786DCD" w:rsidRDefault="008B5442" w:rsidP="008B5442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t>Me har fleire som dømmer internt i klubben, kun to som dømmer ute. Melder opp dei som er gamle nok.</w:t>
      </w:r>
    </w:p>
    <w:p w14:paraId="241AA456" w14:textId="77777777" w:rsidR="0000077C" w:rsidRPr="00786DCD" w:rsidRDefault="0000077C" w:rsidP="00E96EF9">
      <w:pPr>
        <w:spacing w:after="113"/>
        <w:rPr>
          <w:rFonts w:eastAsia="MS Mincho"/>
          <w:b/>
          <w:bCs/>
          <w:lang w:val="nn-NO"/>
        </w:rPr>
      </w:pPr>
    </w:p>
    <w:p w14:paraId="2D1F39EE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06/2020 Trenerforum 2020</w:t>
      </w:r>
    </w:p>
    <w:p w14:paraId="21FE2C44" w14:textId="77777777" w:rsidR="008B5442" w:rsidRPr="00786DCD" w:rsidRDefault="008B5442" w:rsidP="008B5442">
      <w:pPr>
        <w:pStyle w:val="Ingenmellomrom"/>
        <w:rPr>
          <w:rFonts w:ascii="Arial" w:hAnsi="Arial" w:cs="Arial"/>
          <w:lang w:val="nn-NO"/>
        </w:rPr>
      </w:pPr>
      <w:r w:rsidRPr="00786DCD">
        <w:rPr>
          <w:rFonts w:ascii="Arial" w:hAnsi="Arial" w:cs="Arial"/>
          <w:lang w:val="nn-NO"/>
        </w:rPr>
        <w:t>Satsar på å få til eit trenarforum før sommarferien.  Ser kva covid19/corona situasjonen tilseier.</w:t>
      </w:r>
    </w:p>
    <w:p w14:paraId="2EF4E726" w14:textId="77777777" w:rsidR="008B5442" w:rsidRPr="00786DCD" w:rsidRDefault="008B5442" w:rsidP="00E96EF9">
      <w:pPr>
        <w:spacing w:after="113"/>
        <w:rPr>
          <w:rFonts w:eastAsia="MS Mincho"/>
          <w:b/>
          <w:bCs/>
          <w:lang w:val="nn-NO"/>
        </w:rPr>
      </w:pPr>
    </w:p>
    <w:p w14:paraId="04546A5C" w14:textId="77777777" w:rsidR="0000077C" w:rsidRPr="00786DCD" w:rsidRDefault="008B5442" w:rsidP="00E96EF9">
      <w:pPr>
        <w:spacing w:after="113"/>
        <w:rPr>
          <w:rFonts w:eastAsia="MS Mincho"/>
          <w:b/>
          <w:bCs/>
          <w:lang w:val="nn-NO"/>
        </w:rPr>
      </w:pPr>
      <w:r w:rsidRPr="00786DCD">
        <w:rPr>
          <w:rFonts w:eastAsia="MS Mincho"/>
          <w:b/>
          <w:bCs/>
          <w:lang w:val="nn-NO"/>
        </w:rPr>
        <w:t>07</w:t>
      </w:r>
      <w:r w:rsidR="0000077C" w:rsidRPr="00786DCD">
        <w:rPr>
          <w:rFonts w:eastAsia="MS Mincho"/>
          <w:b/>
          <w:bCs/>
          <w:lang w:val="nn-NO"/>
        </w:rPr>
        <w:t>/2020 Påmelding lag sesongen 2020/2021</w:t>
      </w:r>
    </w:p>
    <w:p w14:paraId="3580FED3" w14:textId="77777777" w:rsidR="0000077C" w:rsidRPr="00786DCD" w:rsidRDefault="0000077C" w:rsidP="00E96EF9">
      <w:pPr>
        <w:spacing w:after="113"/>
        <w:rPr>
          <w:rFonts w:eastAsia="MS Mincho"/>
          <w:bCs/>
          <w:lang w:val="nn-NO"/>
        </w:rPr>
      </w:pPr>
      <w:r w:rsidRPr="00786DCD">
        <w:rPr>
          <w:rFonts w:eastAsia="MS Mincho"/>
          <w:bCs/>
          <w:lang w:val="nn-NO"/>
        </w:rPr>
        <w:t>Påmeldingsfristen er 30.april. Me må ha alt klart ei veke før, dette for å vite at me har kontroll. Trenarane til dei ulike laga bør vere klar til denne datoen. Alf følgjer opp.</w:t>
      </w:r>
    </w:p>
    <w:p w14:paraId="30BCAF5B" w14:textId="77777777" w:rsidR="00A83C17" w:rsidRPr="00786DCD" w:rsidRDefault="00A83C17" w:rsidP="00E96EF9">
      <w:pPr>
        <w:spacing w:after="113"/>
        <w:rPr>
          <w:rFonts w:eastAsia="MS Mincho"/>
          <w:b/>
          <w:lang w:val="nn-NO"/>
        </w:rPr>
      </w:pPr>
    </w:p>
    <w:p w14:paraId="51A01391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08/2020 Banedagbok</w:t>
      </w:r>
    </w:p>
    <w:p w14:paraId="051B95E5" w14:textId="77777777" w:rsidR="008B5442" w:rsidRPr="00786DCD" w:rsidRDefault="008B5442" w:rsidP="008B5442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lastRenderedPageBreak/>
        <w:t>Ok</w:t>
      </w:r>
    </w:p>
    <w:p w14:paraId="0E521B1B" w14:textId="77777777" w:rsidR="008B5442" w:rsidRPr="00786DCD" w:rsidRDefault="008B5442" w:rsidP="008B5442">
      <w:pPr>
        <w:spacing w:after="113"/>
        <w:rPr>
          <w:rFonts w:eastAsia="MS Mincho"/>
          <w:b/>
          <w:lang w:val="nn-NO"/>
        </w:rPr>
      </w:pPr>
    </w:p>
    <w:p w14:paraId="7EE69506" w14:textId="77777777" w:rsidR="00A36397" w:rsidRPr="00786DCD" w:rsidRDefault="00A36397" w:rsidP="00C87994">
      <w:pPr>
        <w:pStyle w:val="Ingenmellomrom"/>
        <w:rPr>
          <w:rFonts w:ascii="Arial" w:hAnsi="Arial" w:cs="Arial"/>
          <w:b/>
          <w:lang w:val="nn-NO"/>
        </w:rPr>
      </w:pPr>
    </w:p>
    <w:p w14:paraId="6EF00C8D" w14:textId="77777777" w:rsidR="008B5442" w:rsidRPr="00786DCD" w:rsidRDefault="008B5442" w:rsidP="00C87994">
      <w:pPr>
        <w:pStyle w:val="Ingenmellomrom"/>
        <w:rPr>
          <w:rFonts w:ascii="Arial" w:hAnsi="Arial" w:cs="Arial"/>
          <w:b/>
          <w:lang w:val="nn-NO"/>
        </w:rPr>
      </w:pPr>
    </w:p>
    <w:p w14:paraId="0A1E635B" w14:textId="77777777" w:rsidR="00F4178C" w:rsidRPr="00786DCD" w:rsidRDefault="00F4178C" w:rsidP="00E96EF9">
      <w:pPr>
        <w:spacing w:after="113"/>
        <w:rPr>
          <w:rFonts w:eastAsia="MS Mincho"/>
          <w:b/>
          <w:lang w:val="nn-NO"/>
        </w:rPr>
      </w:pPr>
    </w:p>
    <w:p w14:paraId="4AD63D59" w14:textId="77777777" w:rsidR="00A83C17" w:rsidRPr="00786DCD" w:rsidRDefault="00A83C17" w:rsidP="00A83C17">
      <w:pPr>
        <w:spacing w:after="113"/>
        <w:rPr>
          <w:rFonts w:eastAsia="MS Mincho"/>
          <w:b/>
          <w:lang w:val="nn-NO"/>
        </w:rPr>
      </w:pPr>
      <w:r w:rsidRPr="00786DCD">
        <w:rPr>
          <w:rFonts w:eastAsia="MS Mincho"/>
          <w:b/>
          <w:lang w:val="nn-NO"/>
        </w:rPr>
        <w:t>22/2019 Scoringsklubben</w:t>
      </w:r>
    </w:p>
    <w:p w14:paraId="44771B7A" w14:textId="69D4CDE5" w:rsidR="00F4178C" w:rsidRPr="00786DCD" w:rsidRDefault="00A83C17" w:rsidP="00E96EF9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lang w:val="nn-NO"/>
        </w:rPr>
        <w:t>Trekking av scoringsklubben vert tatt av Åse og Jan Christian ved fakturering. Alf følgjer opp.</w:t>
      </w:r>
    </w:p>
    <w:p w14:paraId="286602D8" w14:textId="77777777" w:rsidR="00F4178C" w:rsidRPr="00786DCD" w:rsidRDefault="00F4178C" w:rsidP="00E96EF9">
      <w:pPr>
        <w:spacing w:after="113"/>
        <w:rPr>
          <w:rFonts w:eastAsia="MS Mincho"/>
          <w:b/>
          <w:bCs/>
          <w:u w:val="single"/>
          <w:lang w:val="nn-NO"/>
        </w:rPr>
      </w:pPr>
    </w:p>
    <w:p w14:paraId="6C87E50B" w14:textId="77777777" w:rsidR="00E96EF9" w:rsidRPr="00786DCD" w:rsidRDefault="00E96EF9" w:rsidP="00E96EF9">
      <w:pPr>
        <w:spacing w:after="113"/>
        <w:rPr>
          <w:rFonts w:eastAsia="MS Mincho"/>
          <w:b/>
          <w:bCs/>
          <w:u w:val="single"/>
          <w:lang w:val="nn-NO"/>
        </w:rPr>
      </w:pPr>
      <w:r w:rsidRPr="00786DCD">
        <w:rPr>
          <w:rFonts w:eastAsia="MS Mincho"/>
          <w:b/>
          <w:bCs/>
          <w:u w:val="single"/>
          <w:lang w:val="nn-NO"/>
        </w:rPr>
        <w:t>Faste punkter:</w:t>
      </w:r>
    </w:p>
    <w:p w14:paraId="346AC943" w14:textId="77777777" w:rsidR="00A83C17" w:rsidRPr="00786DCD" w:rsidRDefault="00E96EF9" w:rsidP="00C9068F">
      <w:pPr>
        <w:rPr>
          <w:rFonts w:eastAsia="MS Mincho"/>
        </w:rPr>
      </w:pPr>
      <w:r w:rsidRPr="00786DCD">
        <w:rPr>
          <w:rFonts w:eastAsia="MS Mincho"/>
          <w:b/>
          <w:bCs/>
          <w:lang w:val="nn-NO"/>
        </w:rPr>
        <w:t>Årshjul</w:t>
      </w:r>
      <w:r w:rsidR="00F44A36" w:rsidRPr="00786DCD">
        <w:rPr>
          <w:rFonts w:eastAsia="MS Mincho"/>
          <w:lang w:val="nn-NO"/>
        </w:rPr>
        <w:t>:</w:t>
      </w:r>
      <w:r w:rsidR="00483A8D" w:rsidRPr="00786DCD">
        <w:rPr>
          <w:rFonts w:eastAsia="MS Mincho"/>
          <w:lang w:val="nn-NO"/>
        </w:rPr>
        <w:t xml:space="preserve"> </w:t>
      </w:r>
      <w:r w:rsidRPr="00786DCD">
        <w:rPr>
          <w:rFonts w:eastAsia="MS Mincho"/>
          <w:lang w:val="nn-NO"/>
        </w:rPr>
        <w:t>Ble</w:t>
      </w:r>
      <w:r w:rsidR="00483A8D" w:rsidRPr="00786DCD">
        <w:rPr>
          <w:rFonts w:eastAsia="MS Mincho"/>
          <w:lang w:val="nn-NO"/>
        </w:rPr>
        <w:t>i</w:t>
      </w:r>
      <w:r w:rsidRPr="00786DCD">
        <w:rPr>
          <w:rFonts w:eastAsia="MS Mincho"/>
          <w:lang w:val="nn-NO"/>
        </w:rPr>
        <w:t xml:space="preserve"> gjennomgått </w:t>
      </w:r>
      <w:r w:rsidR="00076D5C" w:rsidRPr="00786DCD">
        <w:rPr>
          <w:rFonts w:eastAsia="MS Mincho"/>
          <w:lang w:val="nn-NO"/>
        </w:rPr>
        <w:t xml:space="preserve">– kor står me. </w:t>
      </w:r>
      <w:r w:rsidR="00076D5C" w:rsidRPr="00786DCD">
        <w:rPr>
          <w:rFonts w:eastAsia="MS Mincho"/>
        </w:rPr>
        <w:t>O</w:t>
      </w:r>
      <w:r w:rsidR="00483A8D" w:rsidRPr="00786DCD">
        <w:rPr>
          <w:rFonts w:eastAsia="MS Mincho"/>
        </w:rPr>
        <w:t>k</w:t>
      </w:r>
    </w:p>
    <w:p w14:paraId="7FB7E953" w14:textId="77777777" w:rsidR="00A83C17" w:rsidRPr="00786DCD" w:rsidRDefault="00A83C17" w:rsidP="00C9068F">
      <w:pPr>
        <w:rPr>
          <w:rFonts w:eastAsia="MS Mincho"/>
        </w:rPr>
      </w:pPr>
    </w:p>
    <w:p w14:paraId="4D7F1B20" w14:textId="77777777" w:rsidR="00483A8D" w:rsidRPr="00786DCD" w:rsidRDefault="00483A8D" w:rsidP="00C9068F">
      <w:pPr>
        <w:rPr>
          <w:rFonts w:eastAsia="MS Mincho"/>
        </w:rPr>
      </w:pPr>
      <w:r w:rsidRPr="00786DCD">
        <w:rPr>
          <w:b/>
          <w:bCs/>
        </w:rPr>
        <w:t xml:space="preserve">Oppgaveskjema: </w:t>
      </w:r>
      <w:r w:rsidR="0000077C" w:rsidRPr="00786DCD">
        <w:rPr>
          <w:bCs/>
        </w:rPr>
        <w:t>Søknad om halltid. Ok</w:t>
      </w:r>
    </w:p>
    <w:p w14:paraId="20406BC6" w14:textId="77777777" w:rsidR="00A83C17" w:rsidRPr="00786DCD" w:rsidRDefault="0000077C" w:rsidP="00F44A36">
      <w:pPr>
        <w:spacing w:after="113"/>
        <w:rPr>
          <w:rFonts w:eastAsia="MS Mincho"/>
          <w:bCs/>
        </w:rPr>
      </w:pPr>
      <w:r w:rsidRPr="00786DCD">
        <w:rPr>
          <w:rFonts w:eastAsia="MS Mincho"/>
          <w:b/>
          <w:bCs/>
        </w:rPr>
        <w:tab/>
      </w:r>
      <w:r w:rsidRPr="00786DCD">
        <w:rPr>
          <w:rFonts w:eastAsia="MS Mincho"/>
          <w:b/>
          <w:bCs/>
        </w:rPr>
        <w:tab/>
        <w:t xml:space="preserve">    </w:t>
      </w:r>
      <w:r w:rsidRPr="00786DCD">
        <w:rPr>
          <w:rFonts w:eastAsia="MS Mincho"/>
          <w:bCs/>
        </w:rPr>
        <w:t>Innsamling av drakter. Svein følgjer opp.</w:t>
      </w:r>
    </w:p>
    <w:p w14:paraId="627359E7" w14:textId="77777777" w:rsidR="00A83C17" w:rsidRPr="00786DCD" w:rsidRDefault="00E96EF9" w:rsidP="00F44A36">
      <w:pPr>
        <w:spacing w:after="113"/>
        <w:rPr>
          <w:rFonts w:eastAsia="MS Mincho"/>
        </w:rPr>
      </w:pPr>
      <w:r w:rsidRPr="00786DCD">
        <w:rPr>
          <w:rFonts w:eastAsia="MS Mincho"/>
          <w:b/>
          <w:bCs/>
        </w:rPr>
        <w:t>Økonomi</w:t>
      </w:r>
      <w:r w:rsidR="00F44A36" w:rsidRPr="00786DCD">
        <w:rPr>
          <w:rFonts w:eastAsia="MS Mincho"/>
        </w:rPr>
        <w:t>:</w:t>
      </w:r>
      <w:r w:rsidR="00483A8D" w:rsidRPr="00786DCD">
        <w:rPr>
          <w:rFonts w:eastAsia="MS Mincho"/>
        </w:rPr>
        <w:t xml:space="preserve"> </w:t>
      </w:r>
    </w:p>
    <w:p w14:paraId="7E4CDDFD" w14:textId="77777777" w:rsidR="00A83C17" w:rsidRPr="00786DCD" w:rsidRDefault="00A83C17" w:rsidP="00F44A36">
      <w:pPr>
        <w:spacing w:after="113"/>
        <w:rPr>
          <w:rFonts w:eastAsia="MS Mincho"/>
          <w:b/>
          <w:bCs/>
        </w:rPr>
      </w:pPr>
    </w:p>
    <w:p w14:paraId="65ED2267" w14:textId="77777777" w:rsidR="00A83C17" w:rsidRPr="00786DCD" w:rsidRDefault="00E96EF9" w:rsidP="00F44A36">
      <w:pPr>
        <w:spacing w:after="113"/>
        <w:rPr>
          <w:rFonts w:eastAsia="MS Mincho"/>
          <w:b/>
          <w:bCs/>
        </w:rPr>
      </w:pPr>
      <w:r w:rsidRPr="00786DCD">
        <w:rPr>
          <w:rFonts w:eastAsia="MS Mincho"/>
          <w:b/>
          <w:bCs/>
        </w:rPr>
        <w:t>Gjennomg</w:t>
      </w:r>
      <w:r w:rsidR="00F44A36" w:rsidRPr="00786DCD">
        <w:rPr>
          <w:rFonts w:eastAsia="MS Mincho"/>
          <w:b/>
          <w:bCs/>
        </w:rPr>
        <w:t>ang av referat fra hovedstyret:</w:t>
      </w:r>
      <w:r w:rsidR="00483A8D" w:rsidRPr="00786DCD">
        <w:rPr>
          <w:rFonts w:eastAsia="MS Mincho"/>
          <w:b/>
          <w:bCs/>
        </w:rPr>
        <w:t xml:space="preserve"> </w:t>
      </w:r>
      <w:r w:rsidR="00A83C17" w:rsidRPr="00786DCD">
        <w:rPr>
          <w:rFonts w:eastAsia="MS Mincho"/>
          <w:bCs/>
        </w:rPr>
        <w:t>Hatt møte, men ikkje motteke referat</w:t>
      </w:r>
    </w:p>
    <w:p w14:paraId="554DAE0C" w14:textId="77777777" w:rsidR="00A83C17" w:rsidRPr="00786DCD" w:rsidRDefault="00A83C17" w:rsidP="00F44A36">
      <w:pPr>
        <w:spacing w:after="113"/>
        <w:rPr>
          <w:rFonts w:eastAsia="MS Mincho"/>
          <w:b/>
          <w:bCs/>
        </w:rPr>
      </w:pPr>
    </w:p>
    <w:p w14:paraId="201ADA07" w14:textId="77777777" w:rsidR="009F5146" w:rsidRPr="00786DCD" w:rsidRDefault="00C9068F" w:rsidP="00F44A36">
      <w:pPr>
        <w:spacing w:after="113"/>
        <w:rPr>
          <w:rFonts w:eastAsia="MS Mincho"/>
          <w:b/>
          <w:bCs/>
          <w:lang w:val="nn-NO"/>
        </w:rPr>
      </w:pPr>
      <w:r w:rsidRPr="00786DCD">
        <w:rPr>
          <w:rFonts w:eastAsia="MS Mincho"/>
          <w:b/>
          <w:bCs/>
        </w:rPr>
        <w:t xml:space="preserve">Dugnad: </w:t>
      </w:r>
      <w:r w:rsidR="00A83C17" w:rsidRPr="00786DCD">
        <w:rPr>
          <w:rFonts w:eastAsia="MS Mincho"/>
          <w:bCs/>
        </w:rPr>
        <w:t xml:space="preserve">All dugnad er avlyst så langt. </w:t>
      </w:r>
      <w:r w:rsidR="00A83C17" w:rsidRPr="00786DCD">
        <w:rPr>
          <w:rFonts w:eastAsia="MS Mincho"/>
          <w:bCs/>
          <w:lang w:val="nn-NO"/>
        </w:rPr>
        <w:t>Må vaske for klister mm ein laurdag når hallen opnar att.</w:t>
      </w:r>
    </w:p>
    <w:p w14:paraId="412B05F3" w14:textId="77777777" w:rsidR="00A83C17" w:rsidRPr="00786DCD" w:rsidRDefault="00A83C17" w:rsidP="00F44A36">
      <w:pPr>
        <w:spacing w:after="113"/>
        <w:rPr>
          <w:rFonts w:eastAsia="MS Mincho"/>
          <w:b/>
          <w:bCs/>
          <w:lang w:val="nn-NO"/>
        </w:rPr>
      </w:pPr>
    </w:p>
    <w:p w14:paraId="2A901917" w14:textId="77777777" w:rsidR="00483A8D" w:rsidRPr="00786DCD" w:rsidRDefault="00483A8D" w:rsidP="00F44A36">
      <w:pPr>
        <w:spacing w:after="113"/>
        <w:rPr>
          <w:rFonts w:eastAsia="MS Mincho"/>
          <w:lang w:val="nn-NO"/>
        </w:rPr>
      </w:pPr>
      <w:r w:rsidRPr="00786DCD">
        <w:rPr>
          <w:rFonts w:eastAsia="MS Mincho"/>
          <w:b/>
          <w:bCs/>
          <w:lang w:val="nn-NO"/>
        </w:rPr>
        <w:t>Erfaringslogg:</w:t>
      </w:r>
      <w:r w:rsidR="00C9068F" w:rsidRPr="00786DCD">
        <w:rPr>
          <w:rFonts w:eastAsia="MS Mincho"/>
          <w:b/>
          <w:bCs/>
          <w:lang w:val="nn-NO"/>
        </w:rPr>
        <w:t xml:space="preserve"> </w:t>
      </w:r>
    </w:p>
    <w:p w14:paraId="751F4AB7" w14:textId="77777777" w:rsidR="00A83C17" w:rsidRPr="00786DCD" w:rsidRDefault="00A83C17" w:rsidP="00E96EF9">
      <w:pPr>
        <w:rPr>
          <w:rFonts w:eastAsia="MS Mincho"/>
          <w:b/>
          <w:bCs/>
          <w:lang w:val="nn-NO"/>
        </w:rPr>
      </w:pPr>
    </w:p>
    <w:p w14:paraId="4C8233A2" w14:textId="77777777" w:rsidR="00F4178C" w:rsidRPr="00786DCD" w:rsidRDefault="00E96EF9" w:rsidP="00E96EF9">
      <w:pPr>
        <w:rPr>
          <w:rFonts w:eastAsia="MS Mincho"/>
          <w:bCs/>
          <w:lang w:val="nn-NO"/>
        </w:rPr>
      </w:pPr>
      <w:r w:rsidRPr="00786DCD">
        <w:rPr>
          <w:rFonts w:eastAsia="MS Mincho"/>
          <w:b/>
          <w:bCs/>
          <w:lang w:val="nn-NO"/>
        </w:rPr>
        <w:t xml:space="preserve">Eventuelt: </w:t>
      </w:r>
      <w:r w:rsidR="00F4178C" w:rsidRPr="00786DCD">
        <w:rPr>
          <w:rFonts w:eastAsia="MS Mincho"/>
          <w:bCs/>
          <w:lang w:val="nn-NO"/>
        </w:rPr>
        <w:t>Alf har laga mapper på sharepoint som ligg tilgjengelig for håndballstyret.</w:t>
      </w:r>
    </w:p>
    <w:p w14:paraId="3A03B015" w14:textId="77777777" w:rsidR="00F4178C" w:rsidRPr="00786DCD" w:rsidRDefault="00F4178C" w:rsidP="00E96EF9">
      <w:pPr>
        <w:rPr>
          <w:rFonts w:eastAsia="MS Mincho"/>
          <w:bCs/>
          <w:lang w:val="nn-NO"/>
        </w:rPr>
      </w:pPr>
      <w:r w:rsidRPr="00786DCD">
        <w:rPr>
          <w:rFonts w:eastAsia="MS Mincho"/>
          <w:bCs/>
          <w:lang w:val="nn-NO"/>
        </w:rPr>
        <w:tab/>
        <w:t xml:space="preserve">     Dokumenter på det aller meste finn du her.</w:t>
      </w:r>
      <w:bookmarkEnd w:id="0"/>
    </w:p>
    <w:sectPr w:rsidR="00F4178C" w:rsidRPr="00786DCD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37F2D" w14:textId="77777777" w:rsidR="00BD5F86" w:rsidRDefault="00BD5F86" w:rsidP="00FE7385">
      <w:r>
        <w:separator/>
      </w:r>
    </w:p>
  </w:endnote>
  <w:endnote w:type="continuationSeparator" w:id="0">
    <w:p w14:paraId="1729F852" w14:textId="77777777" w:rsidR="00BD5F86" w:rsidRDefault="00BD5F86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A400D" w14:textId="77777777"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3427F962" w14:textId="77777777"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2D5ED" w14:textId="77777777"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E448F0">
      <w:rPr>
        <w:rStyle w:val="Sidetall"/>
        <w:rFonts w:cs="Arial"/>
        <w:noProof/>
        <w:sz w:val="16"/>
        <w:szCs w:val="16"/>
      </w:rPr>
      <w:t>2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689AF753" wp14:editId="1C0F1B3F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25C694" w14:textId="77777777"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A5472" w14:textId="77777777"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45A6458C" w14:textId="77777777"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7741D0C8" wp14:editId="32F370A8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24493" w14:textId="77777777" w:rsidR="00BD5F86" w:rsidRDefault="00BD5F86" w:rsidP="00FE7385">
      <w:r>
        <w:separator/>
      </w:r>
    </w:p>
  </w:footnote>
  <w:footnote w:type="continuationSeparator" w:id="0">
    <w:p w14:paraId="3A6DA2D0" w14:textId="77777777" w:rsidR="00BD5F86" w:rsidRDefault="00BD5F86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CC359" w14:textId="77777777"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B34282E" wp14:editId="4AF65EAD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F061F" w14:textId="77777777" w:rsidR="00713933" w:rsidRDefault="00713933" w:rsidP="00FE7385">
    <w:pPr>
      <w:pStyle w:val="Topptekst"/>
    </w:pPr>
  </w:p>
  <w:p w14:paraId="2CFAB678" w14:textId="77777777" w:rsidR="00713933" w:rsidRPr="006235C0" w:rsidRDefault="00713933" w:rsidP="00ED591E">
    <w:pPr>
      <w:pStyle w:val="Overskrift1"/>
    </w:pPr>
    <w:r>
      <w:t>MØTEREFERAT</w:t>
    </w:r>
  </w:p>
  <w:p w14:paraId="2936DFF4" w14:textId="77777777" w:rsidR="00713933" w:rsidRDefault="00713933" w:rsidP="00FE7385">
    <w:pPr>
      <w:pStyle w:val="Topptekst"/>
    </w:pPr>
  </w:p>
  <w:p w14:paraId="393A5C9F" w14:textId="77777777"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D829" w14:textId="77777777"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0A950F8A" wp14:editId="1381D7D5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4D6AF9" w14:textId="77777777"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4C0D9046" w14:textId="77777777"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C0EA9"/>
    <w:multiLevelType w:val="hybridMultilevel"/>
    <w:tmpl w:val="5BCABE5C"/>
    <w:lvl w:ilvl="0" w:tplc="5E7AE7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682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F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4F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0E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C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E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8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4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077C"/>
    <w:rsid w:val="00002A10"/>
    <w:rsid w:val="00014B63"/>
    <w:rsid w:val="00021DC8"/>
    <w:rsid w:val="00022366"/>
    <w:rsid w:val="00064905"/>
    <w:rsid w:val="00076D5C"/>
    <w:rsid w:val="000A17C9"/>
    <w:rsid w:val="000C0E4C"/>
    <w:rsid w:val="000D1FC5"/>
    <w:rsid w:val="000D2A9F"/>
    <w:rsid w:val="00106523"/>
    <w:rsid w:val="00180103"/>
    <w:rsid w:val="001B1E56"/>
    <w:rsid w:val="001F6E38"/>
    <w:rsid w:val="00212082"/>
    <w:rsid w:val="00244057"/>
    <w:rsid w:val="002742F3"/>
    <w:rsid w:val="00284624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3F6CF7"/>
    <w:rsid w:val="00470038"/>
    <w:rsid w:val="004730B1"/>
    <w:rsid w:val="00483A8D"/>
    <w:rsid w:val="00494905"/>
    <w:rsid w:val="00506615"/>
    <w:rsid w:val="0052520B"/>
    <w:rsid w:val="00545035"/>
    <w:rsid w:val="00546A0D"/>
    <w:rsid w:val="0057707C"/>
    <w:rsid w:val="005772A2"/>
    <w:rsid w:val="00587F5F"/>
    <w:rsid w:val="005B5AE4"/>
    <w:rsid w:val="006235C0"/>
    <w:rsid w:val="0067174F"/>
    <w:rsid w:val="00703F24"/>
    <w:rsid w:val="00713933"/>
    <w:rsid w:val="00746803"/>
    <w:rsid w:val="0076007A"/>
    <w:rsid w:val="00786DCD"/>
    <w:rsid w:val="007C437C"/>
    <w:rsid w:val="007C54F1"/>
    <w:rsid w:val="007D30DF"/>
    <w:rsid w:val="007D7B4C"/>
    <w:rsid w:val="00804A9D"/>
    <w:rsid w:val="00811015"/>
    <w:rsid w:val="00812914"/>
    <w:rsid w:val="00814475"/>
    <w:rsid w:val="00827D48"/>
    <w:rsid w:val="008322AE"/>
    <w:rsid w:val="00837923"/>
    <w:rsid w:val="00883D6B"/>
    <w:rsid w:val="008A215A"/>
    <w:rsid w:val="008A6C4F"/>
    <w:rsid w:val="008B5442"/>
    <w:rsid w:val="009015F9"/>
    <w:rsid w:val="009230F9"/>
    <w:rsid w:val="00934D62"/>
    <w:rsid w:val="0093697A"/>
    <w:rsid w:val="00936E71"/>
    <w:rsid w:val="00956F4B"/>
    <w:rsid w:val="0097482C"/>
    <w:rsid w:val="00974F60"/>
    <w:rsid w:val="009814DB"/>
    <w:rsid w:val="009A39CD"/>
    <w:rsid w:val="009D73A0"/>
    <w:rsid w:val="009E6BDB"/>
    <w:rsid w:val="009F2681"/>
    <w:rsid w:val="009F5146"/>
    <w:rsid w:val="00A15A63"/>
    <w:rsid w:val="00A36397"/>
    <w:rsid w:val="00A567B0"/>
    <w:rsid w:val="00A72CB1"/>
    <w:rsid w:val="00A83C17"/>
    <w:rsid w:val="00A87DA3"/>
    <w:rsid w:val="00AA2D72"/>
    <w:rsid w:val="00AA4492"/>
    <w:rsid w:val="00B301FC"/>
    <w:rsid w:val="00B34917"/>
    <w:rsid w:val="00B722DA"/>
    <w:rsid w:val="00BB5476"/>
    <w:rsid w:val="00BC7599"/>
    <w:rsid w:val="00BD5F86"/>
    <w:rsid w:val="00BE49FC"/>
    <w:rsid w:val="00BE5C26"/>
    <w:rsid w:val="00C0407D"/>
    <w:rsid w:val="00C30439"/>
    <w:rsid w:val="00C44367"/>
    <w:rsid w:val="00C87994"/>
    <w:rsid w:val="00C9068F"/>
    <w:rsid w:val="00C92D6D"/>
    <w:rsid w:val="00CC4D56"/>
    <w:rsid w:val="00CC60EA"/>
    <w:rsid w:val="00CF63EA"/>
    <w:rsid w:val="00D360EE"/>
    <w:rsid w:val="00D77563"/>
    <w:rsid w:val="00DA70EF"/>
    <w:rsid w:val="00DE4FE4"/>
    <w:rsid w:val="00E005AB"/>
    <w:rsid w:val="00E16158"/>
    <w:rsid w:val="00E448F0"/>
    <w:rsid w:val="00E96EF9"/>
    <w:rsid w:val="00E97236"/>
    <w:rsid w:val="00EB3334"/>
    <w:rsid w:val="00ED1958"/>
    <w:rsid w:val="00ED4204"/>
    <w:rsid w:val="00ED591E"/>
    <w:rsid w:val="00F031BD"/>
    <w:rsid w:val="00F4178C"/>
    <w:rsid w:val="00F444D6"/>
    <w:rsid w:val="00F44A36"/>
    <w:rsid w:val="00F514FB"/>
    <w:rsid w:val="00F8607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1D2EC"/>
  <w14:defaultImageDpi w14:val="300"/>
  <w15:docId w15:val="{B2517A3F-E0A5-4649-AD80-32B2D0C7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E96EF9"/>
    <w:rPr>
      <w:rFonts w:ascii="Cambria" w:eastAsia="MS Mincho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C4D5D-7FD8-4DA1-A42C-946BD139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</TotalTime>
  <Pages>2</Pages>
  <Words>308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Åse Dubland</cp:lastModifiedBy>
  <cp:revision>4</cp:revision>
  <cp:lastPrinted>2015-06-03T10:02:00Z</cp:lastPrinted>
  <dcterms:created xsi:type="dcterms:W3CDTF">2020-04-14T07:29:00Z</dcterms:created>
  <dcterms:modified xsi:type="dcterms:W3CDTF">2020-04-14T07:30:00Z</dcterms:modified>
</cp:coreProperties>
</file>