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4"/>
      </w:tblGrid>
      <w:tr w:rsidR="00F86071" w14:paraId="54D495D8" w14:textId="77777777" w:rsidTr="008322AE">
        <w:tc>
          <w:tcPr>
            <w:tcW w:w="4640" w:type="dxa"/>
          </w:tcPr>
          <w:p w14:paraId="7FB0E74E" w14:textId="77777777" w:rsidR="00F86071" w:rsidRPr="000D2A9F" w:rsidRDefault="00713933" w:rsidP="009015F9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09</w:t>
            </w:r>
            <w:r w:rsidR="00E16158">
              <w:rPr>
                <w:color w:val="595959" w:themeColor="text1" w:themeTint="A6"/>
                <w:sz w:val="16"/>
                <w:szCs w:val="16"/>
              </w:rPr>
              <w:t>.0</w:t>
            </w:r>
            <w:r w:rsidR="009015F9">
              <w:rPr>
                <w:color w:val="595959" w:themeColor="text1" w:themeTint="A6"/>
                <w:sz w:val="16"/>
                <w:szCs w:val="16"/>
              </w:rPr>
              <w:t>3</w:t>
            </w:r>
            <w:r w:rsidR="00E16158">
              <w:rPr>
                <w:color w:val="595959" w:themeColor="text1" w:themeTint="A6"/>
                <w:sz w:val="16"/>
                <w:szCs w:val="16"/>
              </w:rPr>
              <w:t>.2020</w:t>
            </w:r>
          </w:p>
        </w:tc>
        <w:tc>
          <w:tcPr>
            <w:tcW w:w="4641" w:type="dxa"/>
          </w:tcPr>
          <w:p w14:paraId="40A6AA00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>Referat Håndballstyret</w:t>
            </w:r>
          </w:p>
        </w:tc>
      </w:tr>
      <w:tr w:rsidR="00F86071" w14:paraId="16702EA8" w14:textId="77777777" w:rsidTr="008322AE">
        <w:tc>
          <w:tcPr>
            <w:tcW w:w="4640" w:type="dxa"/>
          </w:tcPr>
          <w:p w14:paraId="7A85631F" w14:textId="77777777"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36E71">
              <w:rPr>
                <w:color w:val="595959" w:themeColor="text1" w:themeTint="A6"/>
                <w:sz w:val="16"/>
                <w:szCs w:val="16"/>
              </w:rPr>
              <w:t>Alf Våland</w:t>
            </w:r>
          </w:p>
        </w:tc>
        <w:tc>
          <w:tcPr>
            <w:tcW w:w="4641" w:type="dxa"/>
          </w:tcPr>
          <w:p w14:paraId="6A388C6D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87994">
              <w:rPr>
                <w:color w:val="595959" w:themeColor="text1" w:themeTint="A6"/>
                <w:sz w:val="16"/>
                <w:szCs w:val="16"/>
              </w:rPr>
              <w:t>Elisebeth Berge</w:t>
            </w:r>
          </w:p>
        </w:tc>
      </w:tr>
      <w:tr w:rsidR="00F86071" w14:paraId="0AB83417" w14:textId="77777777" w:rsidTr="008322AE">
        <w:tc>
          <w:tcPr>
            <w:tcW w:w="4640" w:type="dxa"/>
          </w:tcPr>
          <w:p w14:paraId="68BA9C93" w14:textId="77777777" w:rsidR="00F86071" w:rsidRPr="000D2A9F" w:rsidRDefault="00713933" w:rsidP="009015F9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19.30-21.00</w:t>
            </w:r>
          </w:p>
        </w:tc>
        <w:tc>
          <w:tcPr>
            <w:tcW w:w="4641" w:type="dxa"/>
          </w:tcPr>
          <w:p w14:paraId="5A15A06C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44367">
              <w:rPr>
                <w:color w:val="595959" w:themeColor="text1" w:themeTint="A6"/>
                <w:sz w:val="16"/>
                <w:szCs w:val="16"/>
              </w:rPr>
              <w:t>Møterom 2 etg</w:t>
            </w:r>
            <w:r w:rsidR="00B722DA">
              <w:rPr>
                <w:color w:val="595959" w:themeColor="text1" w:themeTint="A6"/>
                <w:sz w:val="16"/>
                <w:szCs w:val="16"/>
              </w:rPr>
              <w:t xml:space="preserve">, </w:t>
            </w:r>
            <w:r w:rsidR="00ED1958">
              <w:rPr>
                <w:color w:val="595959" w:themeColor="text1" w:themeTint="A6"/>
                <w:sz w:val="16"/>
                <w:szCs w:val="16"/>
              </w:rPr>
              <w:t>JSA</w:t>
            </w:r>
          </w:p>
        </w:tc>
      </w:tr>
      <w:tr w:rsidR="00F86071" w14:paraId="58A65AD7" w14:textId="77777777" w:rsidTr="008322AE">
        <w:tc>
          <w:tcPr>
            <w:tcW w:w="4640" w:type="dxa"/>
          </w:tcPr>
          <w:p w14:paraId="57B31C90" w14:textId="77777777" w:rsidR="00F86071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4204">
              <w:rPr>
                <w:color w:val="595959" w:themeColor="text1" w:themeTint="A6"/>
                <w:sz w:val="16"/>
                <w:szCs w:val="16"/>
              </w:rPr>
              <w:t>Svein Borgen</w:t>
            </w:r>
            <w:r w:rsidR="00974F60">
              <w:rPr>
                <w:color w:val="595959" w:themeColor="text1" w:themeTint="A6"/>
                <w:sz w:val="16"/>
                <w:szCs w:val="16"/>
              </w:rPr>
              <w:t xml:space="preserve">, </w:t>
            </w:r>
            <w:r w:rsidR="002742F3">
              <w:rPr>
                <w:color w:val="595959" w:themeColor="text1" w:themeTint="A6"/>
                <w:sz w:val="16"/>
                <w:szCs w:val="16"/>
              </w:rPr>
              <w:t>Søren</w:t>
            </w:r>
            <w:r w:rsidR="00E16158">
              <w:rPr>
                <w:color w:val="595959" w:themeColor="text1" w:themeTint="A6"/>
                <w:sz w:val="16"/>
                <w:szCs w:val="16"/>
              </w:rPr>
              <w:t xml:space="preserve"> Salte, </w:t>
            </w:r>
            <w:r w:rsidR="00B722DA">
              <w:rPr>
                <w:color w:val="595959" w:themeColor="text1" w:themeTint="A6"/>
                <w:sz w:val="16"/>
                <w:szCs w:val="16"/>
              </w:rPr>
              <w:t>Maren Ueland,</w:t>
            </w:r>
            <w:r w:rsidR="00C87994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r w:rsidR="009015F9">
              <w:rPr>
                <w:color w:val="595959" w:themeColor="text1" w:themeTint="A6"/>
                <w:sz w:val="16"/>
                <w:szCs w:val="16"/>
              </w:rPr>
              <w:t>Dorthe Bø</w:t>
            </w:r>
          </w:p>
          <w:p w14:paraId="0D5BA1B9" w14:textId="77777777" w:rsidR="00974F60" w:rsidRPr="000D2A9F" w:rsidRDefault="00974F60" w:rsidP="00936E71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641" w:type="dxa"/>
          </w:tcPr>
          <w:p w14:paraId="0F57EEC8" w14:textId="77777777" w:rsidR="00E16158" w:rsidRDefault="00713933" w:rsidP="00E1615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16158">
              <w:rPr>
                <w:color w:val="595959" w:themeColor="text1" w:themeTint="A6"/>
                <w:sz w:val="16"/>
                <w:szCs w:val="16"/>
              </w:rPr>
              <w:t>Lars Håland</w:t>
            </w:r>
          </w:p>
          <w:p w14:paraId="3B702774" w14:textId="77777777" w:rsidR="00F86071" w:rsidRPr="000D2A9F" w:rsidRDefault="00F86071" w:rsidP="00C87994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</w:tr>
    </w:tbl>
    <w:p w14:paraId="00F7D1CF" w14:textId="77777777" w:rsidR="006235C0" w:rsidRDefault="006235C0" w:rsidP="00ED591E">
      <w:pPr>
        <w:pStyle w:val="Overskrift1"/>
      </w:pPr>
    </w:p>
    <w:p w14:paraId="3E38B4A9" w14:textId="77777777" w:rsidR="00E96EF9" w:rsidRDefault="00E96EF9" w:rsidP="00E96EF9">
      <w:pPr>
        <w:spacing w:after="113"/>
        <w:rPr>
          <w:rFonts w:eastAsia="MS Mincho"/>
          <w:b/>
          <w:bCs/>
        </w:rPr>
      </w:pPr>
      <w:r w:rsidRPr="00781B06">
        <w:rPr>
          <w:rFonts w:eastAsia="MS Mincho"/>
          <w:b/>
          <w:bCs/>
        </w:rPr>
        <w:t>01/</w:t>
      </w:r>
      <w:r w:rsidR="00A36397">
        <w:rPr>
          <w:rFonts w:eastAsia="MS Mincho"/>
          <w:b/>
          <w:bCs/>
        </w:rPr>
        <w:t>2019</w:t>
      </w:r>
      <w:r w:rsidRPr="00781B06">
        <w:rPr>
          <w:rFonts w:eastAsia="MS Mincho"/>
          <w:b/>
          <w:bCs/>
        </w:rPr>
        <w:t xml:space="preserve"> Godkjenning av innkalling og referat. </w:t>
      </w:r>
    </w:p>
    <w:p w14:paraId="207795A8" w14:textId="77777777" w:rsidR="00E96EF9" w:rsidRPr="009015F9" w:rsidRDefault="00E96EF9" w:rsidP="00E96EF9">
      <w:pPr>
        <w:spacing w:after="113"/>
        <w:rPr>
          <w:rFonts w:eastAsia="MS Mincho"/>
          <w:bCs/>
          <w:lang w:val="nn-NO"/>
        </w:rPr>
      </w:pPr>
      <w:r w:rsidRPr="009015F9">
        <w:rPr>
          <w:rFonts w:eastAsia="MS Mincho"/>
          <w:bCs/>
          <w:lang w:val="nn-NO"/>
        </w:rPr>
        <w:t xml:space="preserve">Ingen merknad </w:t>
      </w:r>
      <w:r w:rsidR="00F44A36" w:rsidRPr="009015F9">
        <w:rPr>
          <w:rFonts w:eastAsia="MS Mincho"/>
          <w:bCs/>
          <w:lang w:val="nn-NO"/>
        </w:rPr>
        <w:t>på innkalling</w:t>
      </w:r>
      <w:r w:rsidR="00E16158" w:rsidRPr="009015F9">
        <w:rPr>
          <w:rFonts w:eastAsia="MS Mincho"/>
          <w:bCs/>
          <w:lang w:val="nn-NO"/>
        </w:rPr>
        <w:t>.</w:t>
      </w:r>
      <w:r w:rsidR="00F44A36" w:rsidRPr="009015F9">
        <w:rPr>
          <w:rFonts w:eastAsia="MS Mincho"/>
          <w:bCs/>
          <w:lang w:val="nn-NO"/>
        </w:rPr>
        <w:t xml:space="preserve"> </w:t>
      </w:r>
      <w:r w:rsidR="00E16158" w:rsidRPr="009015F9">
        <w:rPr>
          <w:rFonts w:eastAsia="MS Mincho"/>
          <w:bCs/>
          <w:lang w:val="nn-NO"/>
        </w:rPr>
        <w:t xml:space="preserve">Referat </w:t>
      </w:r>
      <w:r w:rsidR="009015F9" w:rsidRPr="009015F9">
        <w:rPr>
          <w:rFonts w:eastAsia="MS Mincho"/>
          <w:bCs/>
          <w:lang w:val="nn-NO"/>
        </w:rPr>
        <w:t>ok.</w:t>
      </w:r>
    </w:p>
    <w:p w14:paraId="26B5204E" w14:textId="77777777" w:rsidR="00E96EF9" w:rsidRPr="00781B06" w:rsidRDefault="00A36397" w:rsidP="00E96EF9">
      <w:pPr>
        <w:spacing w:after="113"/>
        <w:rPr>
          <w:rFonts w:eastAsia="MS Mincho"/>
          <w:b/>
          <w:bCs/>
        </w:rPr>
      </w:pPr>
      <w:r>
        <w:rPr>
          <w:rFonts w:eastAsia="MS Mincho"/>
          <w:b/>
          <w:bCs/>
        </w:rPr>
        <w:t xml:space="preserve">13/2019 </w:t>
      </w:r>
      <w:r w:rsidR="00E96EF9" w:rsidRPr="00781B06">
        <w:rPr>
          <w:rFonts w:eastAsia="MS Mincho"/>
          <w:b/>
          <w:bCs/>
        </w:rPr>
        <w:t>Evalueringsskjema etc.</w:t>
      </w:r>
    </w:p>
    <w:p w14:paraId="0DA514C0" w14:textId="77777777" w:rsidR="00E96EF9" w:rsidRDefault="00E96EF9" w:rsidP="00E96EF9">
      <w:pPr>
        <w:spacing w:after="113"/>
        <w:rPr>
          <w:rFonts w:eastAsia="MS Mincho"/>
        </w:rPr>
      </w:pPr>
      <w:r>
        <w:rPr>
          <w:rFonts w:eastAsia="MS Mincho"/>
        </w:rPr>
        <w:t>Punkt står til skjema er utført.</w:t>
      </w:r>
      <w:r w:rsidR="00E16158">
        <w:rPr>
          <w:rFonts w:eastAsia="MS Mincho"/>
        </w:rPr>
        <w:t xml:space="preserve"> Fikser dette før sesongslutt.</w:t>
      </w:r>
    </w:p>
    <w:p w14:paraId="1119B703" w14:textId="77777777" w:rsidR="00A36397" w:rsidRDefault="00A36397" w:rsidP="00E96EF9">
      <w:pPr>
        <w:spacing w:after="113"/>
        <w:rPr>
          <w:rFonts w:eastAsia="MS Mincho"/>
          <w:b/>
          <w:bCs/>
        </w:rPr>
      </w:pPr>
      <w:r>
        <w:rPr>
          <w:rFonts w:eastAsia="MS Mincho"/>
          <w:b/>
          <w:bCs/>
        </w:rPr>
        <w:t>14</w:t>
      </w:r>
      <w:r w:rsidRPr="00781B06">
        <w:rPr>
          <w:rFonts w:eastAsia="MS Mincho"/>
          <w:b/>
          <w:bCs/>
        </w:rPr>
        <w:t>/2019</w:t>
      </w:r>
      <w:r>
        <w:rPr>
          <w:rFonts w:eastAsia="MS Mincho"/>
          <w:b/>
          <w:bCs/>
        </w:rPr>
        <w:t xml:space="preserve"> Kampoppsett 2019/2020</w:t>
      </w:r>
    </w:p>
    <w:p w14:paraId="228E967A" w14:textId="77777777" w:rsidR="009015F9" w:rsidRDefault="009015F9" w:rsidP="00E96EF9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 xml:space="preserve">I helga gjekk det godt med kamper og turnering for G-10. Alle fornøgde. </w:t>
      </w:r>
    </w:p>
    <w:p w14:paraId="532F9C7D" w14:textId="77777777" w:rsidR="009015F9" w:rsidRDefault="009015F9" w:rsidP="00E96EF9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>Komande helg 14-15 mars, turnering G-9, alt under kontroll.</w:t>
      </w:r>
    </w:p>
    <w:p w14:paraId="64933CE7" w14:textId="77777777" w:rsidR="00E96EF9" w:rsidRPr="009015F9" w:rsidRDefault="00A36397" w:rsidP="00E96EF9">
      <w:pPr>
        <w:spacing w:after="113"/>
        <w:rPr>
          <w:rFonts w:eastAsia="MS Mincho"/>
          <w:lang w:val="nn-NO"/>
        </w:rPr>
      </w:pPr>
      <w:r w:rsidRPr="009015F9">
        <w:rPr>
          <w:rFonts w:eastAsia="MS Mincho"/>
          <w:b/>
          <w:lang w:val="nn-NO"/>
        </w:rPr>
        <w:t xml:space="preserve">16/2019 </w:t>
      </w:r>
      <w:r w:rsidR="00E96EF9" w:rsidRPr="009015F9">
        <w:rPr>
          <w:rFonts w:eastAsia="MS Mincho"/>
          <w:b/>
          <w:lang w:val="nn-NO"/>
        </w:rPr>
        <w:t>Kiosk</w:t>
      </w:r>
    </w:p>
    <w:p w14:paraId="7F944D6B" w14:textId="77777777" w:rsidR="009015F9" w:rsidRDefault="00E16158" w:rsidP="00E96EF9">
      <w:pPr>
        <w:spacing w:after="113"/>
        <w:rPr>
          <w:rFonts w:eastAsia="MS Mincho"/>
          <w:lang w:val="nn-NO"/>
        </w:rPr>
      </w:pPr>
      <w:r w:rsidRPr="009015F9">
        <w:rPr>
          <w:rFonts w:eastAsia="MS Mincho"/>
          <w:lang w:val="nn-NO"/>
        </w:rPr>
        <w:t>H</w:t>
      </w:r>
      <w:r w:rsidR="009015F9" w:rsidRPr="009015F9">
        <w:rPr>
          <w:rFonts w:eastAsia="MS Mincho"/>
          <w:lang w:val="nn-NO"/>
        </w:rPr>
        <w:t xml:space="preserve">ar vore </w:t>
      </w:r>
      <w:r w:rsidR="00A36397" w:rsidRPr="009015F9">
        <w:rPr>
          <w:rFonts w:eastAsia="MS Mincho"/>
          <w:lang w:val="nn-NO"/>
        </w:rPr>
        <w:t>veldig bra</w:t>
      </w:r>
      <w:r w:rsidR="009015F9" w:rsidRPr="009015F9">
        <w:rPr>
          <w:rFonts w:eastAsia="MS Mincho"/>
          <w:lang w:val="nn-NO"/>
        </w:rPr>
        <w:t>!</w:t>
      </w:r>
      <w:r w:rsidR="009015F9">
        <w:rPr>
          <w:rFonts w:eastAsia="MS Mincho"/>
          <w:lang w:val="nn-NO"/>
        </w:rPr>
        <w:t xml:space="preserve"> Håper dette fortsetter.</w:t>
      </w:r>
    </w:p>
    <w:p w14:paraId="776B0A76" w14:textId="77777777" w:rsidR="00E96EF9" w:rsidRPr="009015F9" w:rsidRDefault="00A36397" w:rsidP="00E96EF9">
      <w:pPr>
        <w:spacing w:after="113"/>
        <w:rPr>
          <w:rFonts w:eastAsia="MS Mincho"/>
          <w:b/>
          <w:lang w:val="nn-NO"/>
        </w:rPr>
      </w:pPr>
      <w:r w:rsidRPr="009015F9">
        <w:rPr>
          <w:rFonts w:eastAsia="MS Mincho"/>
          <w:b/>
          <w:lang w:val="nn-NO"/>
        </w:rPr>
        <w:t xml:space="preserve">18/2019 </w:t>
      </w:r>
      <w:r w:rsidR="00E96EF9" w:rsidRPr="009015F9">
        <w:rPr>
          <w:rFonts w:eastAsia="MS Mincho"/>
          <w:b/>
          <w:lang w:val="nn-NO"/>
        </w:rPr>
        <w:t>Trenerforum 2019/2020</w:t>
      </w:r>
    </w:p>
    <w:p w14:paraId="607D562A" w14:textId="77777777" w:rsidR="009015F9" w:rsidRDefault="009015F9" w:rsidP="00C87994">
      <w:pPr>
        <w:pStyle w:val="Ingenmellomrom"/>
        <w:rPr>
          <w:sz w:val="22"/>
          <w:szCs w:val="22"/>
          <w:lang w:val="nn-NO"/>
        </w:rPr>
      </w:pPr>
      <w:r>
        <w:rPr>
          <w:sz w:val="22"/>
          <w:szCs w:val="22"/>
          <w:lang w:val="nn-NO"/>
        </w:rPr>
        <w:t>Nytt</w:t>
      </w:r>
      <w:r w:rsidR="00E16158" w:rsidRPr="009015F9">
        <w:rPr>
          <w:sz w:val="22"/>
          <w:szCs w:val="22"/>
          <w:lang w:val="nn-NO"/>
        </w:rPr>
        <w:t xml:space="preserve"> forum </w:t>
      </w:r>
      <w:r>
        <w:rPr>
          <w:sz w:val="22"/>
          <w:szCs w:val="22"/>
          <w:lang w:val="nn-NO"/>
        </w:rPr>
        <w:t>etter Kristiansand og Danmark, med bl.a. gjennomgang av årets turneringar.</w:t>
      </w:r>
    </w:p>
    <w:p w14:paraId="435F687E" w14:textId="77777777" w:rsidR="00A36397" w:rsidRPr="009015F9" w:rsidRDefault="00A36397" w:rsidP="00C87994">
      <w:pPr>
        <w:pStyle w:val="Ingenmellomrom"/>
        <w:rPr>
          <w:b/>
          <w:lang w:val="nn-NO"/>
        </w:rPr>
      </w:pPr>
    </w:p>
    <w:p w14:paraId="3E387E71" w14:textId="77777777" w:rsidR="00A36397" w:rsidRPr="009015F9" w:rsidRDefault="00A36397" w:rsidP="00E96EF9">
      <w:pPr>
        <w:spacing w:after="113"/>
        <w:rPr>
          <w:rFonts w:eastAsia="MS Mincho"/>
          <w:b/>
          <w:lang w:val="nn-NO"/>
        </w:rPr>
      </w:pPr>
      <w:r w:rsidRPr="009015F9">
        <w:rPr>
          <w:rFonts w:eastAsia="MS Mincho"/>
          <w:b/>
          <w:lang w:val="nn-NO"/>
        </w:rPr>
        <w:t>20/2019 Domm</w:t>
      </w:r>
      <w:r w:rsidR="009015F9">
        <w:rPr>
          <w:rFonts w:eastAsia="MS Mincho"/>
          <w:b/>
          <w:lang w:val="nn-NO"/>
        </w:rPr>
        <w:t>arar</w:t>
      </w:r>
    </w:p>
    <w:p w14:paraId="185798A2" w14:textId="77777777" w:rsidR="00076D5C" w:rsidRPr="009015F9" w:rsidRDefault="00076D5C" w:rsidP="00E96EF9">
      <w:pPr>
        <w:spacing w:after="113"/>
        <w:rPr>
          <w:rFonts w:eastAsia="MS Mincho"/>
          <w:lang w:val="nn-NO"/>
        </w:rPr>
      </w:pPr>
      <w:r w:rsidRPr="009015F9">
        <w:rPr>
          <w:rFonts w:eastAsia="MS Mincho"/>
          <w:lang w:val="nn-NO"/>
        </w:rPr>
        <w:t xml:space="preserve">Klubben </w:t>
      </w:r>
      <w:r w:rsidR="009015F9">
        <w:rPr>
          <w:rFonts w:eastAsia="MS Mincho"/>
          <w:lang w:val="nn-NO"/>
        </w:rPr>
        <w:t>k</w:t>
      </w:r>
      <w:r w:rsidRPr="009015F9">
        <w:rPr>
          <w:rFonts w:eastAsia="MS Mincho"/>
          <w:lang w:val="nn-NO"/>
        </w:rPr>
        <w:t>urs</w:t>
      </w:r>
      <w:r w:rsidR="009015F9">
        <w:rPr>
          <w:rFonts w:eastAsia="MS Mincho"/>
          <w:lang w:val="nn-NO"/>
        </w:rPr>
        <w:t>ar</w:t>
      </w:r>
      <w:r w:rsidRPr="009015F9">
        <w:rPr>
          <w:rFonts w:eastAsia="MS Mincho"/>
          <w:lang w:val="nn-NO"/>
        </w:rPr>
        <w:t xml:space="preserve"> </w:t>
      </w:r>
      <w:r w:rsidR="009015F9">
        <w:rPr>
          <w:rFonts w:eastAsia="MS Mincho"/>
          <w:lang w:val="nn-NO"/>
        </w:rPr>
        <w:t>nye</w:t>
      </w:r>
      <w:r w:rsidRPr="009015F9">
        <w:rPr>
          <w:rFonts w:eastAsia="MS Mincho"/>
          <w:lang w:val="nn-NO"/>
        </w:rPr>
        <w:t xml:space="preserve"> domm</w:t>
      </w:r>
      <w:r w:rsidR="009015F9">
        <w:rPr>
          <w:rFonts w:eastAsia="MS Mincho"/>
          <w:lang w:val="nn-NO"/>
        </w:rPr>
        <w:t>arar</w:t>
      </w:r>
      <w:r w:rsidRPr="009015F9">
        <w:rPr>
          <w:rFonts w:eastAsia="MS Mincho"/>
          <w:lang w:val="nn-NO"/>
        </w:rPr>
        <w:t xml:space="preserve"> </w:t>
      </w:r>
      <w:r w:rsidR="009015F9">
        <w:rPr>
          <w:rFonts w:eastAsia="MS Mincho"/>
          <w:lang w:val="nn-NO"/>
        </w:rPr>
        <w:t>frå J-13 og G-13</w:t>
      </w:r>
      <w:r w:rsidR="009F5146">
        <w:rPr>
          <w:rFonts w:eastAsia="MS Mincho"/>
          <w:lang w:val="nn-NO"/>
        </w:rPr>
        <w:t>, samt andre som er interresert.</w:t>
      </w:r>
    </w:p>
    <w:p w14:paraId="738741AF" w14:textId="77777777" w:rsidR="00E96EF9" w:rsidRPr="009015F9" w:rsidRDefault="00E96EF9" w:rsidP="00E96EF9">
      <w:pPr>
        <w:spacing w:after="113"/>
        <w:rPr>
          <w:rFonts w:eastAsia="MS Mincho"/>
          <w:b/>
          <w:lang w:val="nn-NO"/>
        </w:rPr>
      </w:pPr>
      <w:r w:rsidRPr="009015F9">
        <w:rPr>
          <w:rFonts w:eastAsia="MS Mincho"/>
          <w:b/>
          <w:lang w:val="nn-NO"/>
        </w:rPr>
        <w:t>21/2019 Turnering 2020</w:t>
      </w:r>
    </w:p>
    <w:p w14:paraId="26EFD7AD" w14:textId="77777777" w:rsidR="00076D5C" w:rsidRPr="009F5146" w:rsidRDefault="009F5146" w:rsidP="00E96EF9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Venter på meir info om coronaviruset, tek ein avgjering når Idrettsforbundet kjem med råd.</w:t>
      </w:r>
    </w:p>
    <w:p w14:paraId="5A31E07D" w14:textId="77777777" w:rsidR="00483A8D" w:rsidRPr="00483A8D" w:rsidRDefault="00483A8D" w:rsidP="00E96EF9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01/2020 Budsjett 2020</w:t>
      </w:r>
    </w:p>
    <w:p w14:paraId="467DF0AE" w14:textId="77777777" w:rsidR="00483A8D" w:rsidRPr="00483A8D" w:rsidRDefault="009F5146" w:rsidP="00E96EF9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Er sendt</w:t>
      </w:r>
      <w:r w:rsidR="00483A8D" w:rsidRPr="00483A8D">
        <w:rPr>
          <w:rFonts w:eastAsia="MS Mincho"/>
          <w:lang w:val="nn-NO"/>
        </w:rPr>
        <w:t xml:space="preserve"> til administrasjonen.</w:t>
      </w:r>
      <w:r>
        <w:rPr>
          <w:rFonts w:eastAsia="MS Mincho"/>
          <w:lang w:val="nn-NO"/>
        </w:rPr>
        <w:t xml:space="preserve"> Håper på gjennomslag for det me har sett opp.</w:t>
      </w:r>
    </w:p>
    <w:p w14:paraId="688711CF" w14:textId="77777777" w:rsidR="00483A8D" w:rsidRDefault="00483A8D" w:rsidP="00483A8D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 xml:space="preserve">02/2020 </w:t>
      </w:r>
      <w:r>
        <w:rPr>
          <w:rFonts w:eastAsia="MS Mincho"/>
          <w:b/>
          <w:lang w:val="nn-NO"/>
        </w:rPr>
        <w:t>Trenarar</w:t>
      </w:r>
      <w:r w:rsidRPr="00483A8D">
        <w:rPr>
          <w:rFonts w:eastAsia="MS Mincho"/>
          <w:b/>
          <w:lang w:val="nn-NO"/>
        </w:rPr>
        <w:t xml:space="preserve"> 2020</w:t>
      </w:r>
    </w:p>
    <w:p w14:paraId="20C320CC" w14:textId="77777777" w:rsidR="00483A8D" w:rsidRDefault="009F5146" w:rsidP="00483A8D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Arbeidet er godt i gang, Enkelte sluttar av, og nye kjem inn.</w:t>
      </w:r>
    </w:p>
    <w:p w14:paraId="78CDE97A" w14:textId="77777777" w:rsidR="00483A8D" w:rsidRPr="00483A8D" w:rsidRDefault="00483A8D" w:rsidP="00483A8D">
      <w:pPr>
        <w:spacing w:after="113"/>
        <w:rPr>
          <w:rFonts w:eastAsia="MS Mincho"/>
          <w:lang w:val="nn-NO"/>
        </w:rPr>
      </w:pPr>
    </w:p>
    <w:p w14:paraId="0E82F671" w14:textId="77777777" w:rsidR="00E96EF9" w:rsidRPr="00E16158" w:rsidRDefault="00E96EF9" w:rsidP="00E96EF9">
      <w:pPr>
        <w:spacing w:after="113"/>
        <w:rPr>
          <w:rFonts w:eastAsia="MS Mincho"/>
          <w:b/>
          <w:bCs/>
          <w:sz w:val="24"/>
          <w:szCs w:val="24"/>
          <w:u w:val="single"/>
          <w:lang w:val="nn-NO"/>
        </w:rPr>
      </w:pPr>
      <w:r w:rsidRPr="00E16158">
        <w:rPr>
          <w:rFonts w:eastAsia="MS Mincho"/>
          <w:b/>
          <w:bCs/>
          <w:sz w:val="24"/>
          <w:szCs w:val="24"/>
          <w:u w:val="single"/>
          <w:lang w:val="nn-NO"/>
        </w:rPr>
        <w:t>Faste punkter:</w:t>
      </w:r>
    </w:p>
    <w:p w14:paraId="5135101C" w14:textId="77777777" w:rsidR="00483A8D" w:rsidRPr="009015F9" w:rsidRDefault="00E96EF9" w:rsidP="00483A8D">
      <w:pPr>
        <w:rPr>
          <w:rFonts w:eastAsia="MS Mincho"/>
        </w:rPr>
      </w:pPr>
      <w:r w:rsidRPr="00483A8D">
        <w:rPr>
          <w:rFonts w:eastAsia="MS Mincho"/>
          <w:b/>
          <w:bCs/>
          <w:lang w:val="nn-NO"/>
        </w:rPr>
        <w:t>Årshjul</w:t>
      </w:r>
      <w:r w:rsidR="00F44A36" w:rsidRPr="00483A8D">
        <w:rPr>
          <w:rFonts w:eastAsia="MS Mincho"/>
          <w:lang w:val="nn-NO"/>
        </w:rPr>
        <w:t>:</w:t>
      </w:r>
      <w:r w:rsidR="00483A8D">
        <w:rPr>
          <w:rFonts w:eastAsia="MS Mincho"/>
          <w:lang w:val="nn-NO"/>
        </w:rPr>
        <w:t xml:space="preserve"> </w:t>
      </w:r>
      <w:r w:rsidRPr="00076D5C">
        <w:rPr>
          <w:rFonts w:eastAsia="MS Mincho"/>
          <w:lang w:val="nn-NO"/>
        </w:rPr>
        <w:t>Ble</w:t>
      </w:r>
      <w:r w:rsidR="00483A8D">
        <w:rPr>
          <w:rFonts w:eastAsia="MS Mincho"/>
          <w:lang w:val="nn-NO"/>
        </w:rPr>
        <w:t>i</w:t>
      </w:r>
      <w:r w:rsidRPr="00076D5C">
        <w:rPr>
          <w:rFonts w:eastAsia="MS Mincho"/>
          <w:lang w:val="nn-NO"/>
        </w:rPr>
        <w:t xml:space="preserve"> gjennomgått </w:t>
      </w:r>
      <w:r w:rsidR="00076D5C" w:rsidRPr="00076D5C">
        <w:rPr>
          <w:rFonts w:eastAsia="MS Mincho"/>
          <w:lang w:val="nn-NO"/>
        </w:rPr>
        <w:t xml:space="preserve">– kor står me. </w:t>
      </w:r>
      <w:r w:rsidR="00076D5C" w:rsidRPr="00483A8D">
        <w:rPr>
          <w:rFonts w:eastAsia="MS Mincho"/>
        </w:rPr>
        <w:t>O</w:t>
      </w:r>
      <w:r w:rsidR="00483A8D" w:rsidRPr="00483A8D">
        <w:rPr>
          <w:rFonts w:eastAsia="MS Mincho"/>
        </w:rPr>
        <w:t>k</w:t>
      </w:r>
    </w:p>
    <w:p w14:paraId="7BB7F1D0" w14:textId="77777777" w:rsidR="00483A8D" w:rsidRPr="00483A8D" w:rsidRDefault="00483A8D" w:rsidP="00C9068F">
      <w:pPr>
        <w:rPr>
          <w:b/>
          <w:bCs/>
        </w:rPr>
      </w:pPr>
      <w:r w:rsidRPr="00483A8D">
        <w:rPr>
          <w:b/>
          <w:bCs/>
        </w:rPr>
        <w:t xml:space="preserve">Oppgaveskjema: </w:t>
      </w:r>
      <w:r w:rsidRPr="00483A8D">
        <w:rPr>
          <w:bCs/>
        </w:rPr>
        <w:t>Ok</w:t>
      </w:r>
    </w:p>
    <w:p w14:paraId="5AC4AB20" w14:textId="77777777" w:rsidR="009F5146" w:rsidRDefault="00E96EF9" w:rsidP="00F44A36">
      <w:pPr>
        <w:spacing w:after="113"/>
        <w:rPr>
          <w:rFonts w:eastAsia="MS Mincho"/>
          <w:b/>
          <w:bCs/>
        </w:rPr>
      </w:pPr>
      <w:r w:rsidRPr="00483A8D">
        <w:rPr>
          <w:rFonts w:eastAsia="MS Mincho"/>
          <w:b/>
          <w:bCs/>
        </w:rPr>
        <w:t>Økonomi</w:t>
      </w:r>
      <w:r w:rsidR="00F44A36" w:rsidRPr="00483A8D">
        <w:rPr>
          <w:rFonts w:eastAsia="MS Mincho"/>
        </w:rPr>
        <w:t>:</w:t>
      </w:r>
      <w:r w:rsidR="00483A8D" w:rsidRPr="00483A8D">
        <w:rPr>
          <w:rFonts w:eastAsia="MS Mincho"/>
        </w:rPr>
        <w:t xml:space="preserve"> </w:t>
      </w:r>
      <w:r w:rsidR="00483A8D">
        <w:rPr>
          <w:rFonts w:eastAsia="MS Mincho"/>
        </w:rPr>
        <w:t xml:space="preserve">Ok                                                                                                                               </w:t>
      </w:r>
      <w:r w:rsidRPr="00483A8D">
        <w:rPr>
          <w:rFonts w:eastAsia="MS Mincho"/>
          <w:b/>
          <w:bCs/>
        </w:rPr>
        <w:t>Gjennomg</w:t>
      </w:r>
      <w:r w:rsidR="00F44A36" w:rsidRPr="00483A8D">
        <w:rPr>
          <w:rFonts w:eastAsia="MS Mincho"/>
          <w:b/>
          <w:bCs/>
        </w:rPr>
        <w:t>ang av referat fra hovedstyret:</w:t>
      </w:r>
      <w:r w:rsidR="00483A8D">
        <w:rPr>
          <w:rFonts w:eastAsia="MS Mincho"/>
          <w:b/>
          <w:bCs/>
        </w:rPr>
        <w:t xml:space="preserve"> </w:t>
      </w:r>
    </w:p>
    <w:p w14:paraId="45E5E07D" w14:textId="77777777" w:rsidR="009F5146" w:rsidRDefault="00C9068F" w:rsidP="00F44A36">
      <w:pPr>
        <w:spacing w:after="113"/>
        <w:rPr>
          <w:rFonts w:eastAsia="MS Mincho"/>
          <w:bCs/>
        </w:rPr>
      </w:pPr>
      <w:r>
        <w:rPr>
          <w:rFonts w:eastAsia="MS Mincho"/>
          <w:b/>
          <w:bCs/>
        </w:rPr>
        <w:t xml:space="preserve">Dugnad: </w:t>
      </w:r>
      <w:r>
        <w:rPr>
          <w:rFonts w:eastAsia="MS Mincho"/>
          <w:bCs/>
        </w:rPr>
        <w:t>Ok</w:t>
      </w:r>
    </w:p>
    <w:p w14:paraId="1EE1EA89" w14:textId="77777777" w:rsidR="00483A8D" w:rsidRPr="009F5146" w:rsidRDefault="00483A8D" w:rsidP="00F44A36">
      <w:pPr>
        <w:spacing w:after="113"/>
        <w:rPr>
          <w:rFonts w:eastAsia="MS Mincho"/>
        </w:rPr>
      </w:pPr>
      <w:r>
        <w:rPr>
          <w:rFonts w:eastAsia="MS Mincho"/>
          <w:b/>
          <w:bCs/>
        </w:rPr>
        <w:t>Erfaringslogg:</w:t>
      </w:r>
      <w:r w:rsidR="00C9068F">
        <w:rPr>
          <w:rFonts w:eastAsia="MS Mincho"/>
          <w:b/>
          <w:bCs/>
        </w:rPr>
        <w:t xml:space="preserve"> </w:t>
      </w:r>
    </w:p>
    <w:p w14:paraId="5BEF5C6A" w14:textId="77777777" w:rsidR="00C9068F" w:rsidRPr="00C9068F" w:rsidRDefault="00E96EF9" w:rsidP="00E96EF9">
      <w:pPr>
        <w:rPr>
          <w:rFonts w:eastAsia="MS Mincho"/>
          <w:b/>
          <w:bCs/>
        </w:rPr>
      </w:pPr>
      <w:r w:rsidRPr="00483A8D">
        <w:rPr>
          <w:rFonts w:eastAsia="MS Mincho"/>
          <w:b/>
          <w:bCs/>
        </w:rPr>
        <w:t xml:space="preserve">Eventuelt: </w:t>
      </w:r>
      <w:r w:rsidR="009F5146">
        <w:rPr>
          <w:rFonts w:eastAsia="MS Mincho"/>
          <w:bCs/>
        </w:rPr>
        <w:t>Årsfesten, pokaler og d</w:t>
      </w:r>
      <w:bookmarkStart w:id="0" w:name="_GoBack"/>
      <w:bookmarkEnd w:id="0"/>
      <w:r w:rsidR="009F5146">
        <w:rPr>
          <w:rFonts w:eastAsia="MS Mincho"/>
          <w:bCs/>
        </w:rPr>
        <w:t>iplomer. Ok</w:t>
      </w:r>
    </w:p>
    <w:sectPr w:rsidR="00C9068F" w:rsidRPr="00C9068F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D9B68" w14:textId="77777777" w:rsidR="00872633" w:rsidRDefault="00872633" w:rsidP="00FE7385">
      <w:r>
        <w:separator/>
      </w:r>
    </w:p>
  </w:endnote>
  <w:endnote w:type="continuationSeparator" w:id="0">
    <w:p w14:paraId="50A62F1C" w14:textId="77777777" w:rsidR="00872633" w:rsidRDefault="00872633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0B104" w14:textId="77777777"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6B93B4D3" w14:textId="77777777"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D9D90" w14:textId="77777777"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9F5146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7AC508DC" wp14:editId="73F1D974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8285E9" w14:textId="77777777"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1A35F" w14:textId="77777777"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33455EA9" w14:textId="77777777"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02676DD6" wp14:editId="54ED536D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891B6" w14:textId="77777777" w:rsidR="00872633" w:rsidRDefault="00872633" w:rsidP="00FE7385">
      <w:r>
        <w:separator/>
      </w:r>
    </w:p>
  </w:footnote>
  <w:footnote w:type="continuationSeparator" w:id="0">
    <w:p w14:paraId="0DBDE905" w14:textId="77777777" w:rsidR="00872633" w:rsidRDefault="00872633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45419" w14:textId="77777777"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E006D32" wp14:editId="216A016A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0B296F" w14:textId="77777777" w:rsidR="00713933" w:rsidRDefault="00713933" w:rsidP="00FE7385">
    <w:pPr>
      <w:pStyle w:val="Topptekst"/>
    </w:pPr>
  </w:p>
  <w:p w14:paraId="354165CF" w14:textId="77777777" w:rsidR="00713933" w:rsidRPr="006235C0" w:rsidRDefault="00713933" w:rsidP="00ED591E">
    <w:pPr>
      <w:pStyle w:val="Overskrift1"/>
    </w:pPr>
    <w:r>
      <w:t>MØTEREFERAT</w:t>
    </w:r>
  </w:p>
  <w:p w14:paraId="28EB91EA" w14:textId="77777777" w:rsidR="00713933" w:rsidRDefault="00713933" w:rsidP="00FE7385">
    <w:pPr>
      <w:pStyle w:val="Topptekst"/>
    </w:pPr>
  </w:p>
  <w:p w14:paraId="70497E12" w14:textId="77777777"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461F4" w14:textId="77777777"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203028F5" wp14:editId="72A0158B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EBF4E" w14:textId="77777777"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59EE024E" w14:textId="77777777"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C0EA9"/>
    <w:multiLevelType w:val="hybridMultilevel"/>
    <w:tmpl w:val="5BCABE5C"/>
    <w:lvl w:ilvl="0" w:tplc="5E7AE7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682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F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4F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0E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C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E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8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4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2A10"/>
    <w:rsid w:val="00014B63"/>
    <w:rsid w:val="00021DC8"/>
    <w:rsid w:val="00064905"/>
    <w:rsid w:val="00076D5C"/>
    <w:rsid w:val="000C0E4C"/>
    <w:rsid w:val="000D1FC5"/>
    <w:rsid w:val="000D2A9F"/>
    <w:rsid w:val="00180103"/>
    <w:rsid w:val="001B1E56"/>
    <w:rsid w:val="001F6E38"/>
    <w:rsid w:val="00212082"/>
    <w:rsid w:val="00244057"/>
    <w:rsid w:val="002742F3"/>
    <w:rsid w:val="00284624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3F6CF7"/>
    <w:rsid w:val="00470038"/>
    <w:rsid w:val="004730B1"/>
    <w:rsid w:val="00483A8D"/>
    <w:rsid w:val="00494905"/>
    <w:rsid w:val="00506615"/>
    <w:rsid w:val="0052520B"/>
    <w:rsid w:val="00545035"/>
    <w:rsid w:val="00546A0D"/>
    <w:rsid w:val="0057707C"/>
    <w:rsid w:val="005772A2"/>
    <w:rsid w:val="00587F5F"/>
    <w:rsid w:val="006235C0"/>
    <w:rsid w:val="0067174F"/>
    <w:rsid w:val="00703F24"/>
    <w:rsid w:val="00713933"/>
    <w:rsid w:val="00746803"/>
    <w:rsid w:val="0076007A"/>
    <w:rsid w:val="007C437C"/>
    <w:rsid w:val="007C54F1"/>
    <w:rsid w:val="007D30DF"/>
    <w:rsid w:val="007D7B4C"/>
    <w:rsid w:val="00804A9D"/>
    <w:rsid w:val="00812914"/>
    <w:rsid w:val="00814475"/>
    <w:rsid w:val="00827D48"/>
    <w:rsid w:val="008322AE"/>
    <w:rsid w:val="00837923"/>
    <w:rsid w:val="00872633"/>
    <w:rsid w:val="00883D6B"/>
    <w:rsid w:val="008A215A"/>
    <w:rsid w:val="008A6C4F"/>
    <w:rsid w:val="009015F9"/>
    <w:rsid w:val="009230F9"/>
    <w:rsid w:val="00934D62"/>
    <w:rsid w:val="0093697A"/>
    <w:rsid w:val="00936E71"/>
    <w:rsid w:val="00951E42"/>
    <w:rsid w:val="00956F4B"/>
    <w:rsid w:val="0097482C"/>
    <w:rsid w:val="00974F60"/>
    <w:rsid w:val="009814DB"/>
    <w:rsid w:val="009A39CD"/>
    <w:rsid w:val="009D73A0"/>
    <w:rsid w:val="009E6BDB"/>
    <w:rsid w:val="009F2681"/>
    <w:rsid w:val="009F5146"/>
    <w:rsid w:val="00A15A63"/>
    <w:rsid w:val="00A36397"/>
    <w:rsid w:val="00A567B0"/>
    <w:rsid w:val="00A72CB1"/>
    <w:rsid w:val="00A87DA3"/>
    <w:rsid w:val="00AA2D72"/>
    <w:rsid w:val="00AA4492"/>
    <w:rsid w:val="00B301FC"/>
    <w:rsid w:val="00B34917"/>
    <w:rsid w:val="00B722DA"/>
    <w:rsid w:val="00BB5476"/>
    <w:rsid w:val="00BC7599"/>
    <w:rsid w:val="00BE49FC"/>
    <w:rsid w:val="00BE5C26"/>
    <w:rsid w:val="00C0407D"/>
    <w:rsid w:val="00C44367"/>
    <w:rsid w:val="00C87994"/>
    <w:rsid w:val="00C9068F"/>
    <w:rsid w:val="00C92D6D"/>
    <w:rsid w:val="00CC4D56"/>
    <w:rsid w:val="00CC60EA"/>
    <w:rsid w:val="00CF63EA"/>
    <w:rsid w:val="00D360EE"/>
    <w:rsid w:val="00D77563"/>
    <w:rsid w:val="00DA70EF"/>
    <w:rsid w:val="00DE4FE4"/>
    <w:rsid w:val="00E005AB"/>
    <w:rsid w:val="00E16158"/>
    <w:rsid w:val="00E96EF9"/>
    <w:rsid w:val="00E97236"/>
    <w:rsid w:val="00EB3334"/>
    <w:rsid w:val="00ED1958"/>
    <w:rsid w:val="00ED4204"/>
    <w:rsid w:val="00ED591E"/>
    <w:rsid w:val="00F031BD"/>
    <w:rsid w:val="00F444D6"/>
    <w:rsid w:val="00F44A36"/>
    <w:rsid w:val="00F514FB"/>
    <w:rsid w:val="00F8607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EF6598"/>
  <w14:defaultImageDpi w14:val="300"/>
  <w15:docId w15:val="{D0860847-DC45-47A3-9C3E-506302B1D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E96EF9"/>
    <w:rPr>
      <w:rFonts w:ascii="Cambria" w:eastAsia="MS Mincho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EA6269-B25D-449C-ABBA-9AAB9E5A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</TotalTime>
  <Pages>1</Pages>
  <Words>234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Åse Dubland</cp:lastModifiedBy>
  <cp:revision>2</cp:revision>
  <cp:lastPrinted>2015-06-03T10:02:00Z</cp:lastPrinted>
  <dcterms:created xsi:type="dcterms:W3CDTF">2020-03-30T12:02:00Z</dcterms:created>
  <dcterms:modified xsi:type="dcterms:W3CDTF">2020-03-30T12:02:00Z</dcterms:modified>
</cp:coreProperties>
</file>