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4"/>
      </w:tblGrid>
      <w:tr w:rsidR="00F86071" w14:paraId="6F61F8EB" w14:textId="77777777" w:rsidTr="008322AE">
        <w:tc>
          <w:tcPr>
            <w:tcW w:w="4640" w:type="dxa"/>
          </w:tcPr>
          <w:p w14:paraId="65D5934F" w14:textId="77777777" w:rsidR="00F86071" w:rsidRPr="000D2A9F" w:rsidRDefault="00713933" w:rsidP="00C87994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16158">
              <w:rPr>
                <w:color w:val="595959" w:themeColor="text1" w:themeTint="A6"/>
                <w:sz w:val="16"/>
                <w:szCs w:val="16"/>
              </w:rPr>
              <w:t>14.01.2020</w:t>
            </w:r>
          </w:p>
        </w:tc>
        <w:tc>
          <w:tcPr>
            <w:tcW w:w="4641" w:type="dxa"/>
          </w:tcPr>
          <w:p w14:paraId="4D812B2B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>Referat Håndballstyret</w:t>
            </w:r>
          </w:p>
        </w:tc>
      </w:tr>
      <w:tr w:rsidR="00F86071" w14:paraId="461056E9" w14:textId="77777777" w:rsidTr="008322AE">
        <w:tc>
          <w:tcPr>
            <w:tcW w:w="4640" w:type="dxa"/>
          </w:tcPr>
          <w:p w14:paraId="1C974995" w14:textId="77777777"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36E71">
              <w:rPr>
                <w:color w:val="595959" w:themeColor="text1" w:themeTint="A6"/>
                <w:sz w:val="16"/>
                <w:szCs w:val="16"/>
              </w:rPr>
              <w:t>Alf Våland</w:t>
            </w:r>
          </w:p>
        </w:tc>
        <w:tc>
          <w:tcPr>
            <w:tcW w:w="4641" w:type="dxa"/>
          </w:tcPr>
          <w:p w14:paraId="72EE967E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87994">
              <w:rPr>
                <w:color w:val="595959" w:themeColor="text1" w:themeTint="A6"/>
                <w:sz w:val="16"/>
                <w:szCs w:val="16"/>
              </w:rPr>
              <w:t>Elisebeth Berge</w:t>
            </w:r>
          </w:p>
        </w:tc>
      </w:tr>
      <w:tr w:rsidR="00F86071" w14:paraId="200356E2" w14:textId="77777777" w:rsidTr="008322AE">
        <w:tc>
          <w:tcPr>
            <w:tcW w:w="4640" w:type="dxa"/>
          </w:tcPr>
          <w:p w14:paraId="7BE2FB49" w14:textId="77777777" w:rsidR="00F86071" w:rsidRPr="000D2A9F" w:rsidRDefault="00713933" w:rsidP="00E1615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16158">
              <w:rPr>
                <w:color w:val="595959" w:themeColor="text1" w:themeTint="A6"/>
                <w:sz w:val="16"/>
                <w:szCs w:val="16"/>
              </w:rPr>
              <w:t>17.15-19.00</w:t>
            </w:r>
          </w:p>
        </w:tc>
        <w:tc>
          <w:tcPr>
            <w:tcW w:w="4641" w:type="dxa"/>
          </w:tcPr>
          <w:p w14:paraId="4DCF2D22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44367">
              <w:rPr>
                <w:color w:val="595959" w:themeColor="text1" w:themeTint="A6"/>
                <w:sz w:val="16"/>
                <w:szCs w:val="16"/>
              </w:rPr>
              <w:t>Møterom 2 etg</w:t>
            </w:r>
            <w:r w:rsidR="00B722DA">
              <w:rPr>
                <w:color w:val="595959" w:themeColor="text1" w:themeTint="A6"/>
                <w:sz w:val="16"/>
                <w:szCs w:val="16"/>
              </w:rPr>
              <w:t xml:space="preserve">, </w:t>
            </w:r>
            <w:r w:rsidR="00ED1958">
              <w:rPr>
                <w:color w:val="595959" w:themeColor="text1" w:themeTint="A6"/>
                <w:sz w:val="16"/>
                <w:szCs w:val="16"/>
              </w:rPr>
              <w:t>JSA</w:t>
            </w:r>
          </w:p>
        </w:tc>
      </w:tr>
      <w:tr w:rsidR="00F86071" w14:paraId="163F52C7" w14:textId="77777777" w:rsidTr="008322AE">
        <w:tc>
          <w:tcPr>
            <w:tcW w:w="4640" w:type="dxa"/>
          </w:tcPr>
          <w:p w14:paraId="3B28D44C" w14:textId="77777777" w:rsidR="00F86071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4204">
              <w:rPr>
                <w:color w:val="595959" w:themeColor="text1" w:themeTint="A6"/>
                <w:sz w:val="16"/>
                <w:szCs w:val="16"/>
              </w:rPr>
              <w:t>Svein Borgen</w:t>
            </w:r>
            <w:r w:rsidR="00974F60">
              <w:rPr>
                <w:color w:val="595959" w:themeColor="text1" w:themeTint="A6"/>
                <w:sz w:val="16"/>
                <w:szCs w:val="16"/>
              </w:rPr>
              <w:t xml:space="preserve">, </w:t>
            </w:r>
            <w:r w:rsidR="002742F3">
              <w:rPr>
                <w:color w:val="595959" w:themeColor="text1" w:themeTint="A6"/>
                <w:sz w:val="16"/>
                <w:szCs w:val="16"/>
              </w:rPr>
              <w:t>Søren</w:t>
            </w:r>
            <w:r w:rsidR="00E16158">
              <w:rPr>
                <w:color w:val="595959" w:themeColor="text1" w:themeTint="A6"/>
                <w:sz w:val="16"/>
                <w:szCs w:val="16"/>
              </w:rPr>
              <w:t xml:space="preserve"> Salte, </w:t>
            </w:r>
            <w:r w:rsidR="00B722DA">
              <w:rPr>
                <w:color w:val="595959" w:themeColor="text1" w:themeTint="A6"/>
                <w:sz w:val="16"/>
                <w:szCs w:val="16"/>
              </w:rPr>
              <w:t>Maren Ueland,</w:t>
            </w:r>
            <w:r w:rsidR="00C87994">
              <w:rPr>
                <w:color w:val="595959" w:themeColor="text1" w:themeTint="A6"/>
                <w:sz w:val="16"/>
                <w:szCs w:val="16"/>
              </w:rPr>
              <w:t xml:space="preserve"> Elisebeth Berge</w:t>
            </w:r>
          </w:p>
          <w:p w14:paraId="28654A4B" w14:textId="77777777" w:rsidR="00974F60" w:rsidRPr="000D2A9F" w:rsidRDefault="00974F60" w:rsidP="00936E71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641" w:type="dxa"/>
          </w:tcPr>
          <w:p w14:paraId="50DFDB30" w14:textId="77777777" w:rsidR="00E16158" w:rsidRDefault="00713933" w:rsidP="00E1615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16158">
              <w:rPr>
                <w:color w:val="595959" w:themeColor="text1" w:themeTint="A6"/>
                <w:sz w:val="16"/>
                <w:szCs w:val="16"/>
              </w:rPr>
              <w:t>Dorthe Bø, Lars Håland</w:t>
            </w:r>
          </w:p>
          <w:p w14:paraId="36E8A644" w14:textId="77777777" w:rsidR="00F86071" w:rsidRPr="000D2A9F" w:rsidRDefault="00F86071" w:rsidP="00C87994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</w:tr>
    </w:tbl>
    <w:p w14:paraId="16574821" w14:textId="77777777" w:rsidR="006235C0" w:rsidRDefault="006235C0" w:rsidP="00ED591E">
      <w:pPr>
        <w:pStyle w:val="Overskrift1"/>
      </w:pPr>
    </w:p>
    <w:p w14:paraId="2D76D76E" w14:textId="77777777" w:rsidR="00E96EF9" w:rsidRPr="00A91A7F" w:rsidRDefault="00E96EF9" w:rsidP="00A91A7F">
      <w:pPr>
        <w:spacing w:after="113"/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>01/</w:t>
      </w:r>
      <w:r w:rsidR="00A36397" w:rsidRPr="00A91A7F">
        <w:rPr>
          <w:rFonts w:eastAsia="MS Mincho"/>
          <w:b/>
          <w:bCs/>
          <w:sz w:val="22"/>
          <w:szCs w:val="22"/>
        </w:rPr>
        <w:t>2019</w:t>
      </w:r>
      <w:r w:rsidRPr="00A91A7F">
        <w:rPr>
          <w:rFonts w:eastAsia="MS Mincho"/>
          <w:b/>
          <w:bCs/>
          <w:sz w:val="22"/>
          <w:szCs w:val="22"/>
        </w:rPr>
        <w:t xml:space="preserve"> Godkjenning av innkalling og referat. </w:t>
      </w:r>
    </w:p>
    <w:p w14:paraId="43336EB4" w14:textId="357FFD0F" w:rsidR="00E96EF9" w:rsidRDefault="00E96EF9" w:rsidP="00A91A7F">
      <w:pPr>
        <w:spacing w:after="113"/>
        <w:rPr>
          <w:rFonts w:eastAsia="MS Mincho"/>
          <w:bCs/>
          <w:sz w:val="22"/>
          <w:szCs w:val="22"/>
        </w:rPr>
      </w:pPr>
      <w:r w:rsidRPr="00A91A7F">
        <w:rPr>
          <w:rFonts w:eastAsia="MS Mincho"/>
          <w:bCs/>
          <w:sz w:val="22"/>
          <w:szCs w:val="22"/>
        </w:rPr>
        <w:t xml:space="preserve">Ingen merknad </w:t>
      </w:r>
      <w:r w:rsidR="00F44A36" w:rsidRPr="00A91A7F">
        <w:rPr>
          <w:rFonts w:eastAsia="MS Mincho"/>
          <w:bCs/>
          <w:sz w:val="22"/>
          <w:szCs w:val="22"/>
        </w:rPr>
        <w:t>på innkalling</w:t>
      </w:r>
      <w:r w:rsidR="00E16158" w:rsidRPr="00A91A7F">
        <w:rPr>
          <w:rFonts w:eastAsia="MS Mincho"/>
          <w:bCs/>
          <w:sz w:val="22"/>
          <w:szCs w:val="22"/>
        </w:rPr>
        <w:t>.</w:t>
      </w:r>
      <w:r w:rsidR="00F44A36" w:rsidRPr="00A91A7F">
        <w:rPr>
          <w:rFonts w:eastAsia="MS Mincho"/>
          <w:bCs/>
          <w:sz w:val="22"/>
          <w:szCs w:val="22"/>
        </w:rPr>
        <w:t xml:space="preserve"> </w:t>
      </w:r>
      <w:r w:rsidR="00E16158" w:rsidRPr="00A91A7F">
        <w:rPr>
          <w:rFonts w:eastAsia="MS Mincho"/>
          <w:bCs/>
          <w:sz w:val="22"/>
          <w:szCs w:val="22"/>
        </w:rPr>
        <w:t>Referat på sist møte blei ikkje skrevet.</w:t>
      </w:r>
    </w:p>
    <w:p w14:paraId="0A1C0823" w14:textId="77777777" w:rsidR="00A91A7F" w:rsidRPr="00A91A7F" w:rsidRDefault="00A91A7F" w:rsidP="00A91A7F">
      <w:pPr>
        <w:spacing w:after="113"/>
        <w:rPr>
          <w:rFonts w:eastAsia="MS Mincho"/>
          <w:bCs/>
          <w:sz w:val="22"/>
          <w:szCs w:val="22"/>
        </w:rPr>
      </w:pPr>
    </w:p>
    <w:p w14:paraId="272ABDC4" w14:textId="77777777" w:rsidR="00E96EF9" w:rsidRPr="00A91A7F" w:rsidRDefault="00A36397" w:rsidP="00A91A7F">
      <w:pPr>
        <w:spacing w:after="113"/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 xml:space="preserve">13/2019 </w:t>
      </w:r>
      <w:r w:rsidR="00E96EF9" w:rsidRPr="00A91A7F">
        <w:rPr>
          <w:rFonts w:eastAsia="MS Mincho"/>
          <w:b/>
          <w:bCs/>
          <w:sz w:val="22"/>
          <w:szCs w:val="22"/>
        </w:rPr>
        <w:t>Evalueringsskjema etc.</w:t>
      </w:r>
    </w:p>
    <w:p w14:paraId="2DBEE1E5" w14:textId="7070E3EE" w:rsidR="00E96EF9" w:rsidRDefault="00E96EF9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sz w:val="22"/>
          <w:szCs w:val="22"/>
        </w:rPr>
        <w:t>Punkt står til skjema er utført.</w:t>
      </w:r>
      <w:r w:rsidR="00E16158" w:rsidRPr="00A91A7F">
        <w:rPr>
          <w:rFonts w:eastAsia="MS Mincho"/>
          <w:sz w:val="22"/>
          <w:szCs w:val="22"/>
        </w:rPr>
        <w:t xml:space="preserve"> Fikser dette før sesongslutt.</w:t>
      </w:r>
    </w:p>
    <w:p w14:paraId="35E50AA9" w14:textId="77777777" w:rsidR="00A91A7F" w:rsidRPr="00A91A7F" w:rsidRDefault="00A91A7F" w:rsidP="00A91A7F">
      <w:pPr>
        <w:spacing w:after="113"/>
        <w:rPr>
          <w:rFonts w:eastAsia="MS Mincho"/>
          <w:sz w:val="22"/>
          <w:szCs w:val="22"/>
        </w:rPr>
      </w:pPr>
    </w:p>
    <w:p w14:paraId="0EECD1EE" w14:textId="77777777" w:rsidR="00A36397" w:rsidRPr="00A91A7F" w:rsidRDefault="00A36397" w:rsidP="00A91A7F">
      <w:pPr>
        <w:spacing w:after="113"/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>14/2019 Kampoppsett 2019/2020</w:t>
      </w:r>
    </w:p>
    <w:p w14:paraId="2E3E52BB" w14:textId="2ED6D022" w:rsidR="00A36397" w:rsidRDefault="00A36397" w:rsidP="00A91A7F">
      <w:pPr>
        <w:spacing w:after="113"/>
        <w:rPr>
          <w:rFonts w:eastAsia="MS Mincho"/>
          <w:bCs/>
          <w:sz w:val="22"/>
          <w:szCs w:val="22"/>
          <w:lang w:val="nn-NO"/>
        </w:rPr>
      </w:pPr>
      <w:r w:rsidRPr="00A91A7F">
        <w:rPr>
          <w:rFonts w:eastAsia="MS Mincho"/>
          <w:bCs/>
          <w:sz w:val="22"/>
          <w:szCs w:val="22"/>
        </w:rPr>
        <w:t xml:space="preserve">Gjennomgang av Alf. </w:t>
      </w:r>
      <w:r w:rsidRPr="00A91A7F">
        <w:rPr>
          <w:rFonts w:eastAsia="MS Mincho"/>
          <w:bCs/>
          <w:sz w:val="22"/>
          <w:szCs w:val="22"/>
          <w:lang w:val="nn-NO"/>
        </w:rPr>
        <w:t>G12, lurer på om dei vert oppsett i ny pulje? Alf sjekker.</w:t>
      </w:r>
    </w:p>
    <w:p w14:paraId="01FB80EC" w14:textId="77777777" w:rsidR="00A91A7F" w:rsidRPr="00A91A7F" w:rsidRDefault="00A91A7F" w:rsidP="00A91A7F">
      <w:pPr>
        <w:spacing w:after="113"/>
        <w:rPr>
          <w:rFonts w:eastAsia="MS Mincho"/>
          <w:sz w:val="22"/>
          <w:szCs w:val="22"/>
          <w:lang w:val="nn-NO"/>
        </w:rPr>
      </w:pPr>
    </w:p>
    <w:p w14:paraId="27F89D69" w14:textId="77777777" w:rsidR="00E96EF9" w:rsidRPr="00A91A7F" w:rsidRDefault="00A36397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b/>
          <w:sz w:val="22"/>
          <w:szCs w:val="22"/>
        </w:rPr>
        <w:t xml:space="preserve">16/2019 </w:t>
      </w:r>
      <w:r w:rsidR="00E96EF9" w:rsidRPr="00A91A7F">
        <w:rPr>
          <w:rFonts w:eastAsia="MS Mincho"/>
          <w:b/>
          <w:sz w:val="22"/>
          <w:szCs w:val="22"/>
        </w:rPr>
        <w:t>Kiosk</w:t>
      </w:r>
    </w:p>
    <w:p w14:paraId="07BB97F2" w14:textId="288D85AC" w:rsidR="00E96EF9" w:rsidRDefault="00E16158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sz w:val="22"/>
          <w:szCs w:val="22"/>
        </w:rPr>
        <w:t xml:space="preserve">Helger framover under kontroll, oppmøte til vakter har blitt </w:t>
      </w:r>
      <w:r w:rsidR="00A36397" w:rsidRPr="00A91A7F">
        <w:rPr>
          <w:rFonts w:eastAsia="MS Mincho"/>
          <w:sz w:val="22"/>
          <w:szCs w:val="22"/>
        </w:rPr>
        <w:t>veldig bra</w:t>
      </w:r>
      <w:r w:rsidRPr="00A91A7F">
        <w:rPr>
          <w:rFonts w:eastAsia="MS Mincho"/>
          <w:sz w:val="22"/>
          <w:szCs w:val="22"/>
        </w:rPr>
        <w:t>. Påfyll av varer og orden, meget godt.</w:t>
      </w:r>
    </w:p>
    <w:p w14:paraId="584DEA35" w14:textId="77777777" w:rsidR="00A91A7F" w:rsidRPr="00A91A7F" w:rsidRDefault="00A91A7F" w:rsidP="00A91A7F">
      <w:pPr>
        <w:spacing w:after="113"/>
        <w:rPr>
          <w:rFonts w:eastAsia="MS Mincho"/>
          <w:sz w:val="22"/>
          <w:szCs w:val="22"/>
        </w:rPr>
      </w:pPr>
    </w:p>
    <w:p w14:paraId="42C0C760" w14:textId="77777777" w:rsidR="00E96EF9" w:rsidRPr="00A91A7F" w:rsidRDefault="00A36397" w:rsidP="00A91A7F">
      <w:pPr>
        <w:spacing w:after="113"/>
        <w:rPr>
          <w:rFonts w:eastAsia="MS Mincho"/>
          <w:b/>
          <w:sz w:val="22"/>
          <w:szCs w:val="22"/>
        </w:rPr>
      </w:pPr>
      <w:r w:rsidRPr="00A91A7F">
        <w:rPr>
          <w:rFonts w:eastAsia="MS Mincho"/>
          <w:b/>
          <w:sz w:val="22"/>
          <w:szCs w:val="22"/>
        </w:rPr>
        <w:t xml:space="preserve">18/2019 </w:t>
      </w:r>
      <w:r w:rsidR="00E96EF9" w:rsidRPr="00A91A7F">
        <w:rPr>
          <w:rFonts w:eastAsia="MS Mincho"/>
          <w:b/>
          <w:sz w:val="22"/>
          <w:szCs w:val="22"/>
        </w:rPr>
        <w:t>Trenerforum 2019/2020</w:t>
      </w:r>
    </w:p>
    <w:p w14:paraId="78AD8B02" w14:textId="77777777" w:rsidR="00E16158" w:rsidRPr="00A91A7F" w:rsidRDefault="00E16158" w:rsidP="00A91A7F">
      <w:pPr>
        <w:pStyle w:val="Ingenmellomrom"/>
        <w:rPr>
          <w:rFonts w:ascii="Arial" w:hAnsi="Arial" w:cs="Arial"/>
          <w:sz w:val="22"/>
          <w:szCs w:val="22"/>
          <w:lang w:val="nb-NO"/>
        </w:rPr>
      </w:pPr>
      <w:r w:rsidRPr="00A91A7F">
        <w:rPr>
          <w:rFonts w:ascii="Arial" w:hAnsi="Arial" w:cs="Arial"/>
          <w:sz w:val="22"/>
          <w:szCs w:val="22"/>
          <w:lang w:val="nb-NO"/>
        </w:rPr>
        <w:t xml:space="preserve">Vil ha eit forum før sesongen sluttar, dato kjem når me får </w:t>
      </w:r>
      <w:r w:rsidR="00A36397" w:rsidRPr="00A91A7F">
        <w:rPr>
          <w:rFonts w:ascii="Arial" w:hAnsi="Arial" w:cs="Arial"/>
          <w:sz w:val="22"/>
          <w:szCs w:val="22"/>
          <w:lang w:val="nb-NO"/>
        </w:rPr>
        <w:t>har fått i orden avtalen med</w:t>
      </w:r>
      <w:r w:rsidRPr="00A91A7F">
        <w:rPr>
          <w:rFonts w:ascii="Arial" w:hAnsi="Arial" w:cs="Arial"/>
          <w:sz w:val="22"/>
          <w:szCs w:val="22"/>
          <w:lang w:val="nb-NO"/>
        </w:rPr>
        <w:t xml:space="preserve"> foredragshaldar.</w:t>
      </w:r>
    </w:p>
    <w:p w14:paraId="34BAC377" w14:textId="77777777" w:rsidR="00A36397" w:rsidRPr="00A91A7F" w:rsidRDefault="00A36397" w:rsidP="00A91A7F">
      <w:pPr>
        <w:pStyle w:val="Ingenmellomrom"/>
        <w:rPr>
          <w:rFonts w:ascii="Arial" w:hAnsi="Arial" w:cs="Arial"/>
          <w:b/>
          <w:sz w:val="22"/>
          <w:szCs w:val="22"/>
          <w:lang w:val="nb-NO"/>
        </w:rPr>
      </w:pPr>
    </w:p>
    <w:p w14:paraId="7BE969E5" w14:textId="77777777" w:rsidR="00A36397" w:rsidRPr="00A91A7F" w:rsidRDefault="00A36397" w:rsidP="00A91A7F">
      <w:pPr>
        <w:spacing w:after="113"/>
        <w:rPr>
          <w:rFonts w:eastAsia="MS Mincho"/>
          <w:b/>
          <w:sz w:val="22"/>
          <w:szCs w:val="22"/>
        </w:rPr>
      </w:pPr>
      <w:r w:rsidRPr="00A91A7F">
        <w:rPr>
          <w:rFonts w:eastAsia="MS Mincho"/>
          <w:b/>
          <w:sz w:val="22"/>
          <w:szCs w:val="22"/>
        </w:rPr>
        <w:t>20/2019 Dommere</w:t>
      </w:r>
    </w:p>
    <w:p w14:paraId="449062D6" w14:textId="401ED21D" w:rsidR="00076D5C" w:rsidRDefault="00076D5C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sz w:val="22"/>
          <w:szCs w:val="22"/>
        </w:rPr>
        <w:t>Klubben bør ha ein dommerkontakt, og dommerutviklar. Kurs for dommere kjem opp om litt.</w:t>
      </w:r>
    </w:p>
    <w:p w14:paraId="796F7AB9" w14:textId="77777777" w:rsidR="00A91A7F" w:rsidRPr="00A91A7F" w:rsidRDefault="00A91A7F" w:rsidP="00A91A7F">
      <w:pPr>
        <w:spacing w:after="113"/>
        <w:rPr>
          <w:rFonts w:eastAsia="MS Mincho"/>
          <w:sz w:val="22"/>
          <w:szCs w:val="22"/>
        </w:rPr>
      </w:pPr>
    </w:p>
    <w:p w14:paraId="722C9444" w14:textId="77777777" w:rsidR="00E96EF9" w:rsidRPr="00A91A7F" w:rsidRDefault="00E96EF9" w:rsidP="00A91A7F">
      <w:pPr>
        <w:spacing w:after="113"/>
        <w:rPr>
          <w:rFonts w:eastAsia="MS Mincho"/>
          <w:b/>
          <w:sz w:val="22"/>
          <w:szCs w:val="22"/>
        </w:rPr>
      </w:pPr>
      <w:r w:rsidRPr="00A91A7F">
        <w:rPr>
          <w:rFonts w:eastAsia="MS Mincho"/>
          <w:b/>
          <w:sz w:val="22"/>
          <w:szCs w:val="22"/>
        </w:rPr>
        <w:t>21/2019 Turnering 2020</w:t>
      </w:r>
    </w:p>
    <w:p w14:paraId="3340DD74" w14:textId="77777777" w:rsidR="00076D5C" w:rsidRPr="00A91A7F" w:rsidRDefault="00A36397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</w:rPr>
        <w:t xml:space="preserve">Blei diskutert etter tilbakemeldingar frå lag. Styret i håndballen står fortsatt på sine anbefalinger. </w:t>
      </w:r>
      <w:r w:rsidRPr="00A91A7F">
        <w:rPr>
          <w:rFonts w:eastAsia="MS Mincho"/>
          <w:sz w:val="22"/>
          <w:szCs w:val="22"/>
          <w:lang w:val="nn-NO"/>
        </w:rPr>
        <w:t>Styret i håndballen tek kontakt med ansvarleg for Quart-turneringa og sjekker opp mot vår tilbakemelding etter fjoråret.</w:t>
      </w:r>
    </w:p>
    <w:p w14:paraId="5A7C8295" w14:textId="44C40364" w:rsidR="00076D5C" w:rsidRDefault="00076D5C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  <w:lang w:val="nn-NO"/>
        </w:rPr>
        <w:t>Alf legg ut påminning/info om turneringer på trener/oppmannsida. Påmelding bør skje innan utgangen av januar.</w:t>
      </w:r>
    </w:p>
    <w:p w14:paraId="2EC2FAA8" w14:textId="77777777" w:rsidR="00A91A7F" w:rsidRPr="00A91A7F" w:rsidRDefault="00A91A7F" w:rsidP="00A91A7F">
      <w:pPr>
        <w:spacing w:after="113"/>
        <w:rPr>
          <w:rFonts w:eastAsia="MS Mincho"/>
          <w:sz w:val="22"/>
          <w:szCs w:val="22"/>
          <w:lang w:val="nn-NO"/>
        </w:rPr>
      </w:pPr>
    </w:p>
    <w:p w14:paraId="75AA66FE" w14:textId="77777777" w:rsidR="00076D5C" w:rsidRPr="00A91A7F" w:rsidRDefault="00076D5C" w:rsidP="00A91A7F">
      <w:pPr>
        <w:spacing w:after="113"/>
        <w:rPr>
          <w:rFonts w:eastAsia="MS Mincho"/>
          <w:b/>
          <w:sz w:val="22"/>
          <w:szCs w:val="22"/>
          <w:lang w:val="nn-NO"/>
        </w:rPr>
      </w:pPr>
      <w:r w:rsidRPr="00A91A7F">
        <w:rPr>
          <w:rFonts w:eastAsia="MS Mincho"/>
          <w:b/>
          <w:sz w:val="22"/>
          <w:szCs w:val="22"/>
          <w:lang w:val="nn-NO"/>
        </w:rPr>
        <w:t>22/2019 Scoringsklubben</w:t>
      </w:r>
    </w:p>
    <w:p w14:paraId="253E0873" w14:textId="77777777" w:rsidR="00076D5C" w:rsidRPr="00A91A7F" w:rsidRDefault="00076D5C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  <w:lang w:val="nn-NO"/>
        </w:rPr>
        <w:t>Me sjekker opp, og ser at alt er under kontroll her.</w:t>
      </w:r>
    </w:p>
    <w:p w14:paraId="57D6E616" w14:textId="77777777" w:rsidR="00076D5C" w:rsidRPr="00A91A7F" w:rsidRDefault="00076D5C" w:rsidP="00A91A7F">
      <w:pPr>
        <w:spacing w:after="113"/>
        <w:rPr>
          <w:rFonts w:eastAsia="MS Mincho"/>
          <w:b/>
          <w:sz w:val="22"/>
          <w:szCs w:val="22"/>
          <w:lang w:val="nn-NO"/>
        </w:rPr>
      </w:pPr>
      <w:r w:rsidRPr="00A91A7F">
        <w:rPr>
          <w:rFonts w:eastAsia="MS Mincho"/>
          <w:b/>
          <w:sz w:val="22"/>
          <w:szCs w:val="22"/>
          <w:lang w:val="nn-NO"/>
        </w:rPr>
        <w:lastRenderedPageBreak/>
        <w:t>24/2019 Banedagbok</w:t>
      </w:r>
    </w:p>
    <w:p w14:paraId="6A45D0AD" w14:textId="77777777" w:rsidR="00076D5C" w:rsidRPr="00A91A7F" w:rsidRDefault="00076D5C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  <w:lang w:val="nn-NO"/>
        </w:rPr>
        <w:t>Ok</w:t>
      </w:r>
    </w:p>
    <w:p w14:paraId="13637243" w14:textId="77777777" w:rsidR="00E96EF9" w:rsidRPr="00A91A7F" w:rsidRDefault="00076D5C" w:rsidP="00A91A7F">
      <w:pPr>
        <w:spacing w:after="113"/>
        <w:rPr>
          <w:rFonts w:eastAsia="MS Mincho"/>
          <w:b/>
          <w:sz w:val="22"/>
          <w:szCs w:val="22"/>
        </w:rPr>
      </w:pPr>
      <w:r w:rsidRPr="00A91A7F">
        <w:rPr>
          <w:rFonts w:eastAsia="MS Mincho"/>
          <w:b/>
          <w:sz w:val="22"/>
          <w:szCs w:val="22"/>
        </w:rPr>
        <w:t>25</w:t>
      </w:r>
      <w:r w:rsidR="00E96EF9" w:rsidRPr="00A91A7F">
        <w:rPr>
          <w:rFonts w:eastAsia="MS Mincho"/>
          <w:b/>
          <w:sz w:val="22"/>
          <w:szCs w:val="22"/>
        </w:rPr>
        <w:t xml:space="preserve">/2019 </w:t>
      </w:r>
      <w:r w:rsidRPr="00A91A7F">
        <w:rPr>
          <w:rFonts w:eastAsia="MS Mincho"/>
          <w:b/>
          <w:sz w:val="22"/>
          <w:szCs w:val="22"/>
        </w:rPr>
        <w:t>Kortbane 5-er håndball</w:t>
      </w:r>
    </w:p>
    <w:p w14:paraId="69234004" w14:textId="77777777" w:rsidR="00076D5C" w:rsidRPr="00A91A7F" w:rsidRDefault="00076D5C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</w:rPr>
        <w:t xml:space="preserve">Ferdig oppmerka. </w:t>
      </w:r>
      <w:r w:rsidRPr="00A91A7F">
        <w:rPr>
          <w:rFonts w:eastAsia="MS Mincho"/>
          <w:sz w:val="22"/>
          <w:szCs w:val="22"/>
          <w:lang w:val="nn-NO"/>
        </w:rPr>
        <w:t>Har alt vore i bruk.</w:t>
      </w:r>
    </w:p>
    <w:p w14:paraId="085BC4D4" w14:textId="77777777" w:rsidR="00483A8D" w:rsidRPr="00A91A7F" w:rsidRDefault="00483A8D" w:rsidP="00A91A7F">
      <w:pPr>
        <w:spacing w:after="113"/>
        <w:rPr>
          <w:rFonts w:eastAsia="MS Mincho"/>
          <w:b/>
          <w:sz w:val="22"/>
          <w:szCs w:val="22"/>
          <w:lang w:val="nn-NO"/>
        </w:rPr>
      </w:pPr>
      <w:r w:rsidRPr="00A91A7F">
        <w:rPr>
          <w:rFonts w:eastAsia="MS Mincho"/>
          <w:b/>
          <w:sz w:val="22"/>
          <w:szCs w:val="22"/>
          <w:lang w:val="nn-NO"/>
        </w:rPr>
        <w:t>01/2020 Budsjett 2020</w:t>
      </w:r>
    </w:p>
    <w:p w14:paraId="439AB7A8" w14:textId="77777777" w:rsidR="00483A8D" w:rsidRPr="00A91A7F" w:rsidRDefault="00483A8D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  <w:lang w:val="nn-NO"/>
        </w:rPr>
        <w:t>Gjennomgang og endring av budsjett til neste år. Forslag er klart, sendes til administrasjonen.</w:t>
      </w:r>
    </w:p>
    <w:p w14:paraId="21847C2E" w14:textId="77777777" w:rsidR="00483A8D" w:rsidRPr="00A91A7F" w:rsidRDefault="00483A8D" w:rsidP="00A91A7F">
      <w:pPr>
        <w:spacing w:after="113"/>
        <w:rPr>
          <w:rFonts w:eastAsia="MS Mincho"/>
          <w:b/>
          <w:sz w:val="22"/>
          <w:szCs w:val="22"/>
          <w:lang w:val="nn-NO"/>
        </w:rPr>
      </w:pPr>
      <w:r w:rsidRPr="00A91A7F">
        <w:rPr>
          <w:rFonts w:eastAsia="MS Mincho"/>
          <w:b/>
          <w:sz w:val="22"/>
          <w:szCs w:val="22"/>
          <w:lang w:val="nn-NO"/>
        </w:rPr>
        <w:t>02/2020 Trenarar 2020</w:t>
      </w:r>
    </w:p>
    <w:p w14:paraId="729CA382" w14:textId="77777777" w:rsidR="00483A8D" w:rsidRPr="00A91A7F" w:rsidRDefault="00483A8D" w:rsidP="00A91A7F">
      <w:pPr>
        <w:spacing w:after="113"/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sz w:val="22"/>
          <w:szCs w:val="22"/>
          <w:lang w:val="nn-NO"/>
        </w:rPr>
        <w:t>Me har starta arbeidet til neste sesong, har vore i dialog med personar om trenerverv.</w:t>
      </w:r>
    </w:p>
    <w:p w14:paraId="7E39B845" w14:textId="77777777" w:rsidR="00483A8D" w:rsidRPr="00A91A7F" w:rsidRDefault="00483A8D" w:rsidP="00A91A7F">
      <w:pPr>
        <w:spacing w:after="113"/>
        <w:rPr>
          <w:rFonts w:eastAsia="MS Mincho"/>
          <w:sz w:val="22"/>
          <w:szCs w:val="22"/>
          <w:lang w:val="nn-NO"/>
        </w:rPr>
      </w:pPr>
    </w:p>
    <w:p w14:paraId="65A8771D" w14:textId="77777777" w:rsidR="00E96EF9" w:rsidRPr="00A91A7F" w:rsidRDefault="00E96EF9" w:rsidP="00A91A7F">
      <w:pPr>
        <w:spacing w:after="113"/>
        <w:rPr>
          <w:rFonts w:eastAsia="MS Mincho"/>
          <w:b/>
          <w:bCs/>
          <w:sz w:val="22"/>
          <w:szCs w:val="22"/>
          <w:u w:val="single"/>
          <w:lang w:val="nn-NO"/>
        </w:rPr>
      </w:pPr>
      <w:bookmarkStart w:id="0" w:name="_GoBack"/>
      <w:bookmarkEnd w:id="0"/>
      <w:r w:rsidRPr="00A91A7F">
        <w:rPr>
          <w:rFonts w:eastAsia="MS Mincho"/>
          <w:b/>
          <w:bCs/>
          <w:sz w:val="22"/>
          <w:szCs w:val="22"/>
          <w:u w:val="single"/>
          <w:lang w:val="nn-NO"/>
        </w:rPr>
        <w:t>Faste punkter:</w:t>
      </w:r>
    </w:p>
    <w:p w14:paraId="0AEE7B50" w14:textId="77777777" w:rsidR="00483A8D" w:rsidRPr="00A91A7F" w:rsidRDefault="00E96EF9" w:rsidP="00A91A7F">
      <w:pPr>
        <w:rPr>
          <w:rFonts w:eastAsia="MS Mincho"/>
          <w:sz w:val="22"/>
          <w:szCs w:val="22"/>
          <w:lang w:val="nn-NO"/>
        </w:rPr>
      </w:pPr>
      <w:r w:rsidRPr="00A91A7F">
        <w:rPr>
          <w:rFonts w:eastAsia="MS Mincho"/>
          <w:b/>
          <w:bCs/>
          <w:sz w:val="22"/>
          <w:szCs w:val="22"/>
          <w:lang w:val="nn-NO"/>
        </w:rPr>
        <w:t>Årshjul</w:t>
      </w:r>
      <w:r w:rsidR="00F44A36" w:rsidRPr="00A91A7F">
        <w:rPr>
          <w:rFonts w:eastAsia="MS Mincho"/>
          <w:sz w:val="22"/>
          <w:szCs w:val="22"/>
          <w:lang w:val="nn-NO"/>
        </w:rPr>
        <w:t>:</w:t>
      </w:r>
      <w:r w:rsidR="00483A8D" w:rsidRPr="00A91A7F">
        <w:rPr>
          <w:rFonts w:eastAsia="MS Mincho"/>
          <w:sz w:val="22"/>
          <w:szCs w:val="22"/>
          <w:lang w:val="nn-NO"/>
        </w:rPr>
        <w:t xml:space="preserve"> </w:t>
      </w:r>
      <w:r w:rsidRPr="00A91A7F">
        <w:rPr>
          <w:rFonts w:eastAsia="MS Mincho"/>
          <w:sz w:val="22"/>
          <w:szCs w:val="22"/>
          <w:lang w:val="nn-NO"/>
        </w:rPr>
        <w:t>Ble</w:t>
      </w:r>
      <w:r w:rsidR="00483A8D" w:rsidRPr="00A91A7F">
        <w:rPr>
          <w:rFonts w:eastAsia="MS Mincho"/>
          <w:sz w:val="22"/>
          <w:szCs w:val="22"/>
          <w:lang w:val="nn-NO"/>
        </w:rPr>
        <w:t>i</w:t>
      </w:r>
      <w:r w:rsidRPr="00A91A7F">
        <w:rPr>
          <w:rFonts w:eastAsia="MS Mincho"/>
          <w:sz w:val="22"/>
          <w:szCs w:val="22"/>
          <w:lang w:val="nn-NO"/>
        </w:rPr>
        <w:t xml:space="preserve"> gjennomgått </w:t>
      </w:r>
      <w:r w:rsidR="00076D5C" w:rsidRPr="00A91A7F">
        <w:rPr>
          <w:rFonts w:eastAsia="MS Mincho"/>
          <w:sz w:val="22"/>
          <w:szCs w:val="22"/>
          <w:lang w:val="nn-NO"/>
        </w:rPr>
        <w:t xml:space="preserve">– kor står me. </w:t>
      </w:r>
      <w:r w:rsidR="00076D5C" w:rsidRPr="00A91A7F">
        <w:rPr>
          <w:rFonts w:eastAsia="MS Mincho"/>
          <w:sz w:val="22"/>
          <w:szCs w:val="22"/>
        </w:rPr>
        <w:t>O</w:t>
      </w:r>
      <w:r w:rsidR="00483A8D" w:rsidRPr="00A91A7F">
        <w:rPr>
          <w:rFonts w:eastAsia="MS Mincho"/>
          <w:sz w:val="22"/>
          <w:szCs w:val="22"/>
        </w:rPr>
        <w:t>k</w:t>
      </w:r>
    </w:p>
    <w:p w14:paraId="79FD757D" w14:textId="77777777" w:rsidR="00C9068F" w:rsidRPr="00A91A7F" w:rsidRDefault="00C9068F" w:rsidP="00A91A7F">
      <w:pPr>
        <w:rPr>
          <w:b/>
          <w:bCs/>
          <w:sz w:val="22"/>
          <w:szCs w:val="22"/>
        </w:rPr>
      </w:pPr>
    </w:p>
    <w:p w14:paraId="0B913CEA" w14:textId="77777777" w:rsidR="00483A8D" w:rsidRPr="00A91A7F" w:rsidRDefault="00483A8D" w:rsidP="00A91A7F">
      <w:pPr>
        <w:rPr>
          <w:b/>
          <w:bCs/>
          <w:sz w:val="22"/>
          <w:szCs w:val="22"/>
        </w:rPr>
      </w:pPr>
      <w:r w:rsidRPr="00A91A7F">
        <w:rPr>
          <w:b/>
          <w:bCs/>
          <w:sz w:val="22"/>
          <w:szCs w:val="22"/>
        </w:rPr>
        <w:t xml:space="preserve">Oppgaveskjema: </w:t>
      </w:r>
      <w:r w:rsidRPr="00A91A7F">
        <w:rPr>
          <w:bCs/>
          <w:sz w:val="22"/>
          <w:szCs w:val="22"/>
        </w:rPr>
        <w:t>Ok</w:t>
      </w:r>
    </w:p>
    <w:p w14:paraId="5DDAA443" w14:textId="77777777" w:rsidR="00483A8D" w:rsidRPr="00A91A7F" w:rsidRDefault="00483A8D" w:rsidP="00A91A7F">
      <w:pPr>
        <w:spacing w:after="113"/>
        <w:rPr>
          <w:rFonts w:eastAsia="MS Mincho"/>
          <w:b/>
          <w:bCs/>
          <w:sz w:val="22"/>
          <w:szCs w:val="22"/>
        </w:rPr>
      </w:pPr>
    </w:p>
    <w:p w14:paraId="27DC9494" w14:textId="77777777" w:rsidR="00483A8D" w:rsidRPr="00A91A7F" w:rsidRDefault="00E96EF9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>Økonomi</w:t>
      </w:r>
      <w:r w:rsidR="00F44A36" w:rsidRPr="00A91A7F">
        <w:rPr>
          <w:rFonts w:eastAsia="MS Mincho"/>
          <w:sz w:val="22"/>
          <w:szCs w:val="22"/>
        </w:rPr>
        <w:t>:</w:t>
      </w:r>
      <w:r w:rsidR="00483A8D" w:rsidRPr="00A91A7F">
        <w:rPr>
          <w:rFonts w:eastAsia="MS Mincho"/>
          <w:sz w:val="22"/>
          <w:szCs w:val="22"/>
        </w:rPr>
        <w:t xml:space="preserve"> Gjennomgang av siste budsjett – Alf/Søren. Ok                                                                                                                               </w:t>
      </w:r>
    </w:p>
    <w:p w14:paraId="543CBD5E" w14:textId="77777777" w:rsidR="00F44A36" w:rsidRPr="00A91A7F" w:rsidRDefault="00E96EF9" w:rsidP="00A91A7F">
      <w:pPr>
        <w:spacing w:after="113"/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>Gjennomg</w:t>
      </w:r>
      <w:r w:rsidR="00F44A36" w:rsidRPr="00A91A7F">
        <w:rPr>
          <w:rFonts w:eastAsia="MS Mincho"/>
          <w:b/>
          <w:bCs/>
          <w:sz w:val="22"/>
          <w:szCs w:val="22"/>
        </w:rPr>
        <w:t>ang av referat fra hovedstyret:</w:t>
      </w:r>
      <w:r w:rsidR="00483A8D" w:rsidRPr="00A91A7F">
        <w:rPr>
          <w:rFonts w:eastAsia="MS Mincho"/>
          <w:b/>
          <w:bCs/>
          <w:sz w:val="22"/>
          <w:szCs w:val="22"/>
        </w:rPr>
        <w:t xml:space="preserve"> </w:t>
      </w:r>
    </w:p>
    <w:p w14:paraId="3939A38E" w14:textId="77777777" w:rsidR="00C9068F" w:rsidRPr="00A91A7F" w:rsidRDefault="00C9068F" w:rsidP="00A91A7F">
      <w:pPr>
        <w:spacing w:after="113"/>
        <w:rPr>
          <w:rFonts w:eastAsia="MS Mincho"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 xml:space="preserve">Dugnad: </w:t>
      </w:r>
      <w:r w:rsidRPr="00A91A7F">
        <w:rPr>
          <w:rFonts w:eastAsia="MS Mincho"/>
          <w:bCs/>
          <w:sz w:val="22"/>
          <w:szCs w:val="22"/>
        </w:rPr>
        <w:t>Ok</w:t>
      </w:r>
    </w:p>
    <w:p w14:paraId="73444158" w14:textId="77777777" w:rsidR="00483A8D" w:rsidRPr="00A91A7F" w:rsidRDefault="00483A8D" w:rsidP="00A91A7F">
      <w:pPr>
        <w:spacing w:after="113"/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>Erfaringslogg:</w:t>
      </w:r>
      <w:r w:rsidR="00C9068F" w:rsidRPr="00A91A7F">
        <w:rPr>
          <w:rFonts w:eastAsia="MS Mincho"/>
          <w:b/>
          <w:bCs/>
          <w:sz w:val="22"/>
          <w:szCs w:val="22"/>
        </w:rPr>
        <w:t xml:space="preserve"> </w:t>
      </w:r>
    </w:p>
    <w:p w14:paraId="1C8BC71B" w14:textId="77777777" w:rsidR="00C9068F" w:rsidRPr="00A91A7F" w:rsidRDefault="00E96EF9" w:rsidP="00A91A7F">
      <w:pPr>
        <w:rPr>
          <w:rFonts w:eastAsia="MS Mincho"/>
          <w:b/>
          <w:bCs/>
          <w:sz w:val="22"/>
          <w:szCs w:val="22"/>
        </w:rPr>
      </w:pPr>
      <w:r w:rsidRPr="00A91A7F">
        <w:rPr>
          <w:rFonts w:eastAsia="MS Mincho"/>
          <w:b/>
          <w:bCs/>
          <w:sz w:val="22"/>
          <w:szCs w:val="22"/>
        </w:rPr>
        <w:t xml:space="preserve">Eventuelt: </w:t>
      </w:r>
      <w:r w:rsidR="00C9068F" w:rsidRPr="00A91A7F">
        <w:rPr>
          <w:rFonts w:eastAsia="MS Mincho"/>
          <w:bCs/>
          <w:sz w:val="22"/>
          <w:szCs w:val="22"/>
        </w:rPr>
        <w:t>Fordelt hallvakter</w:t>
      </w:r>
    </w:p>
    <w:sectPr w:rsidR="00C9068F" w:rsidRPr="00A91A7F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EC8AC" w14:textId="77777777" w:rsidR="001D237C" w:rsidRDefault="001D237C" w:rsidP="00FE7385">
      <w:r>
        <w:separator/>
      </w:r>
    </w:p>
  </w:endnote>
  <w:endnote w:type="continuationSeparator" w:id="0">
    <w:p w14:paraId="209448B8" w14:textId="77777777" w:rsidR="001D237C" w:rsidRDefault="001D237C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39F1C" w14:textId="77777777"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1B8BE63E" w14:textId="77777777"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08756" w14:textId="77777777"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C9068F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69737417" wp14:editId="0D397A63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84BD84" w14:textId="77777777"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C8C42" w14:textId="77777777"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41FDA7C1" w14:textId="77777777"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09B4183B" wp14:editId="5D124F92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37D18" w14:textId="77777777" w:rsidR="001D237C" w:rsidRDefault="001D237C" w:rsidP="00FE7385">
      <w:r>
        <w:separator/>
      </w:r>
    </w:p>
  </w:footnote>
  <w:footnote w:type="continuationSeparator" w:id="0">
    <w:p w14:paraId="1AC27040" w14:textId="77777777" w:rsidR="001D237C" w:rsidRDefault="001D237C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957B2" w14:textId="77777777"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3901CA66" wp14:editId="14BE73F6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60687" w14:textId="77777777" w:rsidR="00713933" w:rsidRDefault="00713933" w:rsidP="00FE7385">
    <w:pPr>
      <w:pStyle w:val="Topptekst"/>
    </w:pPr>
  </w:p>
  <w:p w14:paraId="19855218" w14:textId="77777777" w:rsidR="00713933" w:rsidRPr="006235C0" w:rsidRDefault="00713933" w:rsidP="00ED591E">
    <w:pPr>
      <w:pStyle w:val="Overskrift1"/>
    </w:pPr>
    <w:r>
      <w:t>MØTEREFERAT</w:t>
    </w:r>
  </w:p>
  <w:p w14:paraId="2AAB2F86" w14:textId="77777777" w:rsidR="00713933" w:rsidRDefault="00713933" w:rsidP="00FE7385">
    <w:pPr>
      <w:pStyle w:val="Topptekst"/>
    </w:pPr>
  </w:p>
  <w:p w14:paraId="044AE221" w14:textId="77777777"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D3C8" w14:textId="77777777"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7118EE3F" wp14:editId="6478CF43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C5F6B" w14:textId="77777777"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22C57BD1" w14:textId="77777777"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C0EA9"/>
    <w:multiLevelType w:val="hybridMultilevel"/>
    <w:tmpl w:val="5BCABE5C"/>
    <w:lvl w:ilvl="0" w:tplc="5E7AE7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682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F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4F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0E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C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E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8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4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2A10"/>
    <w:rsid w:val="00014B63"/>
    <w:rsid w:val="00021DC8"/>
    <w:rsid w:val="00064905"/>
    <w:rsid w:val="00076D5C"/>
    <w:rsid w:val="000C0E4C"/>
    <w:rsid w:val="000D1FC5"/>
    <w:rsid w:val="000D2A9F"/>
    <w:rsid w:val="00180103"/>
    <w:rsid w:val="001B1E56"/>
    <w:rsid w:val="001D237C"/>
    <w:rsid w:val="001F6E38"/>
    <w:rsid w:val="00212082"/>
    <w:rsid w:val="00244057"/>
    <w:rsid w:val="002742F3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3F6CF7"/>
    <w:rsid w:val="00470038"/>
    <w:rsid w:val="004730B1"/>
    <w:rsid w:val="00483A8D"/>
    <w:rsid w:val="00494905"/>
    <w:rsid w:val="00506615"/>
    <w:rsid w:val="0052520B"/>
    <w:rsid w:val="00545035"/>
    <w:rsid w:val="00546A0D"/>
    <w:rsid w:val="0057707C"/>
    <w:rsid w:val="005772A2"/>
    <w:rsid w:val="00587F5F"/>
    <w:rsid w:val="006235C0"/>
    <w:rsid w:val="0067174F"/>
    <w:rsid w:val="00703F24"/>
    <w:rsid w:val="00713933"/>
    <w:rsid w:val="00746803"/>
    <w:rsid w:val="0076007A"/>
    <w:rsid w:val="007C437C"/>
    <w:rsid w:val="007C54F1"/>
    <w:rsid w:val="007D30DF"/>
    <w:rsid w:val="007D7B4C"/>
    <w:rsid w:val="00804A9D"/>
    <w:rsid w:val="00812914"/>
    <w:rsid w:val="00814475"/>
    <w:rsid w:val="00827D48"/>
    <w:rsid w:val="008322AE"/>
    <w:rsid w:val="00837923"/>
    <w:rsid w:val="008A215A"/>
    <w:rsid w:val="008A6C4F"/>
    <w:rsid w:val="009230F9"/>
    <w:rsid w:val="00934D62"/>
    <w:rsid w:val="0093697A"/>
    <w:rsid w:val="00936E71"/>
    <w:rsid w:val="00956F4B"/>
    <w:rsid w:val="0097482C"/>
    <w:rsid w:val="00974F60"/>
    <w:rsid w:val="009814DB"/>
    <w:rsid w:val="009A39CD"/>
    <w:rsid w:val="009D73A0"/>
    <w:rsid w:val="009E6BDB"/>
    <w:rsid w:val="009F2681"/>
    <w:rsid w:val="00A15A63"/>
    <w:rsid w:val="00A36397"/>
    <w:rsid w:val="00A567B0"/>
    <w:rsid w:val="00A72CB1"/>
    <w:rsid w:val="00A87DA3"/>
    <w:rsid w:val="00A91A7F"/>
    <w:rsid w:val="00AA2D72"/>
    <w:rsid w:val="00AA4492"/>
    <w:rsid w:val="00B301FC"/>
    <w:rsid w:val="00B34917"/>
    <w:rsid w:val="00B722DA"/>
    <w:rsid w:val="00BB5476"/>
    <w:rsid w:val="00BC7599"/>
    <w:rsid w:val="00BE49FC"/>
    <w:rsid w:val="00BE5C26"/>
    <w:rsid w:val="00C0407D"/>
    <w:rsid w:val="00C44367"/>
    <w:rsid w:val="00C87994"/>
    <w:rsid w:val="00C9068F"/>
    <w:rsid w:val="00C92D6D"/>
    <w:rsid w:val="00CC4D56"/>
    <w:rsid w:val="00CC60EA"/>
    <w:rsid w:val="00CF63EA"/>
    <w:rsid w:val="00D360EE"/>
    <w:rsid w:val="00D77563"/>
    <w:rsid w:val="00DA70EF"/>
    <w:rsid w:val="00DE4FE4"/>
    <w:rsid w:val="00E005AB"/>
    <w:rsid w:val="00E16158"/>
    <w:rsid w:val="00E96EF9"/>
    <w:rsid w:val="00E97236"/>
    <w:rsid w:val="00EB3334"/>
    <w:rsid w:val="00ED1958"/>
    <w:rsid w:val="00ED4204"/>
    <w:rsid w:val="00ED591E"/>
    <w:rsid w:val="00F031BD"/>
    <w:rsid w:val="00F444D6"/>
    <w:rsid w:val="00F44A36"/>
    <w:rsid w:val="00F514FB"/>
    <w:rsid w:val="00F8607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E40257"/>
  <w14:defaultImageDpi w14:val="300"/>
  <w15:docId w15:val="{CB93A37D-7556-4E66-A259-4980E6F6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E96EF9"/>
    <w:rPr>
      <w:rFonts w:ascii="Cambria" w:eastAsia="MS Mincho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DAA569-A334-4812-AC1E-536FAD85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3</TotalTime>
  <Pages>2</Pages>
  <Words>326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Åse Dubland</cp:lastModifiedBy>
  <cp:revision>2</cp:revision>
  <cp:lastPrinted>2015-06-03T10:02:00Z</cp:lastPrinted>
  <dcterms:created xsi:type="dcterms:W3CDTF">2020-01-24T06:42:00Z</dcterms:created>
  <dcterms:modified xsi:type="dcterms:W3CDTF">2020-01-24T06:42:00Z</dcterms:modified>
</cp:coreProperties>
</file>