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single" w:sz="4" w:space="0" w:color="058B39"/>
          <w:right w:val="none" w:sz="0" w:space="0" w:color="auto"/>
          <w:insideH w:val="single" w:sz="4" w:space="0" w:color="058B3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0"/>
        <w:gridCol w:w="4641"/>
      </w:tblGrid>
      <w:tr w:rsidR="00F86071" w14:paraId="1729397A" w14:textId="77777777" w:rsidTr="008322AE">
        <w:tc>
          <w:tcPr>
            <w:tcW w:w="4640" w:type="dxa"/>
          </w:tcPr>
          <w:p w14:paraId="6F65C882" w14:textId="7F0D11F7" w:rsidR="00F86071" w:rsidRPr="000D2A9F" w:rsidRDefault="00713933" w:rsidP="00CA1C08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Dato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EA4C9F">
              <w:rPr>
                <w:color w:val="595959" w:themeColor="text1" w:themeTint="A6"/>
                <w:sz w:val="16"/>
                <w:szCs w:val="16"/>
              </w:rPr>
              <w:t>20.03</w:t>
            </w:r>
            <w:r w:rsidR="00037F2B">
              <w:rPr>
                <w:color w:val="595959" w:themeColor="text1" w:themeTint="A6"/>
                <w:sz w:val="16"/>
                <w:szCs w:val="16"/>
              </w:rPr>
              <w:t>.19</w:t>
            </w:r>
          </w:p>
        </w:tc>
        <w:tc>
          <w:tcPr>
            <w:tcW w:w="4641" w:type="dxa"/>
          </w:tcPr>
          <w:p w14:paraId="2ECA04DC" w14:textId="1749C140"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Agenda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687E5F">
              <w:rPr>
                <w:color w:val="595959" w:themeColor="text1" w:themeTint="A6"/>
                <w:sz w:val="16"/>
                <w:szCs w:val="16"/>
              </w:rPr>
              <w:t>Idrettsskulen</w:t>
            </w:r>
          </w:p>
        </w:tc>
      </w:tr>
      <w:tr w:rsidR="00F86071" w14:paraId="0F518F29" w14:textId="77777777" w:rsidTr="008322AE">
        <w:tc>
          <w:tcPr>
            <w:tcW w:w="4640" w:type="dxa"/>
          </w:tcPr>
          <w:p w14:paraId="238EB0B9" w14:textId="77777777"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Møteleder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F86071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764849">
              <w:rPr>
                <w:color w:val="595959" w:themeColor="text1" w:themeTint="A6"/>
                <w:sz w:val="16"/>
                <w:szCs w:val="16"/>
              </w:rPr>
              <w:t>Lena Grødem</w:t>
            </w:r>
          </w:p>
        </w:tc>
        <w:tc>
          <w:tcPr>
            <w:tcW w:w="4641" w:type="dxa"/>
          </w:tcPr>
          <w:p w14:paraId="341E73E9" w14:textId="77777777"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Referent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764849">
              <w:rPr>
                <w:color w:val="595959" w:themeColor="text1" w:themeTint="A6"/>
                <w:sz w:val="16"/>
                <w:szCs w:val="16"/>
              </w:rPr>
              <w:t>Karoline Fuglestad</w:t>
            </w:r>
          </w:p>
        </w:tc>
      </w:tr>
      <w:tr w:rsidR="00F86071" w14:paraId="408D2EF5" w14:textId="77777777" w:rsidTr="008322AE">
        <w:tc>
          <w:tcPr>
            <w:tcW w:w="4640" w:type="dxa"/>
          </w:tcPr>
          <w:p w14:paraId="46EDBF62" w14:textId="59AF3615" w:rsidR="00F86071" w:rsidRPr="000D2A9F" w:rsidRDefault="00713933" w:rsidP="00ED591E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Tid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B72B28">
              <w:rPr>
                <w:color w:val="595959" w:themeColor="text1" w:themeTint="A6"/>
                <w:sz w:val="16"/>
                <w:szCs w:val="16"/>
              </w:rPr>
              <w:t>20.00-22.00</w:t>
            </w:r>
          </w:p>
        </w:tc>
        <w:tc>
          <w:tcPr>
            <w:tcW w:w="4641" w:type="dxa"/>
          </w:tcPr>
          <w:p w14:paraId="29D3E1E1" w14:textId="73D23714" w:rsidR="00F86071" w:rsidRPr="000D2A9F" w:rsidRDefault="00713933" w:rsidP="00894CD8">
            <w:pPr>
              <w:rPr>
                <w:color w:val="595959" w:themeColor="text1" w:themeTint="A6"/>
                <w:sz w:val="16"/>
                <w:szCs w:val="16"/>
              </w:rPr>
            </w:pPr>
            <w:r w:rsidRPr="000D2A9F">
              <w:rPr>
                <w:color w:val="595959" w:themeColor="text1" w:themeTint="A6"/>
                <w:sz w:val="16"/>
                <w:szCs w:val="16"/>
              </w:rPr>
              <w:t>Sted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F458BD">
              <w:rPr>
                <w:color w:val="595959" w:themeColor="text1" w:themeTint="A6"/>
                <w:sz w:val="16"/>
                <w:szCs w:val="16"/>
              </w:rPr>
              <w:t>Hjemme hos Karoline</w:t>
            </w:r>
          </w:p>
        </w:tc>
      </w:tr>
      <w:tr w:rsidR="00F86071" w14:paraId="4869871A" w14:textId="77777777" w:rsidTr="008322AE">
        <w:tc>
          <w:tcPr>
            <w:tcW w:w="4640" w:type="dxa"/>
          </w:tcPr>
          <w:p w14:paraId="2BD1BD6E" w14:textId="285CF5CF" w:rsidR="00EA4C9F" w:rsidRDefault="00713933" w:rsidP="006235C0">
            <w:r w:rsidRPr="000D2A9F">
              <w:rPr>
                <w:color w:val="595959" w:themeColor="text1" w:themeTint="A6"/>
                <w:sz w:val="16"/>
                <w:szCs w:val="16"/>
              </w:rPr>
              <w:t>Medvirkende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  <w:r w:rsidR="00764849">
              <w:t>Lena Grødem</w:t>
            </w:r>
          </w:p>
          <w:p w14:paraId="0D5A91CD" w14:textId="77777777" w:rsidR="00F86071" w:rsidRDefault="00764849" w:rsidP="006235C0">
            <w:r>
              <w:t>Karoline Fuglestad</w:t>
            </w:r>
          </w:p>
          <w:p w14:paraId="5E304C93" w14:textId="77777777" w:rsidR="00764849" w:rsidRDefault="00525722" w:rsidP="006235C0">
            <w:r>
              <w:t>Magnhild Skeie</w:t>
            </w:r>
          </w:p>
          <w:p w14:paraId="7DF679F1" w14:textId="77777777" w:rsidR="00037F2B" w:rsidRDefault="00037F2B" w:rsidP="006235C0">
            <w:proofErr w:type="spellStart"/>
            <w:r>
              <w:t>Raine</w:t>
            </w:r>
            <w:proofErr w:type="spellEnd"/>
            <w:r>
              <w:t xml:space="preserve"> </w:t>
            </w:r>
            <w:proofErr w:type="spellStart"/>
            <w:r>
              <w:t>Nicklasson</w:t>
            </w:r>
            <w:proofErr w:type="spellEnd"/>
          </w:p>
          <w:p w14:paraId="69FB7583" w14:textId="77777777" w:rsidR="00037F2B" w:rsidRDefault="00037F2B" w:rsidP="006235C0">
            <w:r>
              <w:t>Lisbeth Reistad Varhaug</w:t>
            </w:r>
          </w:p>
          <w:p w14:paraId="66982FF3" w14:textId="729F2FBA" w:rsidR="00037F2B" w:rsidRPr="00764849" w:rsidRDefault="00037F2B" w:rsidP="006235C0">
            <w:r>
              <w:t>Mariann Djøseland</w:t>
            </w:r>
          </w:p>
        </w:tc>
        <w:tc>
          <w:tcPr>
            <w:tcW w:w="4641" w:type="dxa"/>
          </w:tcPr>
          <w:p w14:paraId="75D38A5D" w14:textId="7ED0D03D" w:rsidR="00B72B28" w:rsidRDefault="00713933" w:rsidP="00B72B28">
            <w:r w:rsidRPr="000D2A9F">
              <w:rPr>
                <w:color w:val="595959" w:themeColor="text1" w:themeTint="A6"/>
                <w:sz w:val="16"/>
                <w:szCs w:val="16"/>
              </w:rPr>
              <w:t>Fraværende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t>:</w:t>
            </w:r>
            <w:r w:rsidR="006235C0" w:rsidRPr="000D2A9F">
              <w:rPr>
                <w:color w:val="595959" w:themeColor="text1" w:themeTint="A6"/>
                <w:sz w:val="16"/>
                <w:szCs w:val="16"/>
              </w:rPr>
              <w:br/>
            </w:r>
          </w:p>
          <w:p w14:paraId="28378074" w14:textId="4FE6495C" w:rsidR="00894CD8" w:rsidRDefault="00894CD8" w:rsidP="00894CD8"/>
          <w:p w14:paraId="77746C3E" w14:textId="3FD6A2FC" w:rsidR="00F86071" w:rsidRPr="000D2A9F" w:rsidRDefault="00F86071" w:rsidP="00ED591E">
            <w:pPr>
              <w:rPr>
                <w:color w:val="595959" w:themeColor="text1" w:themeTint="A6"/>
                <w:sz w:val="16"/>
                <w:szCs w:val="16"/>
              </w:rPr>
            </w:pPr>
          </w:p>
        </w:tc>
      </w:tr>
    </w:tbl>
    <w:p w14:paraId="76E95729" w14:textId="77777777" w:rsidR="00D71D48" w:rsidRDefault="00D71D48" w:rsidP="00D71D48"/>
    <w:p w14:paraId="5F9861D3" w14:textId="20E05B43" w:rsidR="00894CD8" w:rsidRDefault="00894CD8" w:rsidP="008322AE">
      <w:pPr>
        <w:rPr>
          <w:b/>
          <w:color w:val="auto"/>
        </w:rPr>
      </w:pPr>
      <w:r>
        <w:rPr>
          <w:b/>
          <w:color w:val="auto"/>
        </w:rPr>
        <w:t xml:space="preserve">Saksnummer </w:t>
      </w:r>
      <w:r w:rsidR="00037F2B">
        <w:rPr>
          <w:b/>
          <w:color w:val="auto"/>
        </w:rPr>
        <w:t>1/19</w:t>
      </w:r>
      <w:r>
        <w:rPr>
          <w:b/>
          <w:color w:val="auto"/>
        </w:rPr>
        <w:t xml:space="preserve"> </w:t>
      </w:r>
      <w:r w:rsidR="003A7308">
        <w:rPr>
          <w:b/>
          <w:color w:val="auto"/>
        </w:rPr>
        <w:t>Budsjett</w:t>
      </w:r>
    </w:p>
    <w:p w14:paraId="685D3566" w14:textId="7CBCC93B" w:rsidR="003E44C9" w:rsidRDefault="003F5B7F" w:rsidP="003E44C9">
      <w:pPr>
        <w:rPr>
          <w:color w:val="auto"/>
        </w:rPr>
      </w:pPr>
      <w:r>
        <w:rPr>
          <w:color w:val="auto"/>
        </w:rPr>
        <w:t xml:space="preserve">Lisbeth setter seg inn i budsjettet. </w:t>
      </w:r>
      <w:r w:rsidR="0058443C">
        <w:rPr>
          <w:color w:val="auto"/>
        </w:rPr>
        <w:t xml:space="preserve">Vi har 30.000 kr til å investerer i nytt utstyr. </w:t>
      </w:r>
    </w:p>
    <w:p w14:paraId="3A2368F8" w14:textId="77777777" w:rsidR="003E44C9" w:rsidRDefault="003E44C9" w:rsidP="008322AE">
      <w:pPr>
        <w:rPr>
          <w:color w:val="auto"/>
        </w:rPr>
      </w:pPr>
    </w:p>
    <w:p w14:paraId="320843CC" w14:textId="4FC2F8D1" w:rsidR="00A47FBD" w:rsidRDefault="000D452D" w:rsidP="008322AE">
      <w:pPr>
        <w:rPr>
          <w:b/>
          <w:color w:val="auto"/>
        </w:rPr>
      </w:pPr>
      <w:r>
        <w:rPr>
          <w:b/>
          <w:color w:val="auto"/>
        </w:rPr>
        <w:t>2/19</w:t>
      </w:r>
      <w:r w:rsidR="00A47FBD">
        <w:rPr>
          <w:b/>
          <w:color w:val="auto"/>
        </w:rPr>
        <w:t xml:space="preserve"> Bading</w:t>
      </w:r>
      <w:r w:rsidR="00B4215C">
        <w:rPr>
          <w:b/>
          <w:color w:val="auto"/>
        </w:rPr>
        <w:t xml:space="preserve"> Stampen</w:t>
      </w:r>
    </w:p>
    <w:p w14:paraId="27336CBC" w14:textId="16ACC0F6" w:rsidR="006C14A0" w:rsidRDefault="00017FE3" w:rsidP="008322AE">
      <w:pPr>
        <w:rPr>
          <w:color w:val="auto"/>
        </w:rPr>
      </w:pPr>
      <w:r>
        <w:rPr>
          <w:color w:val="auto"/>
        </w:rPr>
        <w:t xml:space="preserve">Frivillig bade kontingent på kr. 20,- til vipps til 43600. </w:t>
      </w:r>
    </w:p>
    <w:p w14:paraId="2A7FC5CC" w14:textId="6F197E54" w:rsidR="000D452D" w:rsidRDefault="000D452D" w:rsidP="008322AE">
      <w:pPr>
        <w:rPr>
          <w:color w:val="auto"/>
        </w:rPr>
      </w:pPr>
      <w:r>
        <w:rPr>
          <w:color w:val="auto"/>
        </w:rPr>
        <w:t xml:space="preserve">Stor utgiftspost 7200,- pr. halvår. </w:t>
      </w:r>
      <w:r w:rsidR="00E413C7">
        <w:rPr>
          <w:color w:val="auto"/>
        </w:rPr>
        <w:t xml:space="preserve">Vi diskuterer om det hadde vært aktuelt med bading på Vigrestad som er gratis. Det er ønske fra trenere </w:t>
      </w:r>
      <w:r w:rsidR="007F77E6">
        <w:rPr>
          <w:color w:val="auto"/>
        </w:rPr>
        <w:t xml:space="preserve">på 2013- kullet </w:t>
      </w:r>
      <w:r w:rsidR="00E413C7">
        <w:rPr>
          <w:color w:val="auto"/>
        </w:rPr>
        <w:t xml:space="preserve">om at der blir mulighet for mer bading. </w:t>
      </w:r>
    </w:p>
    <w:p w14:paraId="2A0B9837" w14:textId="77777777" w:rsidR="000D452D" w:rsidRDefault="000D452D" w:rsidP="008322AE">
      <w:pPr>
        <w:rPr>
          <w:color w:val="auto"/>
        </w:rPr>
      </w:pPr>
    </w:p>
    <w:p w14:paraId="0BE2D05D" w14:textId="01D944FF" w:rsidR="000D452D" w:rsidRDefault="00E413C7" w:rsidP="000D452D">
      <w:pPr>
        <w:rPr>
          <w:b/>
          <w:color w:val="auto"/>
        </w:rPr>
      </w:pPr>
      <w:r>
        <w:rPr>
          <w:b/>
          <w:color w:val="auto"/>
        </w:rPr>
        <w:t>3/19</w:t>
      </w:r>
      <w:r w:rsidR="000D452D" w:rsidRPr="004B132C">
        <w:rPr>
          <w:b/>
          <w:color w:val="auto"/>
        </w:rPr>
        <w:t xml:space="preserve"> Diverse</w:t>
      </w:r>
    </w:p>
    <w:p w14:paraId="17603729" w14:textId="48C2E2CF" w:rsidR="000D452D" w:rsidRDefault="000D452D" w:rsidP="000D452D">
      <w:pPr>
        <w:rPr>
          <w:color w:val="auto"/>
        </w:rPr>
      </w:pPr>
      <w:r>
        <w:rPr>
          <w:color w:val="auto"/>
        </w:rPr>
        <w:t xml:space="preserve">T- skjorter, </w:t>
      </w:r>
      <w:r w:rsidR="000F4BCA">
        <w:rPr>
          <w:color w:val="auto"/>
        </w:rPr>
        <w:t xml:space="preserve">Mariann </w:t>
      </w:r>
      <w:r>
        <w:rPr>
          <w:color w:val="auto"/>
        </w:rPr>
        <w:t xml:space="preserve">sjekker pris og hører med Lars Gaute ang. kvalitet og pris. </w:t>
      </w:r>
    </w:p>
    <w:p w14:paraId="07F153CC" w14:textId="77777777" w:rsidR="00BF2C04" w:rsidRDefault="00BF2C04" w:rsidP="008322AE">
      <w:pPr>
        <w:rPr>
          <w:color w:val="auto"/>
        </w:rPr>
      </w:pPr>
    </w:p>
    <w:p w14:paraId="70DEF51F" w14:textId="688992D4" w:rsidR="005734DC" w:rsidRDefault="0038586E" w:rsidP="008322AE">
      <w:pPr>
        <w:rPr>
          <w:b/>
          <w:color w:val="auto"/>
        </w:rPr>
      </w:pPr>
      <w:r>
        <w:rPr>
          <w:b/>
          <w:color w:val="auto"/>
        </w:rPr>
        <w:t>4/19 Grønt Gras turnering</w:t>
      </w:r>
    </w:p>
    <w:p w14:paraId="2D9EBFFB" w14:textId="6CD6CEE1" w:rsidR="0038586E" w:rsidRDefault="00A46181" w:rsidP="008322AE">
      <w:pPr>
        <w:rPr>
          <w:color w:val="auto"/>
        </w:rPr>
      </w:pPr>
      <w:r>
        <w:rPr>
          <w:color w:val="auto"/>
        </w:rPr>
        <w:t xml:space="preserve">Lena snakker med de som har startet med fotballen og hun har dette videre. </w:t>
      </w:r>
    </w:p>
    <w:p w14:paraId="4EC74FDB" w14:textId="77777777" w:rsidR="005E0512" w:rsidRDefault="005E0512" w:rsidP="008322AE">
      <w:pPr>
        <w:rPr>
          <w:b/>
          <w:color w:val="auto"/>
        </w:rPr>
      </w:pPr>
    </w:p>
    <w:p w14:paraId="6537CD3F" w14:textId="158F56BE" w:rsidR="0034629C" w:rsidRDefault="00A46181" w:rsidP="008322AE">
      <w:pPr>
        <w:rPr>
          <w:b/>
          <w:color w:val="auto"/>
        </w:rPr>
      </w:pPr>
      <w:r>
        <w:rPr>
          <w:b/>
          <w:color w:val="auto"/>
        </w:rPr>
        <w:t>6/19</w:t>
      </w:r>
      <w:r w:rsidR="0034629C">
        <w:rPr>
          <w:b/>
          <w:color w:val="auto"/>
        </w:rPr>
        <w:t xml:space="preserve"> Fruktliste våren 2019</w:t>
      </w:r>
    </w:p>
    <w:p w14:paraId="31E15530" w14:textId="19A379A2" w:rsidR="005E0512" w:rsidRDefault="0034629C" w:rsidP="008322AE">
      <w:pPr>
        <w:rPr>
          <w:color w:val="auto"/>
        </w:rPr>
      </w:pPr>
      <w:r>
        <w:rPr>
          <w:color w:val="auto"/>
        </w:rPr>
        <w:t xml:space="preserve">Karoline </w:t>
      </w:r>
      <w:r w:rsidR="00831D93">
        <w:rPr>
          <w:color w:val="auto"/>
        </w:rPr>
        <w:t xml:space="preserve">har lagt ut oppdatert fruktliste. </w:t>
      </w:r>
    </w:p>
    <w:p w14:paraId="2C8DE23D" w14:textId="6E8DA33F" w:rsidR="005E0512" w:rsidRPr="005E0512" w:rsidRDefault="00FF0054" w:rsidP="008322AE">
      <w:pPr>
        <w:rPr>
          <w:b/>
          <w:color w:val="auto"/>
        </w:rPr>
      </w:pPr>
      <w:r>
        <w:rPr>
          <w:b/>
          <w:color w:val="auto"/>
        </w:rPr>
        <w:lastRenderedPageBreak/>
        <w:t>7/19 Utstyrsrom</w:t>
      </w:r>
    </w:p>
    <w:p w14:paraId="5A2D02CB" w14:textId="0491CCE9" w:rsidR="005E0512" w:rsidRDefault="006173AE" w:rsidP="008322AE">
      <w:pPr>
        <w:rPr>
          <w:color w:val="auto"/>
        </w:rPr>
      </w:pPr>
      <w:r>
        <w:rPr>
          <w:color w:val="auto"/>
        </w:rPr>
        <w:t xml:space="preserve">Lena sender mail til Eva ang. styret vil ha beskjed om dersom utstyr blir ødelagt. Mariann kan lage litt system på utstyrsrommet. </w:t>
      </w:r>
    </w:p>
    <w:p w14:paraId="58AF7F44" w14:textId="77777777" w:rsidR="00BC4215" w:rsidRDefault="00BC4215" w:rsidP="008322AE">
      <w:pPr>
        <w:rPr>
          <w:color w:val="auto"/>
        </w:rPr>
      </w:pPr>
    </w:p>
    <w:p w14:paraId="30F6AD77" w14:textId="1376A74A" w:rsidR="007E3FAB" w:rsidRDefault="007E3FAB" w:rsidP="007E3FAB">
      <w:pPr>
        <w:rPr>
          <w:b/>
          <w:color w:val="auto"/>
        </w:rPr>
      </w:pPr>
      <w:r>
        <w:rPr>
          <w:b/>
          <w:color w:val="auto"/>
        </w:rPr>
        <w:t>9/19</w:t>
      </w:r>
      <w:r w:rsidRPr="003447E3">
        <w:rPr>
          <w:b/>
          <w:color w:val="auto"/>
        </w:rPr>
        <w:t xml:space="preserve"> Oppvisning </w:t>
      </w:r>
    </w:p>
    <w:p w14:paraId="0143A71E" w14:textId="00E6CF1D" w:rsidR="000C2A00" w:rsidRDefault="007E3FAB" w:rsidP="007E3FAB">
      <w:pPr>
        <w:rPr>
          <w:color w:val="auto"/>
        </w:rPr>
      </w:pPr>
      <w:r w:rsidRPr="00BF2C04">
        <w:rPr>
          <w:color w:val="auto"/>
        </w:rPr>
        <w:t>Det blir oppvisning i Varhaughallen onsdag 24. april kl.</w:t>
      </w:r>
      <w:r>
        <w:rPr>
          <w:color w:val="auto"/>
        </w:rPr>
        <w:t xml:space="preserve"> 17.00. </w:t>
      </w:r>
      <w:r w:rsidR="006D794D">
        <w:rPr>
          <w:color w:val="auto"/>
        </w:rPr>
        <w:t xml:space="preserve">Karoline snakker med trenere ang. flytte av trening. </w:t>
      </w:r>
    </w:p>
    <w:p w14:paraId="026980CE" w14:textId="1CC40F22" w:rsidR="007E3FAB" w:rsidRPr="00BF2C04" w:rsidRDefault="000C2A00" w:rsidP="007E3FAB">
      <w:pPr>
        <w:rPr>
          <w:color w:val="auto"/>
        </w:rPr>
      </w:pPr>
      <w:r>
        <w:rPr>
          <w:color w:val="auto"/>
        </w:rPr>
        <w:t xml:space="preserve">Premier:  Lena snakker med Jan Kristin ang. sponsorer. Kjøp gjør vi sjøl. </w:t>
      </w:r>
    </w:p>
    <w:p w14:paraId="0977D930" w14:textId="480E74F6" w:rsidR="00C725AA" w:rsidRDefault="000C2A00" w:rsidP="008322AE">
      <w:pPr>
        <w:rPr>
          <w:color w:val="auto"/>
        </w:rPr>
      </w:pPr>
      <w:r>
        <w:rPr>
          <w:color w:val="auto"/>
        </w:rPr>
        <w:t xml:space="preserve">Kiosk: </w:t>
      </w:r>
      <w:proofErr w:type="spellStart"/>
      <w:r>
        <w:rPr>
          <w:color w:val="auto"/>
        </w:rPr>
        <w:t>Raine</w:t>
      </w:r>
      <w:proofErr w:type="spellEnd"/>
      <w:r>
        <w:rPr>
          <w:color w:val="auto"/>
        </w:rPr>
        <w:t>, Mariann og Lisbeth</w:t>
      </w:r>
      <w:r w:rsidR="00A30631">
        <w:rPr>
          <w:color w:val="auto"/>
        </w:rPr>
        <w:t xml:space="preserve">. Lena handler inn til kiosk. + fruktbeger. </w:t>
      </w:r>
      <w:r w:rsidR="00AE0D67">
        <w:rPr>
          <w:color w:val="auto"/>
        </w:rPr>
        <w:t xml:space="preserve"> Lena ordner med prisliste hos Eva og lapperøre. </w:t>
      </w:r>
    </w:p>
    <w:p w14:paraId="4E41D6FE" w14:textId="54DE855C" w:rsidR="000C2A00" w:rsidRDefault="00C17FFC" w:rsidP="008322AE">
      <w:pPr>
        <w:rPr>
          <w:color w:val="auto"/>
        </w:rPr>
      </w:pPr>
      <w:r>
        <w:rPr>
          <w:color w:val="auto"/>
        </w:rPr>
        <w:t>Loddsalg:</w:t>
      </w:r>
      <w:r w:rsidR="000C2A00">
        <w:rPr>
          <w:color w:val="auto"/>
        </w:rPr>
        <w:t xml:space="preserve"> Karoline og Magnhild</w:t>
      </w:r>
    </w:p>
    <w:p w14:paraId="52F0ACC0" w14:textId="6D3C15E7" w:rsidR="004D555F" w:rsidRDefault="004D555F" w:rsidP="008322AE">
      <w:pPr>
        <w:rPr>
          <w:color w:val="auto"/>
        </w:rPr>
      </w:pPr>
      <w:r>
        <w:rPr>
          <w:color w:val="auto"/>
        </w:rPr>
        <w:t xml:space="preserve">Kaker: 6 kaker totalt. </w:t>
      </w:r>
      <w:r>
        <w:rPr>
          <w:color w:val="auto"/>
        </w:rPr>
        <w:t>Foreldre på hvert kull</w:t>
      </w:r>
      <w:bookmarkStart w:id="0" w:name="_GoBack"/>
      <w:bookmarkEnd w:id="0"/>
      <w:r>
        <w:rPr>
          <w:color w:val="auto"/>
        </w:rPr>
        <w:t xml:space="preserve"> blir spurt om å bake 3</w:t>
      </w:r>
      <w:r>
        <w:rPr>
          <w:color w:val="auto"/>
        </w:rPr>
        <w:t xml:space="preserve"> hver.</w:t>
      </w:r>
    </w:p>
    <w:p w14:paraId="092C46A9" w14:textId="380DA5CC" w:rsidR="000C2A00" w:rsidRDefault="00A30631" w:rsidP="008322AE">
      <w:pPr>
        <w:rPr>
          <w:color w:val="auto"/>
        </w:rPr>
      </w:pPr>
      <w:r>
        <w:rPr>
          <w:color w:val="auto"/>
        </w:rPr>
        <w:t>Plakater: Karoline ordner</w:t>
      </w:r>
    </w:p>
    <w:p w14:paraId="7E9E5F15" w14:textId="1CB2943A" w:rsidR="00A30631" w:rsidRDefault="00A30631" w:rsidP="008322AE">
      <w:pPr>
        <w:rPr>
          <w:color w:val="auto"/>
        </w:rPr>
      </w:pPr>
      <w:r>
        <w:rPr>
          <w:color w:val="auto"/>
        </w:rPr>
        <w:t>Trausken: Karoline</w:t>
      </w:r>
    </w:p>
    <w:p w14:paraId="6F079D2D" w14:textId="4C179476" w:rsidR="00A30631" w:rsidRDefault="00A30631" w:rsidP="008322AE">
      <w:pPr>
        <w:rPr>
          <w:color w:val="auto"/>
        </w:rPr>
      </w:pPr>
      <w:r>
        <w:rPr>
          <w:color w:val="auto"/>
        </w:rPr>
        <w:t>Diplomer: trenere ordner dette</w:t>
      </w:r>
    </w:p>
    <w:p w14:paraId="10BDA75A" w14:textId="1890DCAB" w:rsidR="00A30631" w:rsidRDefault="00A30631" w:rsidP="008322AE">
      <w:pPr>
        <w:rPr>
          <w:color w:val="auto"/>
        </w:rPr>
      </w:pPr>
      <w:r>
        <w:rPr>
          <w:color w:val="auto"/>
        </w:rPr>
        <w:t xml:space="preserve">Speaker: Lena </w:t>
      </w:r>
    </w:p>
    <w:p w14:paraId="7361DF64" w14:textId="77777777" w:rsidR="00C17FFC" w:rsidRDefault="00C17FFC" w:rsidP="00C17FFC">
      <w:pPr>
        <w:rPr>
          <w:color w:val="auto"/>
        </w:rPr>
      </w:pPr>
      <w:r>
        <w:rPr>
          <w:color w:val="auto"/>
        </w:rPr>
        <w:t>Rigging, møte 1 time før.</w:t>
      </w:r>
    </w:p>
    <w:p w14:paraId="73774CB2" w14:textId="77777777" w:rsidR="00761214" w:rsidRDefault="00761214" w:rsidP="008322AE">
      <w:pPr>
        <w:rPr>
          <w:color w:val="auto"/>
        </w:rPr>
      </w:pPr>
    </w:p>
    <w:p w14:paraId="42C644BF" w14:textId="2ADCBFA3" w:rsidR="00761214" w:rsidRDefault="00761214" w:rsidP="008322AE">
      <w:pPr>
        <w:rPr>
          <w:b/>
          <w:color w:val="auto"/>
        </w:rPr>
      </w:pPr>
      <w:r>
        <w:rPr>
          <w:b/>
          <w:color w:val="auto"/>
        </w:rPr>
        <w:t>11</w:t>
      </w:r>
      <w:r w:rsidRPr="00761214">
        <w:rPr>
          <w:b/>
          <w:color w:val="auto"/>
        </w:rPr>
        <w:t xml:space="preserve">/19 Møte med samarbeidsklubbene </w:t>
      </w:r>
    </w:p>
    <w:p w14:paraId="29D0E932" w14:textId="00E9C88F" w:rsidR="00761214" w:rsidRPr="00761214" w:rsidRDefault="00761214" w:rsidP="008322AE">
      <w:pPr>
        <w:rPr>
          <w:color w:val="auto"/>
        </w:rPr>
      </w:pPr>
      <w:r w:rsidRPr="00761214">
        <w:rPr>
          <w:color w:val="auto"/>
        </w:rPr>
        <w:t xml:space="preserve">Neste møte er 25. </w:t>
      </w:r>
      <w:r>
        <w:rPr>
          <w:color w:val="auto"/>
        </w:rPr>
        <w:t>a</w:t>
      </w:r>
      <w:r w:rsidRPr="00761214">
        <w:rPr>
          <w:color w:val="auto"/>
        </w:rPr>
        <w:t>pril på Voll.</w:t>
      </w:r>
      <w:r>
        <w:rPr>
          <w:color w:val="auto"/>
        </w:rPr>
        <w:t xml:space="preserve"> Magnhild og Lena går. </w:t>
      </w:r>
    </w:p>
    <w:p w14:paraId="356FDA51" w14:textId="77777777" w:rsidR="00081486" w:rsidRDefault="00081486" w:rsidP="008322AE">
      <w:pPr>
        <w:rPr>
          <w:color w:val="auto"/>
        </w:rPr>
      </w:pPr>
    </w:p>
    <w:p w14:paraId="588B4938" w14:textId="7284BEFC" w:rsidR="00081486" w:rsidRPr="00081486" w:rsidRDefault="00081486" w:rsidP="008322AE">
      <w:pPr>
        <w:rPr>
          <w:b/>
          <w:color w:val="auto"/>
        </w:rPr>
      </w:pPr>
      <w:r w:rsidRPr="00081486">
        <w:rPr>
          <w:b/>
          <w:color w:val="auto"/>
        </w:rPr>
        <w:t>15/19 Refusjon for kurs</w:t>
      </w:r>
    </w:p>
    <w:p w14:paraId="78F80B71" w14:textId="1DE83ED5" w:rsidR="00BF562D" w:rsidRDefault="00081486" w:rsidP="008322AE">
      <w:pPr>
        <w:rPr>
          <w:color w:val="auto"/>
        </w:rPr>
      </w:pPr>
      <w:r>
        <w:rPr>
          <w:color w:val="auto"/>
        </w:rPr>
        <w:t xml:space="preserve">Lena sender kopi av utskrifter fra kurs til Jan Christian. </w:t>
      </w:r>
    </w:p>
    <w:p w14:paraId="022C54E2" w14:textId="77777777" w:rsidR="006D794D" w:rsidRDefault="006D794D" w:rsidP="008322AE">
      <w:pPr>
        <w:rPr>
          <w:color w:val="auto"/>
        </w:rPr>
      </w:pPr>
    </w:p>
    <w:p w14:paraId="613FD5BD" w14:textId="7DC8247A" w:rsidR="006D794D" w:rsidRPr="005F0054" w:rsidRDefault="006D794D" w:rsidP="008322AE">
      <w:pPr>
        <w:rPr>
          <w:b/>
          <w:color w:val="auto"/>
        </w:rPr>
      </w:pPr>
      <w:r w:rsidRPr="005F0054">
        <w:rPr>
          <w:b/>
          <w:color w:val="auto"/>
        </w:rPr>
        <w:t>17/19 Spond</w:t>
      </w:r>
    </w:p>
    <w:p w14:paraId="68F7997C" w14:textId="79C11F9D" w:rsidR="006D794D" w:rsidRDefault="006D794D" w:rsidP="008322AE">
      <w:pPr>
        <w:rPr>
          <w:color w:val="auto"/>
        </w:rPr>
      </w:pPr>
      <w:r>
        <w:rPr>
          <w:color w:val="auto"/>
        </w:rPr>
        <w:t>Vi prøver ut nytt system  som heter Spond. Lena sjekker litt og inviterer styret.</w:t>
      </w:r>
    </w:p>
    <w:p w14:paraId="06696223" w14:textId="77777777" w:rsidR="006B15CD" w:rsidRDefault="006B15CD" w:rsidP="008322AE">
      <w:pPr>
        <w:rPr>
          <w:color w:val="auto"/>
        </w:rPr>
      </w:pPr>
    </w:p>
    <w:p w14:paraId="6AE6CA70" w14:textId="742C3C49" w:rsidR="00F235E2" w:rsidRDefault="00F235E2" w:rsidP="008322AE">
      <w:pPr>
        <w:rPr>
          <w:color w:val="auto"/>
        </w:rPr>
      </w:pPr>
      <w:r>
        <w:rPr>
          <w:color w:val="auto"/>
        </w:rPr>
        <w:t xml:space="preserve">Neste møte er: </w:t>
      </w:r>
    </w:p>
    <w:p w14:paraId="02DD95CA" w14:textId="63CBB73B" w:rsidR="00764849" w:rsidRPr="002C259B" w:rsidRDefault="00AE0D67" w:rsidP="008322AE">
      <w:pPr>
        <w:rPr>
          <w:color w:val="auto"/>
        </w:rPr>
      </w:pPr>
      <w:r>
        <w:rPr>
          <w:color w:val="auto"/>
        </w:rPr>
        <w:lastRenderedPageBreak/>
        <w:t>Onsdag 15/5</w:t>
      </w:r>
      <w:r w:rsidR="00E67E41">
        <w:rPr>
          <w:color w:val="auto"/>
        </w:rPr>
        <w:t xml:space="preserve"> kl. 20.00 hos Karoline</w:t>
      </w:r>
      <w:r>
        <w:rPr>
          <w:color w:val="auto"/>
        </w:rPr>
        <w:t>.</w:t>
      </w:r>
    </w:p>
    <w:sectPr w:rsidR="00764849" w:rsidRPr="002C259B" w:rsidSect="008A6C4F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40" w:right="1134" w:bottom="1988" w:left="1701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40BA09" w14:textId="77777777" w:rsidR="002C259B" w:rsidRDefault="002C259B" w:rsidP="00FE7385">
      <w:r>
        <w:separator/>
      </w:r>
    </w:p>
  </w:endnote>
  <w:endnote w:type="continuationSeparator" w:id="0">
    <w:p w14:paraId="69FC1962" w14:textId="77777777" w:rsidR="002C259B" w:rsidRDefault="002C259B" w:rsidP="00FE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6DF74" w14:textId="77777777" w:rsidR="002C259B" w:rsidRDefault="002C259B" w:rsidP="00FE7385">
    <w:pPr>
      <w:pStyle w:val="Bunntekst"/>
      <w:rPr>
        <w:rStyle w:val="Sidetall"/>
      </w:rPr>
    </w:pPr>
    <w:r>
      <w:rPr>
        <w:rStyle w:val="Sidetall"/>
        <w:rFonts w:hint="eastAsia"/>
      </w:rPr>
      <w:fldChar w:fldCharType="begin"/>
    </w:r>
    <w:r>
      <w:rPr>
        <w:rStyle w:val="Sidetall"/>
        <w:rFonts w:hint="eastAsia"/>
      </w:rPr>
      <w:instrText xml:space="preserve">PAGE  </w:instrText>
    </w:r>
    <w:r>
      <w:rPr>
        <w:rStyle w:val="Sidetall"/>
        <w:rFonts w:hint="eastAsia"/>
      </w:rPr>
      <w:fldChar w:fldCharType="end"/>
    </w:r>
  </w:p>
  <w:p w14:paraId="5AD751EF" w14:textId="77777777" w:rsidR="002C259B" w:rsidRDefault="002C259B" w:rsidP="00FE7385">
    <w:pPr>
      <w:pStyle w:val="Bunn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FF548" w14:textId="77777777" w:rsidR="002C259B" w:rsidRPr="0052520B" w:rsidRDefault="002C259B" w:rsidP="008A6C4F">
    <w:pPr>
      <w:pStyle w:val="Bunntekst"/>
      <w:jc w:val="center"/>
      <w:rPr>
        <w:rStyle w:val="Sidetall"/>
        <w:rFonts w:cs="Arial"/>
        <w:sz w:val="16"/>
        <w:szCs w:val="16"/>
      </w:rPr>
    </w:pPr>
    <w:r w:rsidRPr="0052520B">
      <w:rPr>
        <w:rStyle w:val="Sidetall"/>
        <w:rFonts w:cs="Arial"/>
        <w:sz w:val="16"/>
        <w:szCs w:val="16"/>
      </w:rPr>
      <w:fldChar w:fldCharType="begin"/>
    </w:r>
    <w:r w:rsidRPr="0052520B">
      <w:rPr>
        <w:rStyle w:val="Sidetall"/>
        <w:rFonts w:cs="Arial"/>
        <w:sz w:val="16"/>
        <w:szCs w:val="16"/>
      </w:rPr>
      <w:instrText xml:space="preserve">PAGE  </w:instrText>
    </w:r>
    <w:r w:rsidRPr="0052520B">
      <w:rPr>
        <w:rStyle w:val="Sidetall"/>
        <w:rFonts w:cs="Arial"/>
        <w:sz w:val="16"/>
        <w:szCs w:val="16"/>
      </w:rPr>
      <w:fldChar w:fldCharType="separate"/>
    </w:r>
    <w:r w:rsidR="004D555F">
      <w:rPr>
        <w:rStyle w:val="Sidetall"/>
        <w:rFonts w:cs="Arial"/>
        <w:noProof/>
        <w:sz w:val="16"/>
        <w:szCs w:val="16"/>
      </w:rPr>
      <w:t>2</w:t>
    </w:r>
    <w:r w:rsidRPr="0052520B">
      <w:rPr>
        <w:rStyle w:val="Sidetall"/>
        <w:rFonts w:cs="Arial"/>
        <w:sz w:val="16"/>
        <w:szCs w:val="16"/>
      </w:rPr>
      <w:fldChar w:fldCharType="end"/>
    </w:r>
    <w:r>
      <w:rPr>
        <w:rFonts w:cs="Arial"/>
        <w:noProof/>
        <w:sz w:val="16"/>
        <w:szCs w:val="16"/>
        <w:lang w:eastAsia="nb-NO"/>
      </w:rPr>
      <w:drawing>
        <wp:inline distT="0" distB="0" distL="0" distR="0" wp14:anchorId="3F6CBEB0" wp14:editId="49DC3523">
          <wp:extent cx="5825702" cy="476573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2693" cy="492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E1D1CE" w14:textId="77777777" w:rsidR="002C259B" w:rsidRDefault="002C259B" w:rsidP="00FE7385">
    <w:pPr>
      <w:pStyle w:val="Bunn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5746B" w14:textId="77777777" w:rsidR="002C259B" w:rsidRPr="00D77563" w:rsidRDefault="002C259B" w:rsidP="00FE7385">
    <w:pPr>
      <w:pStyle w:val="Bunntekst"/>
      <w:rPr>
        <w:rStyle w:val="Sidetall"/>
        <w:rFonts w:cs="Arial"/>
        <w:sz w:val="16"/>
        <w:szCs w:val="16"/>
      </w:rPr>
    </w:pPr>
    <w:r w:rsidRPr="00D77563">
      <w:rPr>
        <w:rStyle w:val="Sidetall"/>
        <w:rFonts w:cs="Arial"/>
        <w:sz w:val="16"/>
        <w:szCs w:val="16"/>
      </w:rPr>
      <w:fldChar w:fldCharType="begin"/>
    </w:r>
    <w:r w:rsidRPr="00D77563">
      <w:rPr>
        <w:rStyle w:val="Sidetall"/>
        <w:rFonts w:cs="Arial"/>
        <w:sz w:val="16"/>
        <w:szCs w:val="16"/>
      </w:rPr>
      <w:instrText xml:space="preserve">PAGE  </w:instrText>
    </w:r>
    <w:r w:rsidRPr="00D77563">
      <w:rPr>
        <w:rStyle w:val="Sidetall"/>
        <w:rFonts w:cs="Arial"/>
        <w:sz w:val="16"/>
        <w:szCs w:val="16"/>
      </w:rPr>
      <w:fldChar w:fldCharType="separate"/>
    </w:r>
    <w:r>
      <w:rPr>
        <w:rStyle w:val="Sidetall"/>
        <w:rFonts w:cs="Arial"/>
        <w:noProof/>
        <w:sz w:val="16"/>
        <w:szCs w:val="16"/>
      </w:rPr>
      <w:t>1</w:t>
    </w:r>
    <w:r w:rsidRPr="00D77563">
      <w:rPr>
        <w:rStyle w:val="Sidetall"/>
        <w:rFonts w:cs="Arial"/>
        <w:sz w:val="16"/>
        <w:szCs w:val="16"/>
      </w:rPr>
      <w:fldChar w:fldCharType="end"/>
    </w:r>
  </w:p>
  <w:p w14:paraId="7A90177E" w14:textId="77777777" w:rsidR="002C259B" w:rsidRDefault="002C259B" w:rsidP="00FE7385">
    <w:pPr>
      <w:pStyle w:val="Bunntekst"/>
    </w:pPr>
    <w:r>
      <w:rPr>
        <w:noProof/>
        <w:lang w:eastAsia="nb-NO"/>
      </w:rPr>
      <w:drawing>
        <wp:inline distT="0" distB="0" distL="0" distR="0" wp14:anchorId="69FE75B1" wp14:editId="61F5FAC3">
          <wp:extent cx="5756275" cy="651955"/>
          <wp:effectExtent l="0" t="0" r="0" b="8890"/>
          <wp:docPr id="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5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C8282C" w14:textId="77777777" w:rsidR="002C259B" w:rsidRDefault="002C259B" w:rsidP="00FE7385">
      <w:r>
        <w:separator/>
      </w:r>
    </w:p>
  </w:footnote>
  <w:footnote w:type="continuationSeparator" w:id="0">
    <w:p w14:paraId="1CB55EB9" w14:textId="77777777" w:rsidR="002C259B" w:rsidRDefault="002C259B" w:rsidP="00FE73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5E9AF" w14:textId="77777777" w:rsidR="002C259B" w:rsidRDefault="002C259B" w:rsidP="00FE7385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3097A51" wp14:editId="0DA649E0">
          <wp:simplePos x="0" y="0"/>
          <wp:positionH relativeFrom="column">
            <wp:posOffset>4745092</wp:posOffset>
          </wp:positionH>
          <wp:positionV relativeFrom="paragraph">
            <wp:posOffset>58420</wp:posOffset>
          </wp:positionV>
          <wp:extent cx="951981" cy="100031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981" cy="1000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829CFE" w14:textId="77777777" w:rsidR="002C259B" w:rsidRDefault="002C259B" w:rsidP="00FE7385">
    <w:pPr>
      <w:pStyle w:val="Topptekst"/>
    </w:pPr>
  </w:p>
  <w:p w14:paraId="1ECD7B84" w14:textId="77777777" w:rsidR="002C259B" w:rsidRPr="006235C0" w:rsidRDefault="002C259B" w:rsidP="00ED591E">
    <w:pPr>
      <w:pStyle w:val="Overskrift1"/>
    </w:pPr>
    <w:r>
      <w:t>MØTEREFERAT</w:t>
    </w:r>
  </w:p>
  <w:p w14:paraId="4C08361E" w14:textId="77777777" w:rsidR="002C259B" w:rsidRDefault="002C259B" w:rsidP="00FE7385">
    <w:pPr>
      <w:pStyle w:val="Topptekst"/>
    </w:pPr>
  </w:p>
  <w:p w14:paraId="7210FB75" w14:textId="77777777" w:rsidR="002C259B" w:rsidRPr="00D360EE" w:rsidRDefault="002C259B" w:rsidP="00FE7385">
    <w:pPr>
      <w:pStyle w:val="Top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E9694" w14:textId="77777777" w:rsidR="002C259B" w:rsidRDefault="002C259B" w:rsidP="00FE7385">
    <w:pPr>
      <w:pStyle w:val="Topptekst"/>
    </w:pPr>
    <w:r>
      <w:t xml:space="preserve">      </w:t>
    </w:r>
    <w:r>
      <w:rPr>
        <w:noProof/>
        <w:lang w:eastAsia="nb-NO"/>
      </w:rPr>
      <w:drawing>
        <wp:inline distT="0" distB="0" distL="0" distR="0" wp14:anchorId="1FEF5955" wp14:editId="3C42CEA5">
          <wp:extent cx="1069026" cy="1125956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_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26" cy="1125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336FBA" w14:textId="77777777" w:rsidR="002C259B" w:rsidRDefault="002C259B" w:rsidP="00021DC8">
    <w:pPr>
      <w:pStyle w:val="BasicParagraph"/>
      <w:spacing w:after="113"/>
      <w:jc w:val="right"/>
      <w:rPr>
        <w:rFonts w:ascii="ArialMT" w:hAnsi="ArialMT" w:cs="ArialMT"/>
        <w:sz w:val="16"/>
        <w:szCs w:val="16"/>
        <w:lang w:val="nb-NO"/>
      </w:rPr>
    </w:pPr>
  </w:p>
  <w:p w14:paraId="1C5202BF" w14:textId="77777777" w:rsidR="002C259B" w:rsidRPr="000D1FC5" w:rsidRDefault="002C259B" w:rsidP="00FE7385">
    <w:pPr>
      <w:pStyle w:val="Top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6071E"/>
    <w:multiLevelType w:val="hybridMultilevel"/>
    <w:tmpl w:val="6442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D72"/>
    <w:rsid w:val="00002A10"/>
    <w:rsid w:val="00014B63"/>
    <w:rsid w:val="00017FE3"/>
    <w:rsid w:val="00021DC8"/>
    <w:rsid w:val="00037F2B"/>
    <w:rsid w:val="00081486"/>
    <w:rsid w:val="000C2A00"/>
    <w:rsid w:val="000D1FC5"/>
    <w:rsid w:val="000D2A9F"/>
    <w:rsid w:val="000D32A2"/>
    <w:rsid w:val="000D452D"/>
    <w:rsid w:val="000F4BCA"/>
    <w:rsid w:val="00123104"/>
    <w:rsid w:val="001F6E38"/>
    <w:rsid w:val="00212082"/>
    <w:rsid w:val="0026004F"/>
    <w:rsid w:val="002736D2"/>
    <w:rsid w:val="002C259B"/>
    <w:rsid w:val="002C276A"/>
    <w:rsid w:val="002C6A0D"/>
    <w:rsid w:val="00313359"/>
    <w:rsid w:val="003160FE"/>
    <w:rsid w:val="00337AD9"/>
    <w:rsid w:val="003447E3"/>
    <w:rsid w:val="0034629C"/>
    <w:rsid w:val="0038586E"/>
    <w:rsid w:val="00396159"/>
    <w:rsid w:val="003A7308"/>
    <w:rsid w:val="003C0925"/>
    <w:rsid w:val="003D1B43"/>
    <w:rsid w:val="003D5B24"/>
    <w:rsid w:val="003E44C9"/>
    <w:rsid w:val="003E499A"/>
    <w:rsid w:val="003E6DE0"/>
    <w:rsid w:val="003E7C7F"/>
    <w:rsid w:val="003F4BDC"/>
    <w:rsid w:val="003F5B7F"/>
    <w:rsid w:val="0040616C"/>
    <w:rsid w:val="004150E9"/>
    <w:rsid w:val="00417548"/>
    <w:rsid w:val="00470038"/>
    <w:rsid w:val="004730B1"/>
    <w:rsid w:val="004B132C"/>
    <w:rsid w:val="004D3ACF"/>
    <w:rsid w:val="004D555F"/>
    <w:rsid w:val="0052520B"/>
    <w:rsid w:val="00525722"/>
    <w:rsid w:val="005734DC"/>
    <w:rsid w:val="0057707C"/>
    <w:rsid w:val="005772A2"/>
    <w:rsid w:val="0058443C"/>
    <w:rsid w:val="00587F5F"/>
    <w:rsid w:val="00590DDB"/>
    <w:rsid w:val="005A0BC2"/>
    <w:rsid w:val="005B0FF5"/>
    <w:rsid w:val="005D1E8E"/>
    <w:rsid w:val="005E0512"/>
    <w:rsid w:val="005F0054"/>
    <w:rsid w:val="00615280"/>
    <w:rsid w:val="006173AE"/>
    <w:rsid w:val="006235C0"/>
    <w:rsid w:val="00632850"/>
    <w:rsid w:val="00644523"/>
    <w:rsid w:val="00687E5F"/>
    <w:rsid w:val="0069192F"/>
    <w:rsid w:val="006B1064"/>
    <w:rsid w:val="006B15CD"/>
    <w:rsid w:val="006C14A0"/>
    <w:rsid w:val="006D794D"/>
    <w:rsid w:val="00703F24"/>
    <w:rsid w:val="00711D65"/>
    <w:rsid w:val="00713933"/>
    <w:rsid w:val="00745655"/>
    <w:rsid w:val="00745BF0"/>
    <w:rsid w:val="00746803"/>
    <w:rsid w:val="0076007A"/>
    <w:rsid w:val="00761214"/>
    <w:rsid w:val="00764849"/>
    <w:rsid w:val="007C54F1"/>
    <w:rsid w:val="007D30DF"/>
    <w:rsid w:val="007D47A2"/>
    <w:rsid w:val="007E3FAB"/>
    <w:rsid w:val="007F77E6"/>
    <w:rsid w:val="0080291A"/>
    <w:rsid w:val="00804A9D"/>
    <w:rsid w:val="00814475"/>
    <w:rsid w:val="00827D48"/>
    <w:rsid w:val="00831D93"/>
    <w:rsid w:val="008322AE"/>
    <w:rsid w:val="008710EC"/>
    <w:rsid w:val="00894CD8"/>
    <w:rsid w:val="008A6C4F"/>
    <w:rsid w:val="008B6B51"/>
    <w:rsid w:val="008D3410"/>
    <w:rsid w:val="00934D62"/>
    <w:rsid w:val="0094259C"/>
    <w:rsid w:val="00953207"/>
    <w:rsid w:val="00963DCB"/>
    <w:rsid w:val="0096428C"/>
    <w:rsid w:val="0097482C"/>
    <w:rsid w:val="009A6575"/>
    <w:rsid w:val="009E6BDB"/>
    <w:rsid w:val="009F18B4"/>
    <w:rsid w:val="00A10AFB"/>
    <w:rsid w:val="00A15A63"/>
    <w:rsid w:val="00A30631"/>
    <w:rsid w:val="00A46181"/>
    <w:rsid w:val="00A47FBD"/>
    <w:rsid w:val="00AA2D72"/>
    <w:rsid w:val="00AA4492"/>
    <w:rsid w:val="00AB0DAA"/>
    <w:rsid w:val="00AE0D67"/>
    <w:rsid w:val="00AF3B4A"/>
    <w:rsid w:val="00B15457"/>
    <w:rsid w:val="00B4215C"/>
    <w:rsid w:val="00B72B28"/>
    <w:rsid w:val="00B86BB3"/>
    <w:rsid w:val="00BC4215"/>
    <w:rsid w:val="00BC7599"/>
    <w:rsid w:val="00BE49FC"/>
    <w:rsid w:val="00BE5C26"/>
    <w:rsid w:val="00BF2C04"/>
    <w:rsid w:val="00BF562D"/>
    <w:rsid w:val="00C02E22"/>
    <w:rsid w:val="00C0407D"/>
    <w:rsid w:val="00C1675D"/>
    <w:rsid w:val="00C17FFC"/>
    <w:rsid w:val="00C51B07"/>
    <w:rsid w:val="00C725AA"/>
    <w:rsid w:val="00CA1C08"/>
    <w:rsid w:val="00CA7655"/>
    <w:rsid w:val="00D22DE9"/>
    <w:rsid w:val="00D360EE"/>
    <w:rsid w:val="00D71D48"/>
    <w:rsid w:val="00D77563"/>
    <w:rsid w:val="00D86403"/>
    <w:rsid w:val="00DF398C"/>
    <w:rsid w:val="00E413C7"/>
    <w:rsid w:val="00E67E41"/>
    <w:rsid w:val="00E76755"/>
    <w:rsid w:val="00E93D77"/>
    <w:rsid w:val="00EA4C9F"/>
    <w:rsid w:val="00EB414C"/>
    <w:rsid w:val="00ED591E"/>
    <w:rsid w:val="00F235E2"/>
    <w:rsid w:val="00F444D6"/>
    <w:rsid w:val="00F458BD"/>
    <w:rsid w:val="00F62BDF"/>
    <w:rsid w:val="00F86071"/>
    <w:rsid w:val="00FB0711"/>
    <w:rsid w:val="00FB1901"/>
    <w:rsid w:val="00FB2F69"/>
    <w:rsid w:val="00FE0749"/>
    <w:rsid w:val="00FE094F"/>
    <w:rsid w:val="00FE7385"/>
    <w:rsid w:val="00FF0054"/>
    <w:rsid w:val="00F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7075C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et">
    <w:name w:val="Emphasis"/>
    <w:basedOn w:val="Standardskriftforavsnitt"/>
    <w:uiPriority w:val="20"/>
    <w:qFormat/>
    <w:rsid w:val="00FE7385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385"/>
    <w:pPr>
      <w:widowControl w:val="0"/>
      <w:autoSpaceDE w:val="0"/>
      <w:autoSpaceDN w:val="0"/>
      <w:adjustRightInd w:val="0"/>
      <w:spacing w:after="160" w:line="288" w:lineRule="auto"/>
      <w:textAlignment w:val="center"/>
    </w:pPr>
    <w:rPr>
      <w:rFonts w:ascii="Arial" w:hAnsi="Arial" w:cs="Arial"/>
      <w:color w:val="000000" w:themeColor="text1"/>
      <w:sz w:val="20"/>
      <w:szCs w:val="20"/>
      <w:lang w:val="nb-NO"/>
    </w:rPr>
  </w:style>
  <w:style w:type="paragraph" w:styleId="Overskrift1">
    <w:name w:val="heading 1"/>
    <w:basedOn w:val="BasicParagraph"/>
    <w:next w:val="Normal"/>
    <w:link w:val="Overskrift1Tegn"/>
    <w:uiPriority w:val="9"/>
    <w:qFormat/>
    <w:rsid w:val="00FE7385"/>
    <w:pPr>
      <w:spacing w:after="113"/>
      <w:outlineLvl w:val="0"/>
    </w:pPr>
    <w:rPr>
      <w:rFonts w:ascii="Arial" w:hAnsi="Arial" w:cs="Arial"/>
      <w:color w:val="000000" w:themeColor="text1"/>
      <w:sz w:val="28"/>
      <w:szCs w:val="28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E7385"/>
    <w:pPr>
      <w:outlineLvl w:val="1"/>
    </w:pPr>
    <w:rPr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FE7385"/>
    <w:pPr>
      <w:outlineLvl w:val="2"/>
    </w:pPr>
    <w:rPr>
      <w:b/>
      <w:sz w:val="20"/>
      <w:szCs w:val="20"/>
    </w:rPr>
  </w:style>
  <w:style w:type="paragraph" w:styleId="Overskrift4">
    <w:name w:val="heading 4"/>
    <w:basedOn w:val="Overskrift3"/>
    <w:next w:val="Normal"/>
    <w:link w:val="Overskrift4Tegn"/>
    <w:uiPriority w:val="9"/>
    <w:unhideWhenUsed/>
    <w:qFormat/>
    <w:rsid w:val="00FE7385"/>
    <w:pPr>
      <w:outlineLvl w:val="3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0D1FC5"/>
  </w:style>
  <w:style w:type="paragraph" w:styleId="Bunntekst">
    <w:name w:val="footer"/>
    <w:basedOn w:val="Normal"/>
    <w:link w:val="BunntekstTegn"/>
    <w:uiPriority w:val="99"/>
    <w:unhideWhenUsed/>
    <w:rsid w:val="000D1FC5"/>
    <w:pPr>
      <w:tabs>
        <w:tab w:val="center" w:pos="4320"/>
        <w:tab w:val="right" w:pos="8640"/>
      </w:tabs>
      <w:spacing w:line="240" w:lineRule="auto"/>
    </w:pPr>
    <w:rPr>
      <w:rFonts w:cstheme="minorBidi"/>
      <w:sz w:val="24"/>
      <w:szCs w:val="24"/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0D1FC5"/>
  </w:style>
  <w:style w:type="paragraph" w:styleId="Bobletekst">
    <w:name w:val="Balloon Text"/>
    <w:basedOn w:val="Normal"/>
    <w:link w:val="BobletekstTegn"/>
    <w:uiPriority w:val="99"/>
    <w:semiHidden/>
    <w:unhideWhenUsed/>
    <w:rsid w:val="000D1FC5"/>
    <w:pPr>
      <w:spacing w:line="240" w:lineRule="auto"/>
    </w:pPr>
    <w:rPr>
      <w:rFonts w:ascii="Lucida Grande" w:hAnsi="Lucida Grande" w:cs="Lucida Grande"/>
      <w:sz w:val="18"/>
      <w:szCs w:val="18"/>
      <w:lang w:val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D1FC5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0D1F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0D1FC5"/>
  </w:style>
  <w:style w:type="table" w:styleId="Tabellrutenett">
    <w:name w:val="Table Grid"/>
    <w:basedOn w:val="Vanligtabell"/>
    <w:uiPriority w:val="59"/>
    <w:rsid w:val="00313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etall">
    <w:name w:val="page number"/>
    <w:basedOn w:val="Standardskriftforavsnitt"/>
    <w:uiPriority w:val="99"/>
    <w:semiHidden/>
    <w:unhideWhenUsed/>
    <w:rsid w:val="00D77563"/>
  </w:style>
  <w:style w:type="paragraph" w:styleId="Brdtekst">
    <w:name w:val="Body Text"/>
    <w:basedOn w:val="Normal"/>
    <w:link w:val="BrdtekstTegn"/>
    <w:uiPriority w:val="99"/>
    <w:qFormat/>
    <w:rsid w:val="00F444D6"/>
    <w:pPr>
      <w:spacing w:after="240"/>
    </w:pPr>
  </w:style>
  <w:style w:type="character" w:customStyle="1" w:styleId="BrdtekstTegn">
    <w:name w:val="Brødtekst Tegn"/>
    <w:basedOn w:val="Standardskriftforavsnitt"/>
    <w:link w:val="Brdtekst"/>
    <w:uiPriority w:val="99"/>
    <w:rsid w:val="00F444D6"/>
    <w:rPr>
      <w:rFonts w:eastAsiaTheme="minorHAnsi" w:cstheme="minorHAnsi"/>
      <w:sz w:val="16"/>
      <w:szCs w:val="22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F444D6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E7385"/>
    <w:rPr>
      <w:rFonts w:ascii="Arial" w:hAnsi="Arial" w:cs="Arial"/>
      <w:color w:val="000000" w:themeColor="text1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E7385"/>
    <w:rPr>
      <w:rFonts w:ascii="Arial" w:hAnsi="Arial" w:cs="Arial"/>
      <w:color w:val="000000" w:themeColor="text1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Tittel">
    <w:name w:val="Title"/>
    <w:basedOn w:val="Overskrift1"/>
    <w:next w:val="Normal"/>
    <w:link w:val="TittelTegn"/>
    <w:uiPriority w:val="10"/>
    <w:qFormat/>
    <w:rsid w:val="00FE7385"/>
    <w:rPr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E7385"/>
    <w:rPr>
      <w:rFonts w:ascii="Arial" w:hAnsi="Arial" w:cs="Arial"/>
      <w:color w:val="000000" w:themeColor="text1"/>
      <w:sz w:val="52"/>
      <w:szCs w:val="52"/>
      <w:lang w:val="nb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E7385"/>
  </w:style>
  <w:style w:type="character" w:customStyle="1" w:styleId="UndertittelTegn">
    <w:name w:val="Undertittel Tegn"/>
    <w:basedOn w:val="Standardskriftforavsnitt"/>
    <w:link w:val="Undertittel"/>
    <w:uiPriority w:val="11"/>
    <w:rsid w:val="00FE7385"/>
    <w:rPr>
      <w:rFonts w:ascii="Arial" w:hAnsi="Arial" w:cs="Arial"/>
      <w:color w:val="000000" w:themeColor="text1"/>
      <w:sz w:val="20"/>
      <w:szCs w:val="20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E7385"/>
    <w:rPr>
      <w:rFonts w:ascii="Arial" w:hAnsi="Arial" w:cs="Arial"/>
      <w:b/>
      <w:color w:val="000000" w:themeColor="text1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FE7385"/>
    <w:pPr>
      <w:ind w:left="720"/>
      <w:contextualSpacing/>
    </w:pPr>
  </w:style>
  <w:style w:type="character" w:styleId="Boktittel">
    <w:name w:val="Book Title"/>
    <w:basedOn w:val="Standardskriftforavsnitt"/>
    <w:uiPriority w:val="33"/>
    <w:qFormat/>
    <w:rsid w:val="00FE7385"/>
    <w:rPr>
      <w:b/>
      <w:bCs/>
      <w:smallCaps/>
      <w:spacing w:val="5"/>
    </w:rPr>
  </w:style>
  <w:style w:type="character" w:styleId="Sterkreferanse">
    <w:name w:val="Intense Reference"/>
    <w:basedOn w:val="Standardskriftforavsnitt"/>
    <w:uiPriority w:val="32"/>
    <w:qFormat/>
    <w:rsid w:val="00FE7385"/>
    <w:rPr>
      <w:b/>
      <w:bCs/>
      <w:smallCaps/>
      <w:color w:val="C0504D" w:themeColor="accent2"/>
      <w:spacing w:val="5"/>
      <w:u w:val="single"/>
    </w:rPr>
  </w:style>
  <w:style w:type="character" w:styleId="Svakreferanse">
    <w:name w:val="Subtle Reference"/>
    <w:basedOn w:val="Standardskriftforavsnitt"/>
    <w:uiPriority w:val="31"/>
    <w:qFormat/>
    <w:rsid w:val="00FE7385"/>
    <w:rPr>
      <w:smallCaps/>
      <w:color w:val="C0504D" w:themeColor="accent2"/>
      <w:u w:val="single"/>
    </w:rPr>
  </w:style>
  <w:style w:type="character" w:styleId="Sterk">
    <w:name w:val="Strong"/>
    <w:basedOn w:val="Standardskriftforavsnitt"/>
    <w:uiPriority w:val="22"/>
    <w:qFormat/>
    <w:rsid w:val="00FE7385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FE7385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FE7385"/>
    <w:rPr>
      <w:rFonts w:ascii="Arial" w:hAnsi="Arial" w:cs="Arial"/>
      <w:i/>
      <w:iCs/>
      <w:color w:val="000000" w:themeColor="text1"/>
      <w:sz w:val="20"/>
      <w:szCs w:val="20"/>
      <w:lang w:val="nb-NO"/>
    </w:rPr>
  </w:style>
  <w:style w:type="character" w:styleId="Sterkutheving">
    <w:name w:val="Intense Emphasis"/>
    <w:basedOn w:val="Standardskriftforavsnitt"/>
    <w:uiPriority w:val="21"/>
    <w:qFormat/>
    <w:rsid w:val="00FE7385"/>
    <w:rPr>
      <w:b/>
      <w:bCs/>
      <w:i/>
      <w:iCs/>
      <w:color w:val="4F81BD" w:themeColor="accent1"/>
    </w:rPr>
  </w:style>
  <w:style w:type="character" w:styleId="Uthevet">
    <w:name w:val="Emphasis"/>
    <w:basedOn w:val="Standardskriftforavsnitt"/>
    <w:uiPriority w:val="20"/>
    <w:qFormat/>
    <w:rsid w:val="00FE73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\Dropbox\Administrasjon\Maler%20ny%202016\Mal%20-%20M&#248;tereferat%20VIL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1B3A044-52C8-9B47-B78B-716C8A382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\Users\Eva\Dropbox\Administrasjon\Maler ny 2016\Mal - Møtereferat VIL 2017.dotx</Template>
  <TotalTime>93</TotalTime>
  <Pages>3</Pages>
  <Words>311</Words>
  <Characters>1652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Hegre</dc:creator>
  <cp:keywords/>
  <dc:description/>
  <cp:lastModifiedBy>Karoline Fuglestad</cp:lastModifiedBy>
  <cp:revision>7</cp:revision>
  <cp:lastPrinted>2015-06-03T10:02:00Z</cp:lastPrinted>
  <dcterms:created xsi:type="dcterms:W3CDTF">2019-03-20T19:09:00Z</dcterms:created>
  <dcterms:modified xsi:type="dcterms:W3CDTF">2019-03-20T20:54:00Z</dcterms:modified>
</cp:coreProperties>
</file>