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F86071" w:rsidTr="008322AE">
        <w:tc>
          <w:tcPr>
            <w:tcW w:w="4640" w:type="dxa"/>
          </w:tcPr>
          <w:p w:rsidR="00492383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>08.01.</w:t>
            </w:r>
            <w:r w:rsidR="00A1607B">
              <w:rPr>
                <w:color w:val="595959" w:themeColor="text1" w:themeTint="A6"/>
                <w:sz w:val="16"/>
                <w:szCs w:val="16"/>
              </w:rPr>
              <w:t>2019</w:t>
            </w:r>
            <w:bookmarkStart w:id="0" w:name="_GoBack"/>
            <w:bookmarkEnd w:id="0"/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 xml:space="preserve">styremøte turn 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 xml:space="preserve">Veronica Varhaug 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 xml:space="preserve">Mirjam Tesaker 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>19.00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 xml:space="preserve">Hos Veronica 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6235C0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D1093B">
              <w:rPr>
                <w:color w:val="595959" w:themeColor="text1" w:themeTint="A6"/>
                <w:sz w:val="16"/>
                <w:szCs w:val="16"/>
              </w:rPr>
              <w:t xml:space="preserve">Siv Våland og Hilde Vikeså 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</w:p>
        </w:tc>
      </w:tr>
    </w:tbl>
    <w:p w:rsidR="006235C0" w:rsidRDefault="006235C0" w:rsidP="00ED591E">
      <w:pPr>
        <w:pStyle w:val="Overskrift1"/>
      </w:pPr>
    </w:p>
    <w:p w:rsidR="008322AE" w:rsidRDefault="008322AE" w:rsidP="008322AE"/>
    <w:p w:rsidR="000D2A9F" w:rsidRDefault="00492383" w:rsidP="008322AE">
      <w:pPr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Sak 01: Diskotek i februar </w:t>
      </w:r>
    </w:p>
    <w:p w:rsidR="00492383" w:rsidRP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492383">
        <w:rPr>
          <w:color w:val="595959" w:themeColor="text1" w:themeTint="A6"/>
        </w:rPr>
        <w:t xml:space="preserve">Fredag 08.02.2019. 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492383">
        <w:rPr>
          <w:color w:val="595959" w:themeColor="text1" w:themeTint="A6"/>
        </w:rPr>
        <w:t>1-5 klasse</w:t>
      </w:r>
      <w:r>
        <w:rPr>
          <w:color w:val="595959" w:themeColor="text1" w:themeTint="A6"/>
        </w:rPr>
        <w:t>.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18.00-20.00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Innkjøp av snop</w:t>
      </w:r>
      <w:r w:rsidR="00452050">
        <w:rPr>
          <w:color w:val="595959" w:themeColor="text1" w:themeTint="A6"/>
        </w:rPr>
        <w:t xml:space="preserve">, </w:t>
      </w:r>
      <w:proofErr w:type="spellStart"/>
      <w:r w:rsidR="00452050">
        <w:rPr>
          <w:color w:val="595959" w:themeColor="text1" w:themeTint="A6"/>
        </w:rPr>
        <w:t>glowsticks</w:t>
      </w:r>
      <w:proofErr w:type="spellEnd"/>
      <w:r w:rsidR="00452050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>og premier (Hilde og Siv).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Facebook gruppe (Mirjam og Veronica)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Aktiviteter: fletting, lykkehjul, ansiktsmaling, klatring, turning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Få noen til å bære utstyr</w:t>
      </w:r>
      <w:r w:rsidR="00452050">
        <w:rPr>
          <w:color w:val="595959" w:themeColor="text1" w:themeTint="A6"/>
        </w:rPr>
        <w:t xml:space="preserve">, </w:t>
      </w:r>
      <w:r>
        <w:rPr>
          <w:color w:val="595959" w:themeColor="text1" w:themeTint="A6"/>
        </w:rPr>
        <w:t>evt.</w:t>
      </w:r>
    </w:p>
    <w:p w:rsidR="00492383" w:rsidRDefault="00492383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Booke </w:t>
      </w:r>
      <w:proofErr w:type="spellStart"/>
      <w:r>
        <w:rPr>
          <w:color w:val="595959" w:themeColor="text1" w:themeTint="A6"/>
        </w:rPr>
        <w:t>turnrommet</w:t>
      </w:r>
      <w:proofErr w:type="spellEnd"/>
      <w:r>
        <w:rPr>
          <w:color w:val="595959" w:themeColor="text1" w:themeTint="A6"/>
        </w:rPr>
        <w:t xml:space="preserve"> og klatring (Veronica)</w:t>
      </w:r>
    </w:p>
    <w:p w:rsidR="00452050" w:rsidRDefault="00452050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Vi møter klokka 16.00</w:t>
      </w:r>
    </w:p>
    <w:p w:rsidR="00452050" w:rsidRDefault="00452050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To stasjoner og fire personer i inngangen, i salen.</w:t>
      </w:r>
    </w:p>
    <w:p w:rsidR="00452050" w:rsidRDefault="00452050" w:rsidP="00492383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Mail til håndballen om tid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Ha litt mer kaker neste gang.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Gi beskjed til de som fikser håret, at det brukes litt mindre spray (farge).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Vi må være tydeligere på neste gang at vaktene må være igjen etterpå, for rydding.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 xml:space="preserve">Få flere trenere til å bli med, eventuelt planlegge mer sammen med trenerne. 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Å lage til ark med enkle fremgangsmåter for ansiktsmaling, slik at det ikke blir så avanserte.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Stempel, få tak i det.</w:t>
      </w:r>
    </w:p>
    <w:p w:rsidR="00452050" w:rsidRPr="00195FA4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Vester til vaktene.</w:t>
      </w:r>
    </w:p>
    <w:p w:rsidR="00452050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 w:rsidRPr="00195FA4">
        <w:rPr>
          <w:color w:val="595959" w:themeColor="text1" w:themeTint="A6"/>
        </w:rPr>
        <w:t>Få lapper ut til skolene.</w:t>
      </w:r>
    </w:p>
    <w:p w:rsidR="00452050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Veronica legger ut på Nærbø og Vigrestad, </w:t>
      </w:r>
      <w:r w:rsidR="00467DA0">
        <w:rPr>
          <w:color w:val="595959" w:themeColor="text1" w:themeTint="A6"/>
        </w:rPr>
        <w:t>F</w:t>
      </w:r>
      <w:r>
        <w:rPr>
          <w:color w:val="595959" w:themeColor="text1" w:themeTint="A6"/>
        </w:rPr>
        <w:t>acebook, om diskotek.</w:t>
      </w:r>
    </w:p>
    <w:p w:rsidR="00452050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Siv ordner lapper.</w:t>
      </w:r>
    </w:p>
    <w:p w:rsidR="00452050" w:rsidRDefault="00452050" w:rsidP="00452050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Pengeskrin.</w:t>
      </w:r>
    </w:p>
    <w:p w:rsidR="00467DA0" w:rsidRPr="003A24AA" w:rsidRDefault="00467DA0" w:rsidP="00467DA0">
      <w:pPr>
        <w:rPr>
          <w:b/>
          <w:color w:val="595959" w:themeColor="text1" w:themeTint="A6"/>
        </w:rPr>
      </w:pPr>
      <w:r w:rsidRPr="003A24AA">
        <w:rPr>
          <w:b/>
          <w:color w:val="595959" w:themeColor="text1" w:themeTint="A6"/>
        </w:rPr>
        <w:t>Sak 02: Organisasjonsplan</w:t>
      </w:r>
    </w:p>
    <w:p w:rsidR="00467DA0" w:rsidRDefault="00467DA0" w:rsidP="00467DA0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Denne leste vi gjennom. Vi synes at vi ligger godt an i forhold til de punktene som er, men vi må sette opp </w:t>
      </w:r>
      <w:proofErr w:type="spellStart"/>
      <w:r>
        <w:rPr>
          <w:color w:val="595959" w:themeColor="text1" w:themeTint="A6"/>
        </w:rPr>
        <w:t>årshjul</w:t>
      </w:r>
      <w:proofErr w:type="spellEnd"/>
      <w:r>
        <w:rPr>
          <w:color w:val="595959" w:themeColor="text1" w:themeTint="A6"/>
        </w:rPr>
        <w:t xml:space="preserve"> og møteplan.</w:t>
      </w:r>
      <w:r w:rsidR="00BB35EB">
        <w:rPr>
          <w:color w:val="595959" w:themeColor="text1" w:themeTint="A6"/>
        </w:rPr>
        <w:t xml:space="preserve"> Mirjam ordner </w:t>
      </w:r>
      <w:proofErr w:type="spellStart"/>
      <w:r w:rsidR="00BB35EB">
        <w:rPr>
          <w:color w:val="595959" w:themeColor="text1" w:themeTint="A6"/>
        </w:rPr>
        <w:t>årshjul</w:t>
      </w:r>
      <w:proofErr w:type="spellEnd"/>
      <w:r w:rsidR="00BB35EB">
        <w:rPr>
          <w:color w:val="595959" w:themeColor="text1" w:themeTint="A6"/>
        </w:rPr>
        <w:t xml:space="preserve"> og møteplan.</w:t>
      </w:r>
    </w:p>
    <w:p w:rsidR="00BB35EB" w:rsidRDefault="00BB35EB" w:rsidP="00467DA0">
      <w:pPr>
        <w:rPr>
          <w:color w:val="595959" w:themeColor="text1" w:themeTint="A6"/>
        </w:rPr>
      </w:pPr>
    </w:p>
    <w:p w:rsidR="00BB35EB" w:rsidRPr="00BB35EB" w:rsidRDefault="00BB35EB" w:rsidP="00467DA0">
      <w:pPr>
        <w:rPr>
          <w:b/>
          <w:color w:val="595959" w:themeColor="text1" w:themeTint="A6"/>
        </w:rPr>
      </w:pPr>
      <w:r w:rsidRPr="00BB35EB">
        <w:rPr>
          <w:b/>
          <w:color w:val="595959" w:themeColor="text1" w:themeTint="A6"/>
        </w:rPr>
        <w:lastRenderedPageBreak/>
        <w:t>Sak 03: Årsmelding</w:t>
      </w:r>
    </w:p>
    <w:p w:rsidR="00BB35EB" w:rsidRDefault="00BB35EB" w:rsidP="00467DA0">
      <w:pPr>
        <w:rPr>
          <w:color w:val="595959" w:themeColor="text1" w:themeTint="A6"/>
        </w:rPr>
      </w:pPr>
      <w:r>
        <w:rPr>
          <w:color w:val="595959" w:themeColor="text1" w:themeTint="A6"/>
        </w:rPr>
        <w:t>Veronica ordner.</w:t>
      </w:r>
    </w:p>
    <w:p w:rsidR="00BB35EB" w:rsidRPr="00BB35EB" w:rsidRDefault="00BB35EB" w:rsidP="00467DA0">
      <w:pPr>
        <w:rPr>
          <w:b/>
          <w:color w:val="595959" w:themeColor="text1" w:themeTint="A6"/>
        </w:rPr>
      </w:pPr>
      <w:r w:rsidRPr="00BB35EB">
        <w:rPr>
          <w:b/>
          <w:color w:val="595959" w:themeColor="text1" w:themeTint="A6"/>
        </w:rPr>
        <w:t>Sak 04: Mål for 201</w:t>
      </w:r>
      <w:r w:rsidR="00663DEC">
        <w:rPr>
          <w:b/>
          <w:color w:val="595959" w:themeColor="text1" w:themeTint="A6"/>
        </w:rPr>
        <w:t>9</w:t>
      </w:r>
    </w:p>
    <w:p w:rsidR="00BB35EB" w:rsidRDefault="00BB35EB" w:rsidP="00663DEC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>Oppstart av turn etter sommer, skal planlegges i god tid før sommeren (ikke bli som det var sommeren 2018).</w:t>
      </w:r>
    </w:p>
    <w:p w:rsidR="00663DEC" w:rsidRDefault="00663DEC" w:rsidP="00663DEC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>Skape et godt samarbeid med trenerne.</w:t>
      </w:r>
    </w:p>
    <w:p w:rsidR="00663DEC" w:rsidRDefault="00663DEC" w:rsidP="00663DEC">
      <w:pPr>
        <w:rPr>
          <w:b/>
          <w:color w:val="595959" w:themeColor="text1" w:themeTint="A6"/>
        </w:rPr>
      </w:pPr>
      <w:r w:rsidRPr="00663DEC">
        <w:rPr>
          <w:b/>
          <w:color w:val="595959" w:themeColor="text1" w:themeTint="A6"/>
        </w:rPr>
        <w:t>Sak 05: Aktivitetskveld</w:t>
      </w:r>
      <w:r>
        <w:rPr>
          <w:b/>
          <w:color w:val="595959" w:themeColor="text1" w:themeTint="A6"/>
        </w:rPr>
        <w:t xml:space="preserve">, </w:t>
      </w:r>
      <w:r w:rsidR="00EB7B59">
        <w:rPr>
          <w:b/>
          <w:color w:val="595959" w:themeColor="text1" w:themeTint="A6"/>
        </w:rPr>
        <w:t xml:space="preserve">dato settes til </w:t>
      </w:r>
      <w:r>
        <w:rPr>
          <w:b/>
          <w:color w:val="595959" w:themeColor="text1" w:themeTint="A6"/>
        </w:rPr>
        <w:t>22.03.19</w:t>
      </w:r>
    </w:p>
    <w:p w:rsidR="00663DEC" w:rsidRDefault="00663DEC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 w:rsidRPr="00663DEC">
        <w:rPr>
          <w:color w:val="595959" w:themeColor="text1" w:themeTint="A6"/>
        </w:rPr>
        <w:t>Booke rom</w:t>
      </w:r>
      <w:r>
        <w:rPr>
          <w:color w:val="595959" w:themeColor="text1" w:themeTint="A6"/>
        </w:rPr>
        <w:t xml:space="preserve"> (</w:t>
      </w:r>
      <w:proofErr w:type="spellStart"/>
      <w:r>
        <w:rPr>
          <w:color w:val="595959" w:themeColor="text1" w:themeTint="A6"/>
        </w:rPr>
        <w:t>turnrom</w:t>
      </w:r>
      <w:proofErr w:type="spellEnd"/>
      <w:r>
        <w:rPr>
          <w:color w:val="595959" w:themeColor="text1" w:themeTint="A6"/>
        </w:rPr>
        <w:t xml:space="preserve">, klatring, </w:t>
      </w:r>
      <w:r w:rsidR="00EB7B59">
        <w:rPr>
          <w:color w:val="595959" w:themeColor="text1" w:themeTint="A6"/>
        </w:rPr>
        <w:t>J</w:t>
      </w:r>
      <w:r>
        <w:rPr>
          <w:color w:val="595959" w:themeColor="text1" w:themeTint="A6"/>
        </w:rPr>
        <w:t xml:space="preserve">æren sparebank arena, </w:t>
      </w:r>
      <w:r w:rsidR="007B6395">
        <w:rPr>
          <w:color w:val="595959" w:themeColor="text1" w:themeTint="A6"/>
        </w:rPr>
        <w:t>sosialt rom?</w:t>
      </w:r>
    </w:p>
    <w:p w:rsidR="00663DEC" w:rsidRDefault="00663DEC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4-7 klasse</w:t>
      </w:r>
      <w:r w:rsidR="003A24AA">
        <w:rPr>
          <w:color w:val="595959" w:themeColor="text1" w:themeTint="A6"/>
        </w:rPr>
        <w:t>.</w:t>
      </w:r>
    </w:p>
    <w:p w:rsidR="00663DEC" w:rsidRPr="00663DEC" w:rsidRDefault="00663DEC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19.00-21.00</w:t>
      </w:r>
      <w:r w:rsidR="003A24AA">
        <w:rPr>
          <w:color w:val="595959" w:themeColor="text1" w:themeTint="A6"/>
        </w:rPr>
        <w:t>.</w:t>
      </w:r>
    </w:p>
    <w:p w:rsidR="007B6395" w:rsidRDefault="007B6395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 w:rsidRPr="007B6395">
        <w:rPr>
          <w:color w:val="595959" w:themeColor="text1" w:themeTint="A6"/>
        </w:rPr>
        <w:t xml:space="preserve">Aktiviteter: fotball, klatring, turn, </w:t>
      </w:r>
      <w:r w:rsidR="003A24AA">
        <w:rPr>
          <w:color w:val="595959" w:themeColor="text1" w:themeTint="A6"/>
        </w:rPr>
        <w:t>trampoline?</w:t>
      </w:r>
      <w:r w:rsidR="002B4E49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>konkurranser</w:t>
      </w:r>
      <w:r w:rsidR="003A24AA">
        <w:rPr>
          <w:color w:val="595959" w:themeColor="text1" w:themeTint="A6"/>
        </w:rPr>
        <w:t>, lykkehjul, scoring på mål</w:t>
      </w:r>
      <w:r>
        <w:rPr>
          <w:color w:val="595959" w:themeColor="text1" w:themeTint="A6"/>
        </w:rPr>
        <w:t>.</w:t>
      </w:r>
    </w:p>
    <w:p w:rsidR="00663DEC" w:rsidRDefault="007B6395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Varm mat</w:t>
      </w:r>
      <w:r w:rsidR="00EB7B59">
        <w:rPr>
          <w:color w:val="595959" w:themeColor="text1" w:themeTint="A6"/>
        </w:rPr>
        <w:t>,</w:t>
      </w:r>
      <w:r w:rsidR="003A24AA">
        <w:rPr>
          <w:color w:val="595959" w:themeColor="text1" w:themeTint="A6"/>
        </w:rPr>
        <w:t xml:space="preserve"> </w:t>
      </w:r>
      <w:r>
        <w:rPr>
          <w:color w:val="595959" w:themeColor="text1" w:themeTint="A6"/>
        </w:rPr>
        <w:t xml:space="preserve">kioskvarer, </w:t>
      </w:r>
      <w:r w:rsidR="003A24AA">
        <w:rPr>
          <w:color w:val="595959" w:themeColor="text1" w:themeTint="A6"/>
        </w:rPr>
        <w:t>lapper, pølser/pizza? Eventuelt støtte opp om lokalt spisested, med bestilling av pizza.</w:t>
      </w:r>
      <w:r w:rsidR="004123FA">
        <w:rPr>
          <w:color w:val="595959" w:themeColor="text1" w:themeTint="A6"/>
        </w:rPr>
        <w:t xml:space="preserve"> Milkshak</w:t>
      </w:r>
      <w:r w:rsidR="002B4E49">
        <w:rPr>
          <w:color w:val="595959" w:themeColor="text1" w:themeTint="A6"/>
        </w:rPr>
        <w:t>e?</w:t>
      </w:r>
    </w:p>
    <w:p w:rsidR="00EB7B59" w:rsidRDefault="00EB7B59" w:rsidP="00663DEC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Vakter: kiosk</w:t>
      </w:r>
      <w:r w:rsidR="003A24AA">
        <w:rPr>
          <w:color w:val="595959" w:themeColor="text1" w:themeTint="A6"/>
        </w:rPr>
        <w:t>.</w:t>
      </w:r>
    </w:p>
    <w:p w:rsidR="00B75761" w:rsidRDefault="003A24AA" w:rsidP="00B75761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>50 kroner i inngang.</w:t>
      </w:r>
    </w:p>
    <w:p w:rsidR="00B75761" w:rsidRDefault="00B75761" w:rsidP="00B75761">
      <w:pPr>
        <w:rPr>
          <w:color w:val="595959" w:themeColor="text1" w:themeTint="A6"/>
        </w:rPr>
      </w:pPr>
    </w:p>
    <w:p w:rsidR="00B75761" w:rsidRPr="00B75761" w:rsidRDefault="00B75761" w:rsidP="00B75761">
      <w:pPr>
        <w:rPr>
          <w:color w:val="595959" w:themeColor="text1" w:themeTint="A6"/>
        </w:rPr>
      </w:pPr>
      <w:r>
        <w:rPr>
          <w:color w:val="595959" w:themeColor="text1" w:themeTint="A6"/>
        </w:rPr>
        <w:t>Neste møte tirsdag 12.02.19</w:t>
      </w:r>
    </w:p>
    <w:p w:rsidR="003A24AA" w:rsidRPr="003A24AA" w:rsidRDefault="003A24AA" w:rsidP="003A24AA">
      <w:pPr>
        <w:ind w:left="360"/>
        <w:rPr>
          <w:color w:val="595959" w:themeColor="text1" w:themeTint="A6"/>
        </w:rPr>
      </w:pPr>
    </w:p>
    <w:p w:rsidR="00663DEC" w:rsidRPr="00663DEC" w:rsidRDefault="00663DEC" w:rsidP="00663DEC">
      <w:pPr>
        <w:rPr>
          <w:b/>
          <w:color w:val="595959" w:themeColor="text1" w:themeTint="A6"/>
        </w:rPr>
      </w:pPr>
    </w:p>
    <w:p w:rsidR="00452050" w:rsidRPr="00452050" w:rsidRDefault="00452050" w:rsidP="00452050">
      <w:pPr>
        <w:pStyle w:val="Listeavsnitt"/>
        <w:rPr>
          <w:color w:val="595959" w:themeColor="text1" w:themeTint="A6"/>
        </w:rPr>
      </w:pPr>
    </w:p>
    <w:p w:rsidR="00492383" w:rsidRPr="008322AE" w:rsidRDefault="00492383" w:rsidP="008322AE">
      <w:pPr>
        <w:rPr>
          <w:color w:val="595959" w:themeColor="text1" w:themeTint="A6"/>
        </w:rPr>
      </w:pPr>
    </w:p>
    <w:sectPr w:rsidR="00492383" w:rsidRPr="008322AE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FF0" w:rsidRDefault="00ED6FF0" w:rsidP="00FE7385">
      <w:r>
        <w:separator/>
      </w:r>
    </w:p>
  </w:endnote>
  <w:endnote w:type="continuationSeparator" w:id="0">
    <w:p w:rsidR="00ED6FF0" w:rsidRDefault="00ED6FF0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AA2D72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2D7FDA5" wp14:editId="432A8EB0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2494CBF8" wp14:editId="7B61B72A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FF0" w:rsidRDefault="00ED6FF0" w:rsidP="00FE7385">
      <w:r>
        <w:separator/>
      </w:r>
    </w:p>
  </w:footnote>
  <w:footnote w:type="continuationSeparator" w:id="0">
    <w:p w:rsidR="00ED6FF0" w:rsidRDefault="00ED6FF0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2CFA115" wp14:editId="52639F02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52B0D76B" wp14:editId="654509C6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7112B"/>
    <w:multiLevelType w:val="hybridMultilevel"/>
    <w:tmpl w:val="BC4C5A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33FC2"/>
    <w:multiLevelType w:val="hybridMultilevel"/>
    <w:tmpl w:val="83C8FE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E1611"/>
    <w:multiLevelType w:val="hybridMultilevel"/>
    <w:tmpl w:val="5C4AEB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A76E6"/>
    <w:multiLevelType w:val="hybridMultilevel"/>
    <w:tmpl w:val="6FB28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D72"/>
    <w:rsid w:val="00002A10"/>
    <w:rsid w:val="00014B63"/>
    <w:rsid w:val="00021DC8"/>
    <w:rsid w:val="000D1FC5"/>
    <w:rsid w:val="000D2A9F"/>
    <w:rsid w:val="001F6E38"/>
    <w:rsid w:val="00212082"/>
    <w:rsid w:val="002B4E49"/>
    <w:rsid w:val="002C6A0D"/>
    <w:rsid w:val="00313359"/>
    <w:rsid w:val="003160FE"/>
    <w:rsid w:val="00337AD9"/>
    <w:rsid w:val="00396159"/>
    <w:rsid w:val="003A24AA"/>
    <w:rsid w:val="003D1B43"/>
    <w:rsid w:val="003D5B24"/>
    <w:rsid w:val="003E6DE0"/>
    <w:rsid w:val="003E7C7F"/>
    <w:rsid w:val="004123FA"/>
    <w:rsid w:val="00452050"/>
    <w:rsid w:val="00467DA0"/>
    <w:rsid w:val="00470038"/>
    <w:rsid w:val="004730B1"/>
    <w:rsid w:val="00492383"/>
    <w:rsid w:val="0052520B"/>
    <w:rsid w:val="0057707C"/>
    <w:rsid w:val="005772A2"/>
    <w:rsid w:val="00587F5F"/>
    <w:rsid w:val="006235C0"/>
    <w:rsid w:val="00663DEC"/>
    <w:rsid w:val="00703F24"/>
    <w:rsid w:val="00713933"/>
    <w:rsid w:val="00746803"/>
    <w:rsid w:val="0076007A"/>
    <w:rsid w:val="007B6395"/>
    <w:rsid w:val="007C54F1"/>
    <w:rsid w:val="007D30DF"/>
    <w:rsid w:val="00804A9D"/>
    <w:rsid w:val="00814475"/>
    <w:rsid w:val="00827D48"/>
    <w:rsid w:val="008322AE"/>
    <w:rsid w:val="008A6C4F"/>
    <w:rsid w:val="008E0F85"/>
    <w:rsid w:val="00934D62"/>
    <w:rsid w:val="0097482C"/>
    <w:rsid w:val="009E6BDB"/>
    <w:rsid w:val="00A15A63"/>
    <w:rsid w:val="00A1607B"/>
    <w:rsid w:val="00AA2D72"/>
    <w:rsid w:val="00AA4492"/>
    <w:rsid w:val="00B75761"/>
    <w:rsid w:val="00BB35EB"/>
    <w:rsid w:val="00BC7599"/>
    <w:rsid w:val="00BE49FC"/>
    <w:rsid w:val="00BE5C26"/>
    <w:rsid w:val="00C0407D"/>
    <w:rsid w:val="00D1093B"/>
    <w:rsid w:val="00D360EE"/>
    <w:rsid w:val="00D77563"/>
    <w:rsid w:val="00EB7B59"/>
    <w:rsid w:val="00ED591E"/>
    <w:rsid w:val="00ED6FF0"/>
    <w:rsid w:val="00F444D6"/>
    <w:rsid w:val="00F86071"/>
    <w:rsid w:val="00FB2F69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71AC61"/>
  <w14:defaultImageDpi w14:val="300"/>
  <w15:docId w15:val="{7D69C49A-67F0-4A3C-89DF-4778295F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B5B8B9-99CA-4D2B-BD39-025D92DB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</TotalTime>
  <Pages>2</Pages>
  <Words>307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Hegre</dc:creator>
  <cp:keywords/>
  <dc:description/>
  <cp:lastModifiedBy>Eva Hegre</cp:lastModifiedBy>
  <cp:revision>2</cp:revision>
  <cp:lastPrinted>2015-06-03T10:02:00Z</cp:lastPrinted>
  <dcterms:created xsi:type="dcterms:W3CDTF">2019-01-10T10:46:00Z</dcterms:created>
  <dcterms:modified xsi:type="dcterms:W3CDTF">2019-01-10T10:46:00Z</dcterms:modified>
</cp:coreProperties>
</file>