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single" w:sz="4" w:space="0" w:color="058B39"/>
          <w:right w:val="none" w:sz="0" w:space="0" w:color="auto"/>
          <w:insideH w:val="single" w:sz="4" w:space="0" w:color="058B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641"/>
      </w:tblGrid>
      <w:tr w:rsidR="00F86071" w:rsidTr="008322AE">
        <w:tc>
          <w:tcPr>
            <w:tcW w:w="4640" w:type="dxa"/>
          </w:tcPr>
          <w:p w:rsidR="00F86071" w:rsidRPr="000D2A9F" w:rsidRDefault="00713933" w:rsidP="000F3BBF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Dato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0F3BBF">
              <w:rPr>
                <w:color w:val="595959" w:themeColor="text1" w:themeTint="A6"/>
                <w:sz w:val="16"/>
                <w:szCs w:val="16"/>
              </w:rPr>
              <w:t>09.08.2018</w:t>
            </w:r>
          </w:p>
        </w:tc>
        <w:tc>
          <w:tcPr>
            <w:tcW w:w="4641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Agenda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015BA">
              <w:rPr>
                <w:color w:val="595959" w:themeColor="text1" w:themeTint="A6"/>
                <w:sz w:val="16"/>
                <w:szCs w:val="16"/>
              </w:rPr>
              <w:t>Styremøte Håndballen</w:t>
            </w:r>
          </w:p>
        </w:tc>
      </w:tr>
      <w:tr w:rsidR="00F86071" w:rsidRPr="00C845F7" w:rsidTr="008322AE">
        <w:tc>
          <w:tcPr>
            <w:tcW w:w="4640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Møteleder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015BA">
              <w:rPr>
                <w:color w:val="595959" w:themeColor="text1" w:themeTint="A6"/>
                <w:sz w:val="16"/>
                <w:szCs w:val="16"/>
              </w:rPr>
              <w:t>Trond Gjermund Haugen</w:t>
            </w:r>
          </w:p>
        </w:tc>
        <w:tc>
          <w:tcPr>
            <w:tcW w:w="4641" w:type="dxa"/>
          </w:tcPr>
          <w:p w:rsidR="00F86071" w:rsidRPr="009015BA" w:rsidRDefault="00713933" w:rsidP="00ED591E">
            <w:pPr>
              <w:rPr>
                <w:color w:val="595959" w:themeColor="text1" w:themeTint="A6"/>
                <w:sz w:val="16"/>
                <w:szCs w:val="16"/>
                <w:lang w:val="nn-NO"/>
              </w:rPr>
            </w:pPr>
            <w:r w:rsidRPr="009015BA">
              <w:rPr>
                <w:color w:val="595959" w:themeColor="text1" w:themeTint="A6"/>
                <w:sz w:val="16"/>
                <w:szCs w:val="16"/>
                <w:lang w:val="nn-NO"/>
              </w:rPr>
              <w:t>Referent</w:t>
            </w:r>
            <w:r w:rsidR="006235C0" w:rsidRPr="009015BA">
              <w:rPr>
                <w:color w:val="595959" w:themeColor="text1" w:themeTint="A6"/>
                <w:sz w:val="16"/>
                <w:szCs w:val="16"/>
                <w:lang w:val="nn-NO"/>
              </w:rPr>
              <w:t>:</w:t>
            </w:r>
            <w:r w:rsidR="006235C0" w:rsidRPr="009015BA">
              <w:rPr>
                <w:color w:val="595959" w:themeColor="text1" w:themeTint="A6"/>
                <w:sz w:val="16"/>
                <w:szCs w:val="16"/>
                <w:lang w:val="nn-NO"/>
              </w:rPr>
              <w:br/>
            </w:r>
            <w:r w:rsidR="009015BA" w:rsidRPr="009015BA">
              <w:rPr>
                <w:color w:val="595959" w:themeColor="text1" w:themeTint="A6"/>
                <w:sz w:val="16"/>
                <w:szCs w:val="16"/>
                <w:lang w:val="nn-NO"/>
              </w:rPr>
              <w:t>Oddny F.</w:t>
            </w:r>
            <w:r w:rsidR="000F3BBF">
              <w:rPr>
                <w:color w:val="595959" w:themeColor="text1" w:themeTint="A6"/>
                <w:sz w:val="16"/>
                <w:szCs w:val="16"/>
                <w:lang w:val="nn-NO"/>
              </w:rPr>
              <w:t xml:space="preserve"> Bratland</w:t>
            </w:r>
          </w:p>
        </w:tc>
      </w:tr>
      <w:tr w:rsidR="00F86071" w:rsidTr="008322AE">
        <w:tc>
          <w:tcPr>
            <w:tcW w:w="4640" w:type="dxa"/>
          </w:tcPr>
          <w:p w:rsidR="00F86071" w:rsidRPr="000D2A9F" w:rsidRDefault="00713933" w:rsidP="00C845F7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Tid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C845F7">
              <w:rPr>
                <w:color w:val="595959" w:themeColor="text1" w:themeTint="A6"/>
                <w:sz w:val="16"/>
                <w:szCs w:val="16"/>
              </w:rPr>
              <w:t>20:00-22:30</w:t>
            </w:r>
          </w:p>
        </w:tc>
        <w:tc>
          <w:tcPr>
            <w:tcW w:w="4641" w:type="dxa"/>
          </w:tcPr>
          <w:p w:rsidR="00F86071" w:rsidRPr="000D2A9F" w:rsidRDefault="00713933" w:rsidP="000F3BBF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Sted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0F3BBF">
              <w:rPr>
                <w:color w:val="595959" w:themeColor="text1" w:themeTint="A6"/>
                <w:sz w:val="16"/>
                <w:szCs w:val="16"/>
              </w:rPr>
              <w:t>Møterom, JSA</w:t>
            </w:r>
          </w:p>
        </w:tc>
      </w:tr>
      <w:tr w:rsidR="00F86071" w:rsidTr="008322AE">
        <w:tc>
          <w:tcPr>
            <w:tcW w:w="4640" w:type="dxa"/>
          </w:tcPr>
          <w:p w:rsidR="00F86071" w:rsidRPr="000D2A9F" w:rsidRDefault="00713933" w:rsidP="006235C0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Medvirkende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0F3BBF">
              <w:rPr>
                <w:color w:val="595959" w:themeColor="text1" w:themeTint="A6"/>
                <w:sz w:val="16"/>
                <w:szCs w:val="16"/>
              </w:rPr>
              <w:t>Bjarte Lende</w:t>
            </w:r>
            <w:r w:rsidR="009015BA">
              <w:rPr>
                <w:color w:val="595959" w:themeColor="text1" w:themeTint="A6"/>
                <w:sz w:val="16"/>
                <w:szCs w:val="16"/>
              </w:rPr>
              <w:t>, Lars Håland, Anne Torill Ånestad</w:t>
            </w:r>
          </w:p>
        </w:tc>
        <w:tc>
          <w:tcPr>
            <w:tcW w:w="4641" w:type="dxa"/>
          </w:tcPr>
          <w:p w:rsidR="00F86071" w:rsidRPr="000D2A9F" w:rsidRDefault="00713933" w:rsidP="000F3BBF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Fraværende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0F3BBF">
              <w:rPr>
                <w:color w:val="595959" w:themeColor="text1" w:themeTint="A6"/>
                <w:sz w:val="16"/>
                <w:szCs w:val="16"/>
              </w:rPr>
              <w:t>Svein Borgen.</w:t>
            </w:r>
          </w:p>
        </w:tc>
      </w:tr>
    </w:tbl>
    <w:p w:rsidR="006235C0" w:rsidRDefault="006235C0" w:rsidP="00ED591E">
      <w:pPr>
        <w:pStyle w:val="Overskrift1"/>
      </w:pPr>
    </w:p>
    <w:p w:rsidR="009015BA" w:rsidRPr="009015BA" w:rsidRDefault="009015BA" w:rsidP="000D2A9F"/>
    <w:p w:rsidR="00C845F7" w:rsidRDefault="00C845F7" w:rsidP="00C845F7">
      <w:pPr>
        <w:pStyle w:val="BasicParagraph"/>
        <w:spacing w:after="113"/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01/</w:t>
      </w:r>
      <w:proofErr w:type="gramStart"/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2018</w:t>
      </w:r>
      <w:r w:rsidRPr="00465B94"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 xml:space="preserve">  -</w:t>
      </w:r>
      <w:proofErr w:type="gramEnd"/>
      <w:r w:rsidRPr="00465B94"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 xml:space="preserve"> Godkjenning av innkalling og referat. </w:t>
      </w:r>
    </w:p>
    <w:p w:rsidR="00C845F7" w:rsidRPr="00C845F7" w:rsidRDefault="00C845F7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 w:rsidRPr="00C845F7"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>Uten anmerkninger</w:t>
      </w:r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 xml:space="preserve"> </w:t>
      </w:r>
    </w:p>
    <w:p w:rsidR="00C845F7" w:rsidRDefault="00C845F7" w:rsidP="00C845F7">
      <w:pPr>
        <w:pStyle w:val="BasicParagraph"/>
        <w:spacing w:after="113"/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</w:pPr>
      <w:r w:rsidRPr="00465B94"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 xml:space="preserve">33/2017 – </w:t>
      </w:r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 xml:space="preserve">Revidert handlingsplan </w:t>
      </w:r>
    </w:p>
    <w:p w:rsidR="00C845F7" w:rsidRDefault="00C845F7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 xml:space="preserve">Mangler siste skriv. TG </w:t>
      </w:r>
      <w:proofErr w:type="spellStart"/>
      <w:proofErr w:type="gramStart"/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>forfatter.Må</w:t>
      </w:r>
      <w:proofErr w:type="spellEnd"/>
      <w:proofErr w:type="gramEnd"/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 xml:space="preserve"> også kalle inn til felles foreldremøte for 6-14 år.</w:t>
      </w:r>
    </w:p>
    <w:p w:rsidR="003F7ED8" w:rsidRPr="00C845F7" w:rsidRDefault="003F7ED8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>Må lage ferdig beslutningsgrunnlaget som skal presenteres for hovedstyret, samt utvikling av gruppekomiteene.</w:t>
      </w:r>
    </w:p>
    <w:p w:rsidR="00C845F7" w:rsidRDefault="00C845F7" w:rsidP="00C845F7">
      <w:pPr>
        <w:pStyle w:val="BasicParagraph"/>
        <w:spacing w:after="113"/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 xml:space="preserve">11/2018 </w:t>
      </w:r>
      <w:proofErr w:type="gramStart"/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-  Status</w:t>
      </w:r>
      <w:proofErr w:type="gramEnd"/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 xml:space="preserve"> trenere og trenerkoordinator, samt dommere 2018/2019</w:t>
      </w:r>
    </w:p>
    <w:p w:rsidR="003F7ED8" w:rsidRDefault="003F7ED8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Trenerkoordinator –</w:t>
      </w:r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 xml:space="preserve"> Alle kandidater har falt gjennom. Har funnet annen løsning. Nærbø låner hallen vår, og vi mottar gjenytelser time for time i form av trenerveiledning.</w:t>
      </w:r>
    </w:p>
    <w:p w:rsidR="003F7ED8" w:rsidRDefault="003F7ED8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 w:rsidRPr="00947CC3"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Trenerstatus</w:t>
      </w:r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 xml:space="preserve"> </w:t>
      </w:r>
      <w:proofErr w:type="gramStart"/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>-  Kabalen</w:t>
      </w:r>
      <w:proofErr w:type="gramEnd"/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 xml:space="preserve"> begynner å falle på plass. Flere navn skal kontaktes for å forsøke å få alt i boks.</w:t>
      </w:r>
    </w:p>
    <w:p w:rsidR="00947CC3" w:rsidRPr="003F7ED8" w:rsidRDefault="00947CC3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 w:rsidRPr="00947CC3"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 xml:space="preserve">Dommere </w:t>
      </w:r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 xml:space="preserve">– Vi har tre stykker som er meldt inn. Fare for bøter i </w:t>
      </w:r>
      <w:proofErr w:type="spellStart"/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>str</w:t>
      </w:r>
      <w:proofErr w:type="spellEnd"/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>. Kr 22000 hvis vi ikke får flere med på laget.</w:t>
      </w:r>
    </w:p>
    <w:p w:rsidR="00C845F7" w:rsidRDefault="00C845F7" w:rsidP="00C845F7">
      <w:pPr>
        <w:pStyle w:val="BasicParagraph"/>
        <w:spacing w:after="113"/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 xml:space="preserve">13/2018 – </w:t>
      </w:r>
      <w:proofErr w:type="spellStart"/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Oppstartsturnering</w:t>
      </w:r>
      <w:proofErr w:type="spellEnd"/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 xml:space="preserve"> for sesongen 2018/2019.</w:t>
      </w:r>
    </w:p>
    <w:p w:rsidR="00947CC3" w:rsidRPr="00947CC3" w:rsidRDefault="00947CC3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>Jorunn har styringen. Litt lite respons foreløpig. Bjarte ser på mulighet for å bidra.</w:t>
      </w:r>
    </w:p>
    <w:p w:rsidR="00C845F7" w:rsidRPr="00444EDE" w:rsidRDefault="00C845F7" w:rsidP="00C845F7">
      <w:pPr>
        <w:pStyle w:val="Rentekst"/>
        <w:rPr>
          <w:b/>
          <w:color w:val="595959" w:themeColor="text1" w:themeTint="A6"/>
        </w:rPr>
      </w:pPr>
      <w:r w:rsidRPr="00444EDE">
        <w:rPr>
          <w:b/>
          <w:color w:val="595959" w:themeColor="text1" w:themeTint="A6"/>
        </w:rPr>
        <w:t xml:space="preserve">14/2018 - </w:t>
      </w:r>
      <w:proofErr w:type="gramStart"/>
      <w:r w:rsidRPr="00444EDE">
        <w:rPr>
          <w:b/>
          <w:color w:val="595959" w:themeColor="text1" w:themeTint="A6"/>
        </w:rPr>
        <w:t>Sesongstart  -</w:t>
      </w:r>
      <w:proofErr w:type="gramEnd"/>
      <w:r w:rsidRPr="00444EDE">
        <w:rPr>
          <w:b/>
          <w:color w:val="595959" w:themeColor="text1" w:themeTint="A6"/>
        </w:rPr>
        <w:t xml:space="preserve"> gjennomføring av møter med seniorlagene, samt trenerne.</w:t>
      </w:r>
    </w:p>
    <w:p w:rsidR="00947CC3" w:rsidRDefault="00947CC3" w:rsidP="00C845F7">
      <w:pPr>
        <w:pStyle w:val="Rentekst"/>
        <w:rPr>
          <w:color w:val="595959" w:themeColor="text1" w:themeTint="A6"/>
        </w:rPr>
      </w:pPr>
      <w:r w:rsidRPr="00444EDE">
        <w:rPr>
          <w:color w:val="595959" w:themeColor="text1" w:themeTint="A6"/>
        </w:rPr>
        <w:t xml:space="preserve">Mangler å </w:t>
      </w:r>
      <w:r w:rsidR="00444EDE" w:rsidRPr="00444EDE">
        <w:rPr>
          <w:color w:val="595959" w:themeColor="text1" w:themeTint="A6"/>
        </w:rPr>
        <w:t>gjennomføre møte med herrespillerne, samt trenerne. TG og Lars har ansvar.</w:t>
      </w:r>
    </w:p>
    <w:p w:rsidR="00444EDE" w:rsidRPr="00444EDE" w:rsidRDefault="00444EDE" w:rsidP="00C845F7">
      <w:pPr>
        <w:pStyle w:val="Rentekst"/>
        <w:rPr>
          <w:color w:val="595959" w:themeColor="text1" w:themeTint="A6"/>
        </w:rPr>
      </w:pPr>
      <w:r>
        <w:rPr>
          <w:color w:val="595959" w:themeColor="text1" w:themeTint="A6"/>
        </w:rPr>
        <w:t xml:space="preserve">Må få fastsatt </w:t>
      </w:r>
      <w:proofErr w:type="gramStart"/>
      <w:r>
        <w:rPr>
          <w:color w:val="595959" w:themeColor="text1" w:themeTint="A6"/>
        </w:rPr>
        <w:t>dugnadsinnsats  og</w:t>
      </w:r>
      <w:proofErr w:type="gramEnd"/>
      <w:r>
        <w:rPr>
          <w:color w:val="595959" w:themeColor="text1" w:themeTint="A6"/>
        </w:rPr>
        <w:t xml:space="preserve"> egenandeler for seniorene, samt dugnad </w:t>
      </w:r>
      <w:r w:rsidR="005832B7">
        <w:rPr>
          <w:color w:val="595959" w:themeColor="text1" w:themeTint="A6"/>
        </w:rPr>
        <w:t>på trenersiden.</w:t>
      </w:r>
    </w:p>
    <w:p w:rsidR="00C845F7" w:rsidRPr="00444EDE" w:rsidRDefault="00C845F7" w:rsidP="00C845F7">
      <w:pPr>
        <w:pStyle w:val="Rentekst"/>
        <w:rPr>
          <w:color w:val="595959" w:themeColor="text1" w:themeTint="A6"/>
        </w:rPr>
      </w:pPr>
    </w:p>
    <w:p w:rsidR="00C845F7" w:rsidRPr="005832B7" w:rsidRDefault="00C845F7" w:rsidP="00C845F7">
      <w:pPr>
        <w:pStyle w:val="Rentekst"/>
        <w:rPr>
          <w:b/>
          <w:color w:val="595959" w:themeColor="text1" w:themeTint="A6"/>
        </w:rPr>
      </w:pPr>
      <w:r w:rsidRPr="005832B7">
        <w:rPr>
          <w:b/>
          <w:color w:val="595959" w:themeColor="text1" w:themeTint="A6"/>
        </w:rPr>
        <w:t>15/2018 – Status trenerkurs og påmeldinger</w:t>
      </w:r>
      <w:r w:rsidR="00444EDE" w:rsidRPr="005832B7">
        <w:rPr>
          <w:b/>
          <w:color w:val="595959" w:themeColor="text1" w:themeTint="A6"/>
        </w:rPr>
        <w:t>.</w:t>
      </w:r>
    </w:p>
    <w:p w:rsidR="005832B7" w:rsidRPr="005832B7" w:rsidRDefault="005832B7" w:rsidP="00C845F7">
      <w:pPr>
        <w:pStyle w:val="Rentekst"/>
        <w:rPr>
          <w:color w:val="595959" w:themeColor="text1" w:themeTint="A6"/>
        </w:rPr>
      </w:pPr>
      <w:r w:rsidRPr="005832B7">
        <w:rPr>
          <w:color w:val="595959" w:themeColor="text1" w:themeTint="A6"/>
        </w:rPr>
        <w:t>Kretsen kommer til oss og for å gjennomføre trenerkurs.</w:t>
      </w:r>
      <w:r w:rsidR="0037593F">
        <w:rPr>
          <w:color w:val="595959" w:themeColor="text1" w:themeTint="A6"/>
        </w:rPr>
        <w:t xml:space="preserve"> </w:t>
      </w:r>
      <w:r w:rsidRPr="005832B7">
        <w:rPr>
          <w:color w:val="595959" w:themeColor="text1" w:themeTint="A6"/>
        </w:rPr>
        <w:t>Hvem er påmeldt og hvem skulle vært påmeldt. Bjarte følger opp.</w:t>
      </w:r>
    </w:p>
    <w:p w:rsidR="00C845F7" w:rsidRPr="005832B7" w:rsidRDefault="00C845F7" w:rsidP="00C845F7">
      <w:pPr>
        <w:pStyle w:val="Rentekst"/>
        <w:rPr>
          <w:color w:val="595959" w:themeColor="text1" w:themeTint="A6"/>
        </w:rPr>
      </w:pPr>
    </w:p>
    <w:p w:rsidR="00C845F7" w:rsidRPr="005832B7" w:rsidRDefault="00C845F7" w:rsidP="00C845F7">
      <w:pPr>
        <w:pStyle w:val="Rentekst"/>
        <w:rPr>
          <w:b/>
          <w:color w:val="595959" w:themeColor="text1" w:themeTint="A6"/>
        </w:rPr>
      </w:pPr>
      <w:r w:rsidRPr="005832B7">
        <w:rPr>
          <w:b/>
          <w:color w:val="595959" w:themeColor="text1" w:themeTint="A6"/>
        </w:rPr>
        <w:t xml:space="preserve">16/2018 </w:t>
      </w:r>
      <w:proofErr w:type="gramStart"/>
      <w:r w:rsidRPr="005832B7">
        <w:rPr>
          <w:b/>
          <w:color w:val="595959" w:themeColor="text1" w:themeTint="A6"/>
        </w:rPr>
        <w:t>-  Dugnad</w:t>
      </w:r>
      <w:proofErr w:type="gramEnd"/>
      <w:r w:rsidRPr="005832B7">
        <w:rPr>
          <w:b/>
          <w:color w:val="595959" w:themeColor="text1" w:themeTint="A6"/>
        </w:rPr>
        <w:t xml:space="preserve"> for </w:t>
      </w:r>
      <w:proofErr w:type="spellStart"/>
      <w:r w:rsidRPr="005832B7">
        <w:rPr>
          <w:b/>
          <w:color w:val="595959" w:themeColor="text1" w:themeTint="A6"/>
        </w:rPr>
        <w:t>Jærmessa</w:t>
      </w:r>
      <w:proofErr w:type="spellEnd"/>
      <w:r w:rsidRPr="005832B7">
        <w:rPr>
          <w:b/>
          <w:color w:val="595959" w:themeColor="text1" w:themeTint="A6"/>
        </w:rPr>
        <w:t xml:space="preserve"> </w:t>
      </w:r>
    </w:p>
    <w:p w:rsidR="005832B7" w:rsidRPr="005832B7" w:rsidRDefault="005832B7" w:rsidP="00C845F7">
      <w:pPr>
        <w:pStyle w:val="Rentekst"/>
        <w:rPr>
          <w:color w:val="595959" w:themeColor="text1" w:themeTint="A6"/>
        </w:rPr>
      </w:pPr>
      <w:r w:rsidRPr="005832B7">
        <w:rPr>
          <w:color w:val="595959" w:themeColor="text1" w:themeTint="A6"/>
        </w:rPr>
        <w:t xml:space="preserve">Må få flere på håndballen til å melde seg. Må ha 28 flere vakter! J12 har gjort skikkelig innsats – ber om at de andre lagene også melder seg. Oddny har ansvar for å legge ut på siden vår. </w:t>
      </w:r>
    </w:p>
    <w:p w:rsidR="00C845F7" w:rsidRDefault="00C845F7" w:rsidP="00C845F7">
      <w:pPr>
        <w:pStyle w:val="Rentekst"/>
      </w:pPr>
    </w:p>
    <w:p w:rsidR="00C845F7" w:rsidRDefault="00C845F7" w:rsidP="00C845F7">
      <w:pPr>
        <w:pStyle w:val="Rentekst"/>
        <w:rPr>
          <w:b/>
          <w:color w:val="595959" w:themeColor="text1" w:themeTint="A6"/>
        </w:rPr>
      </w:pPr>
      <w:r w:rsidRPr="005832B7">
        <w:rPr>
          <w:b/>
          <w:color w:val="595959" w:themeColor="text1" w:themeTint="A6"/>
        </w:rPr>
        <w:t xml:space="preserve">17/2018 </w:t>
      </w:r>
      <w:proofErr w:type="gramStart"/>
      <w:r w:rsidRPr="005832B7">
        <w:rPr>
          <w:b/>
          <w:color w:val="595959" w:themeColor="text1" w:themeTint="A6"/>
        </w:rPr>
        <w:t>-  Sekretariat</w:t>
      </w:r>
      <w:proofErr w:type="gramEnd"/>
      <w:r w:rsidRPr="005832B7">
        <w:rPr>
          <w:b/>
          <w:color w:val="595959" w:themeColor="text1" w:themeTint="A6"/>
        </w:rPr>
        <w:t xml:space="preserve"> for kommende sesong </w:t>
      </w:r>
    </w:p>
    <w:p w:rsidR="005832B7" w:rsidRPr="005832B7" w:rsidRDefault="005832B7" w:rsidP="00C845F7">
      <w:pPr>
        <w:pStyle w:val="Rentekst"/>
        <w:rPr>
          <w:color w:val="595959" w:themeColor="text1" w:themeTint="A6"/>
        </w:rPr>
      </w:pPr>
      <w:r>
        <w:rPr>
          <w:color w:val="595959" w:themeColor="text1" w:themeTint="A6"/>
        </w:rPr>
        <w:t>Lars følger opp med Hans og Bjørn.</w:t>
      </w:r>
    </w:p>
    <w:p w:rsidR="00C845F7" w:rsidRDefault="00C845F7" w:rsidP="00C845F7">
      <w:pPr>
        <w:pStyle w:val="Rentekst"/>
      </w:pPr>
    </w:p>
    <w:p w:rsidR="00C845F7" w:rsidRPr="00827192" w:rsidRDefault="00C845F7" w:rsidP="00C845F7">
      <w:pPr>
        <w:pStyle w:val="Rentekst"/>
        <w:rPr>
          <w:b/>
          <w:color w:val="595959" w:themeColor="text1" w:themeTint="A6"/>
        </w:rPr>
      </w:pPr>
      <w:r w:rsidRPr="00827192">
        <w:rPr>
          <w:b/>
          <w:color w:val="595959" w:themeColor="text1" w:themeTint="A6"/>
        </w:rPr>
        <w:t>18/2018- Dugnader og egenandeler for seniorspillere</w:t>
      </w:r>
    </w:p>
    <w:p w:rsidR="005832B7" w:rsidRPr="00827192" w:rsidRDefault="005832B7" w:rsidP="00C845F7">
      <w:pPr>
        <w:pStyle w:val="Rentekst"/>
        <w:rPr>
          <w:color w:val="595959" w:themeColor="text1" w:themeTint="A6"/>
        </w:rPr>
      </w:pPr>
      <w:r w:rsidRPr="00827192">
        <w:rPr>
          <w:color w:val="595959" w:themeColor="text1" w:themeTint="A6"/>
        </w:rPr>
        <w:t xml:space="preserve">Se </w:t>
      </w:r>
      <w:proofErr w:type="spellStart"/>
      <w:r w:rsidRPr="00827192">
        <w:rPr>
          <w:color w:val="595959" w:themeColor="text1" w:themeTint="A6"/>
        </w:rPr>
        <w:t>pkt</w:t>
      </w:r>
      <w:proofErr w:type="spellEnd"/>
      <w:r w:rsidRPr="00827192">
        <w:rPr>
          <w:color w:val="595959" w:themeColor="text1" w:themeTint="A6"/>
        </w:rPr>
        <w:t xml:space="preserve"> 14/2018.</w:t>
      </w:r>
    </w:p>
    <w:p w:rsidR="00C845F7" w:rsidRPr="008D680B" w:rsidRDefault="00C845F7" w:rsidP="00C845F7">
      <w:pPr>
        <w:pStyle w:val="Rentekst"/>
      </w:pPr>
    </w:p>
    <w:p w:rsidR="00C845F7" w:rsidRDefault="00C845F7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 w:rsidRPr="00465B94"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 xml:space="preserve">*  </w:t>
      </w:r>
      <w:proofErr w:type="spellStart"/>
      <w:r w:rsidRPr="00465B94"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Årshjul</w:t>
      </w:r>
      <w:proofErr w:type="spellEnd"/>
      <w:r w:rsidRPr="003E4353"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>- gjennomgang – hvor er vi nå?</w:t>
      </w:r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 xml:space="preserve"> – Anne Torill </w:t>
      </w:r>
    </w:p>
    <w:p w:rsidR="00827192" w:rsidRPr="003E4353" w:rsidRDefault="00827192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 xml:space="preserve">Mye arbeid for materiell forvalter fremover mot sesongstart, Arbeid med programblad venter – Anne Torill og Oddny skal ta bilder? Andre alternativ? Må være ferdig til 10.september. </w:t>
      </w:r>
    </w:p>
    <w:p w:rsidR="00C845F7" w:rsidRDefault="00C845F7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 w:rsidRPr="00465B94"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* Økonomi</w:t>
      </w:r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 xml:space="preserve"> – Anne Torill</w:t>
      </w:r>
    </w:p>
    <w:p w:rsidR="00827192" w:rsidRPr="003E4353" w:rsidRDefault="00827192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>Lite bevegelse i sommer.</w:t>
      </w:r>
    </w:p>
    <w:p w:rsidR="00C845F7" w:rsidRDefault="00C845F7" w:rsidP="00C845F7">
      <w:pPr>
        <w:pStyle w:val="BasicParagraph"/>
        <w:spacing w:after="113"/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</w:pPr>
      <w:r w:rsidRPr="00465B94"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* Gjennomgang av referat fra hovedstyret.</w:t>
      </w:r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 xml:space="preserve"> </w:t>
      </w:r>
      <w:r w:rsidR="00827192"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–</w:t>
      </w:r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 xml:space="preserve"> Lars</w:t>
      </w:r>
    </w:p>
    <w:p w:rsidR="00827192" w:rsidRPr="00827192" w:rsidRDefault="00827192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 w:rsidRPr="00827192"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>Intet nytt.</w:t>
      </w:r>
    </w:p>
    <w:p w:rsidR="00C845F7" w:rsidRDefault="00C845F7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 w:rsidRPr="00465B94"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*  Erfaringslogg</w:t>
      </w:r>
      <w:r w:rsidRPr="003E4353"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 xml:space="preserve"> - Noe å tilføye?</w:t>
      </w:r>
    </w:p>
    <w:p w:rsidR="00A209BF" w:rsidRDefault="00A209BF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</w:p>
    <w:p w:rsidR="00827192" w:rsidRPr="003E4353" w:rsidRDefault="00827192" w:rsidP="00C845F7">
      <w:pPr>
        <w:pStyle w:val="BasicParagraph"/>
        <w:spacing w:after="113"/>
        <w:rPr>
          <w:rFonts w:ascii="Arial" w:hAnsi="Arial" w:cs="Arial"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nb-NO"/>
        </w:rPr>
        <w:t>Intet</w:t>
      </w:r>
    </w:p>
    <w:p w:rsidR="00C845F7" w:rsidRDefault="00C845F7" w:rsidP="00C845F7">
      <w:pPr>
        <w:pStyle w:val="BasicParagraph"/>
        <w:spacing w:after="113"/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</w:pPr>
      <w:r w:rsidRPr="00465B94"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* Eventuelt</w:t>
      </w:r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 xml:space="preserve"> </w:t>
      </w:r>
    </w:p>
    <w:p w:rsidR="00C845F7" w:rsidRDefault="00C845F7" w:rsidP="00C845F7">
      <w:pPr>
        <w:pStyle w:val="BasicParagraph"/>
        <w:spacing w:after="113"/>
        <w:ind w:firstLine="720"/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- Fastsette dato for trenerforum</w:t>
      </w:r>
    </w:p>
    <w:p w:rsidR="00827192" w:rsidRDefault="00827192" w:rsidP="00C845F7">
      <w:pPr>
        <w:pStyle w:val="BasicParagraph"/>
        <w:spacing w:after="113"/>
        <w:ind w:firstLine="720"/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03.09/15.10/19.11/17.12/14.01/18.02/18.03/29.04.</w:t>
      </w:r>
    </w:p>
    <w:p w:rsidR="00C845F7" w:rsidRDefault="00C845F7" w:rsidP="00C845F7">
      <w:pPr>
        <w:pStyle w:val="BasicParagraph"/>
        <w:spacing w:after="113"/>
        <w:ind w:firstLine="720"/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-Fastsette dato for styremøter kommende sesong.</w:t>
      </w:r>
    </w:p>
    <w:p w:rsidR="00827192" w:rsidRPr="00465B94" w:rsidRDefault="00827192" w:rsidP="00C845F7">
      <w:pPr>
        <w:pStyle w:val="BasicParagraph"/>
        <w:spacing w:after="113"/>
        <w:ind w:firstLine="720"/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</w:pPr>
      <w:r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27.08/19.09/17.10/07.11/28.11/</w:t>
      </w:r>
      <w:r w:rsidR="000F3BBF"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  <w:t>09.01/30.01/20.02/13.03/03.04/24.04.</w:t>
      </w:r>
    </w:p>
    <w:p w:rsidR="00C845F7" w:rsidRPr="00D83AEA" w:rsidRDefault="00C845F7" w:rsidP="00C845F7">
      <w:pPr>
        <w:pStyle w:val="BasicParagraph"/>
        <w:spacing w:after="113"/>
        <w:rPr>
          <w:rFonts w:ascii="Arial" w:hAnsi="Arial" w:cs="Arial"/>
          <w:b/>
          <w:color w:val="595959" w:themeColor="text1" w:themeTint="A6"/>
          <w:sz w:val="20"/>
          <w:szCs w:val="20"/>
          <w:lang w:val="nb-NO"/>
        </w:rPr>
      </w:pPr>
    </w:p>
    <w:p w:rsidR="00D6799A" w:rsidRDefault="00D6799A" w:rsidP="00C845F7">
      <w:pPr>
        <w:rPr>
          <w:color w:val="595959" w:themeColor="text1" w:themeTint="A6"/>
        </w:rPr>
      </w:pPr>
      <w:bookmarkStart w:id="0" w:name="_GoBack"/>
      <w:bookmarkEnd w:id="0"/>
    </w:p>
    <w:sectPr w:rsidR="00D6799A" w:rsidSect="008A6C4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40" w:right="1134" w:bottom="1988" w:left="1701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FAF" w:rsidRDefault="00633FAF" w:rsidP="00FE7385">
      <w:r>
        <w:separator/>
      </w:r>
    </w:p>
  </w:endnote>
  <w:endnote w:type="continuationSeparator" w:id="0">
    <w:p w:rsidR="00633FAF" w:rsidRDefault="00633FAF" w:rsidP="00FE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Default="00713933" w:rsidP="00FE7385">
    <w:pPr>
      <w:pStyle w:val="Bunntekst"/>
      <w:rPr>
        <w:rStyle w:val="Sidetall"/>
      </w:rPr>
    </w:pPr>
    <w:r>
      <w:rPr>
        <w:rStyle w:val="Sidetall"/>
        <w:rFonts w:hint="eastAsia"/>
      </w:rPr>
      <w:fldChar w:fldCharType="begin"/>
    </w:r>
    <w:r>
      <w:rPr>
        <w:rStyle w:val="Sidetall"/>
        <w:rFonts w:hint="eastAsia"/>
      </w:rPr>
      <w:instrText xml:space="preserve">PAGE  </w:instrText>
    </w:r>
    <w:r>
      <w:rPr>
        <w:rStyle w:val="Sidetall"/>
        <w:rFonts w:hint="eastAsia"/>
      </w:rPr>
      <w:fldChar w:fldCharType="end"/>
    </w:r>
  </w:p>
  <w:p w:rsidR="00713933" w:rsidRDefault="00713933" w:rsidP="00FE738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Pr="0052520B" w:rsidRDefault="00713933" w:rsidP="008A6C4F">
    <w:pPr>
      <w:pStyle w:val="Bunntekst"/>
      <w:jc w:val="center"/>
      <w:rPr>
        <w:rStyle w:val="Sidetall"/>
        <w:rFonts w:cs="Arial"/>
        <w:sz w:val="16"/>
        <w:szCs w:val="16"/>
      </w:rPr>
    </w:pPr>
    <w:r w:rsidRPr="0052520B">
      <w:rPr>
        <w:rStyle w:val="Sidetall"/>
        <w:rFonts w:cs="Arial"/>
        <w:sz w:val="16"/>
        <w:szCs w:val="16"/>
      </w:rPr>
      <w:fldChar w:fldCharType="begin"/>
    </w:r>
    <w:r w:rsidRPr="0052520B">
      <w:rPr>
        <w:rStyle w:val="Sidetall"/>
        <w:rFonts w:cs="Arial"/>
        <w:sz w:val="16"/>
        <w:szCs w:val="16"/>
      </w:rPr>
      <w:instrText xml:space="preserve">PAGE  </w:instrText>
    </w:r>
    <w:r w:rsidRPr="0052520B">
      <w:rPr>
        <w:rStyle w:val="Sidetall"/>
        <w:rFonts w:cs="Arial"/>
        <w:sz w:val="16"/>
        <w:szCs w:val="16"/>
      </w:rPr>
      <w:fldChar w:fldCharType="separate"/>
    </w:r>
    <w:r w:rsidR="0037593F">
      <w:rPr>
        <w:rStyle w:val="Sidetall"/>
        <w:rFonts w:cs="Arial"/>
        <w:noProof/>
        <w:sz w:val="16"/>
        <w:szCs w:val="16"/>
      </w:rPr>
      <w:t>1</w:t>
    </w:r>
    <w:r w:rsidRPr="0052520B">
      <w:rPr>
        <w:rStyle w:val="Sidetall"/>
        <w:rFonts w:cs="Arial"/>
        <w:sz w:val="16"/>
        <w:szCs w:val="16"/>
      </w:rPr>
      <w:fldChar w:fldCharType="end"/>
    </w:r>
    <w:r>
      <w:rPr>
        <w:rFonts w:cs="Arial"/>
        <w:noProof/>
        <w:sz w:val="16"/>
        <w:szCs w:val="16"/>
        <w:lang w:val="nb-NO" w:eastAsia="nb-NO"/>
      </w:rPr>
      <w:drawing>
        <wp:inline distT="0" distB="0" distL="0" distR="0" wp14:anchorId="52D7FDA5" wp14:editId="432A8EB0">
          <wp:extent cx="5825702" cy="476573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22693" cy="492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3933" w:rsidRDefault="00713933" w:rsidP="00FE738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Pr="00D77563" w:rsidRDefault="00713933" w:rsidP="00FE7385">
    <w:pPr>
      <w:pStyle w:val="Bunntekst"/>
      <w:rPr>
        <w:rStyle w:val="Sidetall"/>
        <w:rFonts w:cs="Arial"/>
        <w:sz w:val="16"/>
        <w:szCs w:val="16"/>
      </w:rPr>
    </w:pPr>
    <w:r w:rsidRPr="00D77563">
      <w:rPr>
        <w:rStyle w:val="Sidetall"/>
        <w:rFonts w:cs="Arial"/>
        <w:sz w:val="16"/>
        <w:szCs w:val="16"/>
      </w:rPr>
      <w:fldChar w:fldCharType="begin"/>
    </w:r>
    <w:r w:rsidRPr="00D77563">
      <w:rPr>
        <w:rStyle w:val="Sidetall"/>
        <w:rFonts w:cs="Arial"/>
        <w:sz w:val="16"/>
        <w:szCs w:val="16"/>
      </w:rPr>
      <w:instrText xml:space="preserve">PAGE  </w:instrText>
    </w:r>
    <w:r w:rsidRPr="00D77563">
      <w:rPr>
        <w:rStyle w:val="Sidetall"/>
        <w:rFonts w:cs="Arial"/>
        <w:sz w:val="16"/>
        <w:szCs w:val="16"/>
      </w:rPr>
      <w:fldChar w:fldCharType="separate"/>
    </w:r>
    <w:r>
      <w:rPr>
        <w:rStyle w:val="Sidetall"/>
        <w:rFonts w:cs="Arial"/>
        <w:noProof/>
        <w:sz w:val="16"/>
        <w:szCs w:val="16"/>
      </w:rPr>
      <w:t>1</w:t>
    </w:r>
    <w:r w:rsidRPr="00D77563">
      <w:rPr>
        <w:rStyle w:val="Sidetall"/>
        <w:rFonts w:cs="Arial"/>
        <w:sz w:val="16"/>
        <w:szCs w:val="16"/>
      </w:rPr>
      <w:fldChar w:fldCharType="end"/>
    </w:r>
  </w:p>
  <w:p w:rsidR="00713933" w:rsidRDefault="00713933" w:rsidP="00FE7385">
    <w:pPr>
      <w:pStyle w:val="Bunntekst"/>
    </w:pPr>
    <w:r>
      <w:rPr>
        <w:noProof/>
        <w:lang w:val="nb-NO" w:eastAsia="nb-NO"/>
      </w:rPr>
      <w:drawing>
        <wp:inline distT="0" distB="0" distL="0" distR="0" wp14:anchorId="2494CBF8" wp14:editId="7B61B72A">
          <wp:extent cx="5756275" cy="651955"/>
          <wp:effectExtent l="0" t="0" r="0" b="8890"/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5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FAF" w:rsidRDefault="00633FAF" w:rsidP="00FE7385">
      <w:r>
        <w:separator/>
      </w:r>
    </w:p>
  </w:footnote>
  <w:footnote w:type="continuationSeparator" w:id="0">
    <w:p w:rsidR="00633FAF" w:rsidRDefault="00633FAF" w:rsidP="00FE7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Default="00713933" w:rsidP="00FE7385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58240" behindDoc="0" locked="0" layoutInCell="1" allowOverlap="1" wp14:anchorId="62CFA115" wp14:editId="52639F02">
          <wp:simplePos x="0" y="0"/>
          <wp:positionH relativeFrom="column">
            <wp:posOffset>4745092</wp:posOffset>
          </wp:positionH>
          <wp:positionV relativeFrom="paragraph">
            <wp:posOffset>58420</wp:posOffset>
          </wp:positionV>
          <wp:extent cx="951981" cy="100031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981" cy="100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3933" w:rsidRDefault="00713933" w:rsidP="00FE7385">
    <w:pPr>
      <w:pStyle w:val="Topptekst"/>
    </w:pPr>
  </w:p>
  <w:p w:rsidR="00713933" w:rsidRPr="006235C0" w:rsidRDefault="00713933" w:rsidP="00ED591E">
    <w:pPr>
      <w:pStyle w:val="Overskrift1"/>
    </w:pPr>
    <w:r>
      <w:t>MØTEREFERAT</w:t>
    </w:r>
  </w:p>
  <w:p w:rsidR="00713933" w:rsidRDefault="00713933" w:rsidP="00FE7385">
    <w:pPr>
      <w:pStyle w:val="Topptekst"/>
    </w:pPr>
  </w:p>
  <w:p w:rsidR="00713933" w:rsidRPr="00D360EE" w:rsidRDefault="00713933" w:rsidP="00FE738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Default="00713933" w:rsidP="00FE7385">
    <w:pPr>
      <w:pStyle w:val="Topptekst"/>
    </w:pPr>
    <w:r>
      <w:t xml:space="preserve">      </w:t>
    </w:r>
    <w:r>
      <w:rPr>
        <w:noProof/>
        <w:lang w:val="nb-NO" w:eastAsia="nb-NO"/>
      </w:rPr>
      <w:drawing>
        <wp:inline distT="0" distB="0" distL="0" distR="0" wp14:anchorId="52B0D76B" wp14:editId="654509C6">
          <wp:extent cx="1069026" cy="112595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6" cy="1125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3933" w:rsidRDefault="00713933" w:rsidP="00021DC8">
    <w:pPr>
      <w:pStyle w:val="BasicParagraph"/>
      <w:spacing w:after="113"/>
      <w:jc w:val="right"/>
      <w:rPr>
        <w:rFonts w:ascii="ArialMT" w:hAnsi="ArialMT" w:cs="ArialMT"/>
        <w:sz w:val="16"/>
        <w:szCs w:val="16"/>
        <w:lang w:val="nb-NO"/>
      </w:rPr>
    </w:pPr>
  </w:p>
  <w:p w:rsidR="00713933" w:rsidRPr="000D1FC5" w:rsidRDefault="00713933" w:rsidP="00FE738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66071E"/>
    <w:multiLevelType w:val="hybridMultilevel"/>
    <w:tmpl w:val="644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B50E81"/>
    <w:multiLevelType w:val="hybridMultilevel"/>
    <w:tmpl w:val="DC6460EC"/>
    <w:lvl w:ilvl="0" w:tplc="BA3655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72"/>
    <w:rsid w:val="00002A10"/>
    <w:rsid w:val="00014B63"/>
    <w:rsid w:val="00021DC8"/>
    <w:rsid w:val="0003468D"/>
    <w:rsid w:val="000D1FC5"/>
    <w:rsid w:val="000D2A9F"/>
    <w:rsid w:val="000F3BBF"/>
    <w:rsid w:val="0011508E"/>
    <w:rsid w:val="001F6E38"/>
    <w:rsid w:val="00212082"/>
    <w:rsid w:val="002C6A0D"/>
    <w:rsid w:val="00313359"/>
    <w:rsid w:val="003160FE"/>
    <w:rsid w:val="00337AD9"/>
    <w:rsid w:val="0037593F"/>
    <w:rsid w:val="00396159"/>
    <w:rsid w:val="003D1B43"/>
    <w:rsid w:val="003D5B24"/>
    <w:rsid w:val="003E6726"/>
    <w:rsid w:val="003E6DE0"/>
    <w:rsid w:val="003E7C7F"/>
    <w:rsid w:val="003F7ED8"/>
    <w:rsid w:val="004424B5"/>
    <w:rsid w:val="00444EDE"/>
    <w:rsid w:val="00470038"/>
    <w:rsid w:val="004730B1"/>
    <w:rsid w:val="0052520B"/>
    <w:rsid w:val="0057707C"/>
    <w:rsid w:val="005772A2"/>
    <w:rsid w:val="005832B7"/>
    <w:rsid w:val="00587F5F"/>
    <w:rsid w:val="005F6E96"/>
    <w:rsid w:val="006235C0"/>
    <w:rsid w:val="00633FAF"/>
    <w:rsid w:val="00703F24"/>
    <w:rsid w:val="00713933"/>
    <w:rsid w:val="00746803"/>
    <w:rsid w:val="0076007A"/>
    <w:rsid w:val="007C54F1"/>
    <w:rsid w:val="007D30DF"/>
    <w:rsid w:val="00804A9D"/>
    <w:rsid w:val="00814475"/>
    <w:rsid w:val="00827192"/>
    <w:rsid w:val="00827D48"/>
    <w:rsid w:val="008322AE"/>
    <w:rsid w:val="008A6C4F"/>
    <w:rsid w:val="009015BA"/>
    <w:rsid w:val="00934D62"/>
    <w:rsid w:val="00947CC3"/>
    <w:rsid w:val="0097482C"/>
    <w:rsid w:val="009E6BDB"/>
    <w:rsid w:val="00A15A63"/>
    <w:rsid w:val="00A209BF"/>
    <w:rsid w:val="00A42AA0"/>
    <w:rsid w:val="00AA2D72"/>
    <w:rsid w:val="00AA4492"/>
    <w:rsid w:val="00BC7599"/>
    <w:rsid w:val="00BE49FC"/>
    <w:rsid w:val="00BE5C26"/>
    <w:rsid w:val="00C0407D"/>
    <w:rsid w:val="00C24D91"/>
    <w:rsid w:val="00C845F7"/>
    <w:rsid w:val="00CF63EA"/>
    <w:rsid w:val="00D360EE"/>
    <w:rsid w:val="00D670A0"/>
    <w:rsid w:val="00D6799A"/>
    <w:rsid w:val="00D77563"/>
    <w:rsid w:val="00D82991"/>
    <w:rsid w:val="00ED591E"/>
    <w:rsid w:val="00F444D6"/>
    <w:rsid w:val="00F514FB"/>
    <w:rsid w:val="00F86071"/>
    <w:rsid w:val="00FB2F69"/>
    <w:rsid w:val="00FE0749"/>
    <w:rsid w:val="00FE094F"/>
    <w:rsid w:val="00FE7385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1B4EE8"/>
  <w14:defaultImageDpi w14:val="300"/>
  <w15:docId w15:val="{A3F338D6-C278-4A66-82B3-4C5262035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7385"/>
    <w:pPr>
      <w:widowControl w:val="0"/>
      <w:autoSpaceDE w:val="0"/>
      <w:autoSpaceDN w:val="0"/>
      <w:adjustRightInd w:val="0"/>
      <w:spacing w:after="160" w:line="288" w:lineRule="auto"/>
      <w:textAlignment w:val="center"/>
    </w:pPr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pPr>
      <w:spacing w:line="240" w:lineRule="auto"/>
    </w:pPr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qFormat/>
    <w:rsid w:val="00FE7385"/>
    <w:rPr>
      <w:i/>
      <w:iCs/>
    </w:rPr>
  </w:style>
  <w:style w:type="paragraph" w:styleId="Rentekst">
    <w:name w:val="Plain Text"/>
    <w:basedOn w:val="Normal"/>
    <w:link w:val="RentekstTegn"/>
    <w:uiPriority w:val="99"/>
    <w:unhideWhenUsed/>
    <w:rsid w:val="00C845F7"/>
    <w:pPr>
      <w:widowControl/>
      <w:autoSpaceDE/>
      <w:autoSpaceDN/>
      <w:adjustRightInd/>
      <w:spacing w:after="0" w:line="240" w:lineRule="auto"/>
      <w:textAlignment w:val="auto"/>
    </w:pPr>
    <w:rPr>
      <w:rFonts w:ascii="Calibri" w:eastAsiaTheme="minorHAnsi" w:hAnsi="Calibri" w:cstheme="minorBidi"/>
      <w:color w:val="auto"/>
      <w:sz w:val="22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rsid w:val="00C845F7"/>
    <w:rPr>
      <w:rFonts w:ascii="Calibri" w:eastAsiaTheme="minorHAnsi" w:hAnsi="Calibri"/>
      <w:sz w:val="22"/>
      <w:szCs w:val="21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6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Dropbox\Administrasjon\Maler%20ny%202016\Mal%20-%20M&#248;tereferat%20VIL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0DF25C-91B3-4821-A566-4FDF745C5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- Møtereferat VIL 2017</Template>
  <TotalTime>1</TotalTime>
  <Pages>2</Pages>
  <Words>402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Hegre</dc:creator>
  <cp:lastModifiedBy>Eva Hegre</cp:lastModifiedBy>
  <cp:revision>2</cp:revision>
  <cp:lastPrinted>2015-06-03T10:02:00Z</cp:lastPrinted>
  <dcterms:created xsi:type="dcterms:W3CDTF">2018-08-13T07:39:00Z</dcterms:created>
  <dcterms:modified xsi:type="dcterms:W3CDTF">2018-08-13T07:39:00Z</dcterms:modified>
</cp:coreProperties>
</file>