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0" w:type="auto"/>
        <w:tblLook w:val="04A0" w:firstRow="1" w:lastRow="0" w:firstColumn="1" w:lastColumn="0" w:noHBand="0" w:noVBand="1"/>
      </w:tblPr>
      <w:tblGrid>
        <w:gridCol w:w="4640"/>
        <w:gridCol w:w="4641"/>
      </w:tblGrid>
      <w:tr w:rsidR="00933A4A" w:rsidTr="00FC7D13">
        <w:tc>
          <w:tcPr>
            <w:tcW w:w="4640" w:type="dxa"/>
          </w:tcPr>
          <w:p w:rsidR="00933A4A" w:rsidRPr="00713933" w:rsidRDefault="00CA508F" w:rsidP="00FC7D13">
            <w:pPr>
              <w:rPr>
                <w:color w:val="595959"/>
              </w:rPr>
            </w:pPr>
            <w:r>
              <w:rPr>
                <w:color w:val="595959"/>
                <w:sz w:val="14"/>
                <w:szCs w:val="16"/>
              </w:rPr>
              <w:t>Møtereferat for</w:t>
            </w:r>
            <w:r w:rsidRPr="00713933">
              <w:rPr>
                <w:color w:val="595959"/>
                <w:sz w:val="14"/>
                <w:szCs w:val="16"/>
              </w:rPr>
              <w:t>:</w:t>
            </w:r>
            <w:r>
              <w:rPr>
                <w:color w:val="595959"/>
                <w:sz w:val="18"/>
              </w:rPr>
              <w:br/>
            </w:r>
            <w:r>
              <w:rPr>
                <w:color w:val="595959"/>
              </w:rPr>
              <w:t>Hovedstyret</w:t>
            </w:r>
          </w:p>
        </w:tc>
        <w:tc>
          <w:tcPr>
            <w:tcW w:w="4641" w:type="dxa"/>
          </w:tcPr>
          <w:p w:rsidR="00933A4A" w:rsidRPr="00713933" w:rsidRDefault="00CA508F" w:rsidP="00FC7D13">
            <w:pPr>
              <w:rPr>
                <w:color w:val="595959"/>
              </w:rPr>
            </w:pPr>
            <w:r>
              <w:rPr>
                <w:color w:val="595959"/>
                <w:sz w:val="14"/>
                <w:szCs w:val="16"/>
              </w:rPr>
              <w:t>Møtenummer:</w:t>
            </w:r>
            <w:r>
              <w:rPr>
                <w:color w:val="595959"/>
                <w:sz w:val="18"/>
              </w:rPr>
              <w:br/>
            </w:r>
            <w:r>
              <w:rPr>
                <w:color w:val="595959"/>
              </w:rPr>
              <w:t>12/17</w:t>
            </w:r>
          </w:p>
        </w:tc>
      </w:tr>
      <w:tr w:rsidR="00933A4A" w:rsidTr="00FC7D13">
        <w:tc>
          <w:tcPr>
            <w:tcW w:w="4640" w:type="dxa"/>
          </w:tcPr>
          <w:p w:rsidR="00933A4A" w:rsidRPr="00713933" w:rsidRDefault="00CA508F" w:rsidP="00FC7D13">
            <w:pPr>
              <w:rPr>
                <w:color w:val="595959"/>
              </w:rPr>
            </w:pPr>
            <w:r>
              <w:rPr>
                <w:color w:val="595959"/>
                <w:sz w:val="14"/>
                <w:szCs w:val="16"/>
              </w:rPr>
              <w:t>Dato/ tid</w:t>
            </w:r>
            <w:r w:rsidRPr="00713933">
              <w:rPr>
                <w:color w:val="595959"/>
                <w:sz w:val="14"/>
                <w:szCs w:val="16"/>
              </w:rPr>
              <w:t>:</w:t>
            </w:r>
            <w:r>
              <w:rPr>
                <w:color w:val="595959"/>
                <w:sz w:val="18"/>
              </w:rPr>
              <w:br/>
            </w:r>
            <w:r>
              <w:rPr>
                <w:color w:val="595959"/>
              </w:rPr>
              <w:t>14.12.17/ 20.00 – 22.30</w:t>
            </w:r>
          </w:p>
        </w:tc>
        <w:tc>
          <w:tcPr>
            <w:tcW w:w="4641" w:type="dxa"/>
          </w:tcPr>
          <w:p w:rsidR="00933A4A" w:rsidRPr="00713933" w:rsidRDefault="00CA508F" w:rsidP="00FC7D13">
            <w:pPr>
              <w:rPr>
                <w:color w:val="595959"/>
              </w:rPr>
            </w:pPr>
            <w:r>
              <w:rPr>
                <w:color w:val="595959"/>
                <w:sz w:val="14"/>
                <w:szCs w:val="16"/>
              </w:rPr>
              <w:t>Sted</w:t>
            </w:r>
            <w:r w:rsidRPr="00713933">
              <w:rPr>
                <w:color w:val="595959"/>
                <w:sz w:val="14"/>
                <w:szCs w:val="16"/>
              </w:rPr>
              <w:t>:</w:t>
            </w:r>
            <w:r>
              <w:rPr>
                <w:color w:val="595959"/>
                <w:sz w:val="18"/>
              </w:rPr>
              <w:br/>
            </w:r>
            <w:r>
              <w:rPr>
                <w:color w:val="595959"/>
              </w:rPr>
              <w:t>Møterommet på Iden</w:t>
            </w:r>
          </w:p>
        </w:tc>
      </w:tr>
      <w:tr w:rsidR="00933A4A" w:rsidTr="00FC7D13">
        <w:tc>
          <w:tcPr>
            <w:tcW w:w="4640" w:type="dxa"/>
          </w:tcPr>
          <w:p w:rsidR="00933A4A" w:rsidRPr="00713933" w:rsidRDefault="00CA508F" w:rsidP="00FC7D13">
            <w:pPr>
              <w:rPr>
                <w:color w:val="595959"/>
              </w:rPr>
            </w:pPr>
            <w:r>
              <w:rPr>
                <w:color w:val="595959"/>
                <w:sz w:val="14"/>
                <w:szCs w:val="16"/>
              </w:rPr>
              <w:t>Møteleder</w:t>
            </w:r>
            <w:r w:rsidRPr="00713933">
              <w:rPr>
                <w:color w:val="595959"/>
                <w:sz w:val="14"/>
                <w:szCs w:val="16"/>
              </w:rPr>
              <w:t>:</w:t>
            </w:r>
            <w:r>
              <w:rPr>
                <w:color w:val="595959"/>
                <w:sz w:val="18"/>
              </w:rPr>
              <w:br/>
            </w:r>
            <w:r>
              <w:rPr>
                <w:color w:val="595959"/>
              </w:rPr>
              <w:t>Morten Jelsa</w:t>
            </w:r>
          </w:p>
        </w:tc>
        <w:tc>
          <w:tcPr>
            <w:tcW w:w="4641" w:type="dxa"/>
          </w:tcPr>
          <w:p w:rsidR="00933A4A" w:rsidRPr="00713933" w:rsidRDefault="00CA508F" w:rsidP="00FC7D13">
            <w:pPr>
              <w:rPr>
                <w:color w:val="595959"/>
              </w:rPr>
            </w:pPr>
            <w:r>
              <w:rPr>
                <w:color w:val="595959"/>
                <w:sz w:val="14"/>
                <w:szCs w:val="16"/>
              </w:rPr>
              <w:t>Referent</w:t>
            </w:r>
            <w:r w:rsidRPr="00713933">
              <w:rPr>
                <w:color w:val="595959"/>
                <w:sz w:val="14"/>
                <w:szCs w:val="16"/>
              </w:rPr>
              <w:t>:</w:t>
            </w:r>
            <w:r>
              <w:rPr>
                <w:color w:val="595959"/>
                <w:sz w:val="18"/>
              </w:rPr>
              <w:br/>
            </w:r>
            <w:r>
              <w:rPr>
                <w:color w:val="595959"/>
              </w:rPr>
              <w:t>Astrid Knutsen Håland</w:t>
            </w:r>
          </w:p>
        </w:tc>
      </w:tr>
      <w:tr w:rsidR="00933A4A" w:rsidTr="00FC7D13">
        <w:tc>
          <w:tcPr>
            <w:tcW w:w="4640" w:type="dxa"/>
          </w:tcPr>
          <w:p w:rsidR="00933A4A" w:rsidRPr="00713933" w:rsidRDefault="00CA508F" w:rsidP="00D000DE">
            <w:pPr>
              <w:rPr>
                <w:color w:val="595959"/>
              </w:rPr>
            </w:pPr>
            <w:r>
              <w:rPr>
                <w:color w:val="595959"/>
                <w:sz w:val="14"/>
                <w:szCs w:val="16"/>
              </w:rPr>
              <w:t>Deltakere</w:t>
            </w:r>
            <w:r w:rsidRPr="00713933">
              <w:rPr>
                <w:color w:val="595959"/>
                <w:sz w:val="14"/>
                <w:szCs w:val="16"/>
              </w:rPr>
              <w:t>:</w:t>
            </w:r>
            <w:r>
              <w:rPr>
                <w:color w:val="595959"/>
                <w:sz w:val="18"/>
              </w:rPr>
              <w:br/>
            </w:r>
            <w:r>
              <w:rPr>
                <w:color w:val="595959"/>
              </w:rPr>
              <w:t xml:space="preserve">Morten Jelsa, Guri Bratland, Astrid K. </w:t>
            </w:r>
            <w:proofErr w:type="gramStart"/>
            <w:r>
              <w:rPr>
                <w:color w:val="595959"/>
              </w:rPr>
              <w:t>Håland,     Ken</w:t>
            </w:r>
            <w:proofErr w:type="gramEnd"/>
            <w:r>
              <w:rPr>
                <w:color w:val="595959"/>
              </w:rPr>
              <w:t xml:space="preserve"> Tore Tunheim, Gunn Berit Frøyland,             Jan Christian Bernd Vasshus, Eva Hegre,    Sigmund V. Ådnøy, Monica Dubland</w:t>
            </w:r>
          </w:p>
        </w:tc>
        <w:tc>
          <w:tcPr>
            <w:tcW w:w="4641" w:type="dxa"/>
          </w:tcPr>
          <w:p w:rsidR="00933A4A" w:rsidRPr="00713933" w:rsidRDefault="00CA508F" w:rsidP="00FC7D13">
            <w:pPr>
              <w:rPr>
                <w:color w:val="595959"/>
              </w:rPr>
            </w:pPr>
            <w:r w:rsidRPr="00713933">
              <w:rPr>
                <w:color w:val="595959"/>
                <w:sz w:val="14"/>
                <w:szCs w:val="16"/>
              </w:rPr>
              <w:t>Fraværende:</w:t>
            </w:r>
            <w:r>
              <w:rPr>
                <w:color w:val="595959"/>
                <w:sz w:val="18"/>
              </w:rPr>
              <w:br/>
            </w:r>
            <w:r>
              <w:rPr>
                <w:color w:val="595959"/>
              </w:rPr>
              <w:t xml:space="preserve"> </w:t>
            </w:r>
          </w:p>
        </w:tc>
      </w:tr>
    </w:tbl>
    <w:p w:rsidR="006C7E2C" w:rsidRDefault="006C7E2C">
      <w:pPr>
        <w:pStyle w:val="Overskrift1"/>
        <w:rPr>
          <w:rFonts w:ascii="Arial" w:hAnsi="Arial" w:cs="Arial"/>
          <w:b w:val="0"/>
          <w:sz w:val="20"/>
          <w:szCs w:val="20"/>
          <w:lang w:val="nb-NO"/>
        </w:rPr>
      </w:pPr>
    </w:p>
    <w:p w:rsidR="006C7E2C" w:rsidRPr="006C7E2C" w:rsidRDefault="00CA508F" w:rsidP="006C7E2C">
      <w:pPr>
        <w:pStyle w:val="Ingenmellomrom"/>
        <w:rPr>
          <w:b/>
        </w:rPr>
      </w:pPr>
      <w:r w:rsidRPr="006C7E2C">
        <w:rPr>
          <w:b/>
        </w:rPr>
        <w:t>1/17 Godkjenning av innkalling og referat</w:t>
      </w:r>
    </w:p>
    <w:p w:rsidR="004C062A" w:rsidRPr="006C7E2C" w:rsidRDefault="00CA508F" w:rsidP="006C7E2C">
      <w:pPr>
        <w:pStyle w:val="Ingenmellomrom"/>
      </w:pPr>
      <w:r w:rsidRPr="006C7E2C">
        <w:t>Godkjent uten kommentarer. </w:t>
      </w:r>
    </w:p>
    <w:p w:rsidR="004C062A" w:rsidRPr="006C7E2C" w:rsidRDefault="004C062A" w:rsidP="006C7E2C">
      <w:pPr>
        <w:pStyle w:val="Ingenmellomrom"/>
      </w:pPr>
    </w:p>
    <w:p w:rsidR="004C062A" w:rsidRPr="006C7E2C" w:rsidRDefault="00CA508F" w:rsidP="006C7E2C">
      <w:pPr>
        <w:pStyle w:val="Ingenmellomrom"/>
        <w:rPr>
          <w:b/>
        </w:rPr>
      </w:pPr>
      <w:r w:rsidRPr="006C7E2C">
        <w:rPr>
          <w:b/>
        </w:rPr>
        <w:t>2/17 Godkjenning av referat fra gruppene</w:t>
      </w:r>
    </w:p>
    <w:p w:rsidR="004C062A" w:rsidRPr="006C7E2C" w:rsidRDefault="00CA508F" w:rsidP="006C7E2C">
      <w:pPr>
        <w:pStyle w:val="Ingenmellomrom"/>
      </w:pPr>
      <w:r w:rsidRPr="006C7E2C">
        <w:t>Godkjent uten kommentarer. </w:t>
      </w:r>
    </w:p>
    <w:p w:rsidR="004C062A" w:rsidRPr="006C7E2C" w:rsidRDefault="004C062A" w:rsidP="006C7E2C">
      <w:pPr>
        <w:pStyle w:val="Ingenmellomrom"/>
      </w:pPr>
    </w:p>
    <w:p w:rsidR="004C062A" w:rsidRPr="006C7E2C" w:rsidRDefault="00CA508F" w:rsidP="006C7E2C">
      <w:pPr>
        <w:pStyle w:val="Ingenmellomrom"/>
        <w:rPr>
          <w:b/>
        </w:rPr>
      </w:pPr>
      <w:r w:rsidRPr="006C7E2C">
        <w:rPr>
          <w:b/>
        </w:rPr>
        <w:t>3/17 Økonomi</w:t>
      </w:r>
    </w:p>
    <w:p w:rsidR="004C062A" w:rsidRPr="006C7E2C" w:rsidRDefault="00CA508F" w:rsidP="006C7E2C">
      <w:pPr>
        <w:pStyle w:val="Ingenmellomrom"/>
      </w:pPr>
      <w:r w:rsidRPr="006C7E2C">
        <w:t xml:space="preserve">Hovedstyret er veldig godt fornøyd med resultatet. </w:t>
      </w:r>
    </w:p>
    <w:p w:rsidR="004C062A" w:rsidRPr="006C7E2C" w:rsidRDefault="004C062A" w:rsidP="006C7E2C">
      <w:pPr>
        <w:pStyle w:val="Ingenmellomrom"/>
      </w:pPr>
    </w:p>
    <w:p w:rsidR="004C062A" w:rsidRPr="006C7E2C" w:rsidRDefault="00CA508F" w:rsidP="006C7E2C">
      <w:pPr>
        <w:pStyle w:val="Ingenmellomrom"/>
      </w:pPr>
      <w:r w:rsidRPr="006C7E2C">
        <w:t xml:space="preserve">Vi er svært takknemlige for pengegaven på 10.000kr fra 17.mai komiteen. </w:t>
      </w:r>
    </w:p>
    <w:p w:rsidR="004C062A" w:rsidRPr="006C7E2C" w:rsidRDefault="004C062A" w:rsidP="006C7E2C">
      <w:pPr>
        <w:pStyle w:val="Ingenmellomrom"/>
      </w:pPr>
    </w:p>
    <w:p w:rsidR="004C062A" w:rsidRPr="006C7E2C" w:rsidRDefault="00CA508F" w:rsidP="006C7E2C">
      <w:pPr>
        <w:pStyle w:val="Ingenmellomrom"/>
        <w:rPr>
          <w:b/>
        </w:rPr>
      </w:pPr>
      <w:r w:rsidRPr="006C7E2C">
        <w:rPr>
          <w:b/>
        </w:rPr>
        <w:t>45/17 Budsjett 2018</w:t>
      </w:r>
    </w:p>
    <w:p w:rsidR="004C062A" w:rsidRPr="006C7E2C" w:rsidRDefault="00CA508F" w:rsidP="006C7E2C">
      <w:pPr>
        <w:pStyle w:val="Ingenmellomrom"/>
      </w:pPr>
      <w:r w:rsidRPr="006C7E2C">
        <w:t>Administrasjonen og styreleder starter planlegging av budsjettarbeidet over helgen.   </w:t>
      </w:r>
    </w:p>
    <w:p w:rsidR="004C062A" w:rsidRPr="006C7E2C" w:rsidRDefault="004C062A" w:rsidP="006C7E2C">
      <w:pPr>
        <w:pStyle w:val="Ingenmellomrom"/>
      </w:pPr>
    </w:p>
    <w:p w:rsidR="004C062A" w:rsidRPr="006C7E2C" w:rsidRDefault="00CA508F" w:rsidP="006C7E2C">
      <w:pPr>
        <w:pStyle w:val="Ingenmellomrom"/>
        <w:rPr>
          <w:b/>
        </w:rPr>
      </w:pPr>
      <w:r w:rsidRPr="006C7E2C">
        <w:rPr>
          <w:b/>
        </w:rPr>
        <w:t>60/16 Fotballhall</w:t>
      </w:r>
    </w:p>
    <w:p w:rsidR="004C062A" w:rsidRPr="006C7E2C" w:rsidRDefault="00CA508F" w:rsidP="006C7E2C">
      <w:pPr>
        <w:pStyle w:val="Ingenmellomrom"/>
      </w:pPr>
      <w:r w:rsidRPr="006C7E2C">
        <w:t>Anbudene er ute. De er delt i fag og vi har flere interessenter. 5.januar er fristen for dette. Vi gleder oss til å se hva som kommer inn og kostnadene på dette.  </w:t>
      </w:r>
    </w:p>
    <w:p w:rsidR="004C062A" w:rsidRPr="006C7E2C" w:rsidRDefault="004C062A" w:rsidP="006C7E2C">
      <w:pPr>
        <w:pStyle w:val="Ingenmellomrom"/>
      </w:pPr>
    </w:p>
    <w:p w:rsidR="004C062A" w:rsidRPr="006C7E2C" w:rsidRDefault="00CA508F" w:rsidP="006C7E2C">
      <w:pPr>
        <w:pStyle w:val="Ingenmellomrom"/>
        <w:rPr>
          <w:b/>
        </w:rPr>
      </w:pPr>
      <w:r w:rsidRPr="006C7E2C">
        <w:rPr>
          <w:b/>
        </w:rPr>
        <w:t>46/17 Kunstgress på prærien</w:t>
      </w:r>
    </w:p>
    <w:p w:rsidR="004C062A" w:rsidRPr="006C7E2C" w:rsidRDefault="00CA508F" w:rsidP="006C7E2C">
      <w:pPr>
        <w:pStyle w:val="Ingenmellomrom"/>
      </w:pPr>
      <w:r w:rsidRPr="006C7E2C">
        <w:t xml:space="preserve">Dette blir en årsmøtesak. </w:t>
      </w:r>
    </w:p>
    <w:p w:rsidR="004C062A" w:rsidRPr="006C7E2C" w:rsidRDefault="004C062A" w:rsidP="006C7E2C">
      <w:pPr>
        <w:pStyle w:val="Ingenmellomrom"/>
      </w:pPr>
    </w:p>
    <w:p w:rsidR="004C062A" w:rsidRPr="006C7E2C" w:rsidRDefault="00CA508F" w:rsidP="006C7E2C">
      <w:pPr>
        <w:pStyle w:val="Ingenmellomrom"/>
        <w:rPr>
          <w:b/>
        </w:rPr>
      </w:pPr>
      <w:r w:rsidRPr="006C7E2C">
        <w:rPr>
          <w:b/>
        </w:rPr>
        <w:t>35/17 Hallbasar 3. desember</w:t>
      </w:r>
    </w:p>
    <w:p w:rsidR="004C062A" w:rsidRPr="006C7E2C" w:rsidRDefault="00CA508F" w:rsidP="006C7E2C">
      <w:pPr>
        <w:pStyle w:val="Ingenmellomrom"/>
      </w:pPr>
      <w:r w:rsidRPr="006C7E2C">
        <w:t xml:space="preserve">Administrasjonen redigerer planen for hallbasaren. Gjennomføringen gikk </w:t>
      </w:r>
      <w:proofErr w:type="spellStart"/>
      <w:r w:rsidRPr="006C7E2C">
        <w:t>greitt</w:t>
      </w:r>
      <w:proofErr w:type="spellEnd"/>
      <w:r w:rsidRPr="006C7E2C">
        <w:t xml:space="preserve">. Bra med lerret </w:t>
      </w:r>
      <w:proofErr w:type="gramStart"/>
      <w:r w:rsidRPr="006C7E2C">
        <w:t>der   vinne</w:t>
      </w:r>
      <w:r w:rsidR="00FD1923" w:rsidRPr="006C7E2C">
        <w:t>rtalla</w:t>
      </w:r>
      <w:proofErr w:type="gramEnd"/>
      <w:r w:rsidRPr="006C7E2C">
        <w:t xml:space="preserve"> ble vist. Nytt lerret vil bli kjøpt. </w:t>
      </w:r>
    </w:p>
    <w:p w:rsidR="004C062A" w:rsidRPr="006C7E2C" w:rsidRDefault="00CA508F" w:rsidP="006C7E2C">
      <w:pPr>
        <w:pStyle w:val="Ingenmellomrom"/>
      </w:pPr>
      <w:r w:rsidRPr="006C7E2C">
        <w:t>  </w:t>
      </w:r>
    </w:p>
    <w:p w:rsidR="004C062A" w:rsidRPr="006C7E2C" w:rsidRDefault="00CA508F" w:rsidP="006C7E2C">
      <w:pPr>
        <w:pStyle w:val="Ingenmellomrom"/>
        <w:rPr>
          <w:b/>
        </w:rPr>
      </w:pPr>
      <w:r w:rsidRPr="006C7E2C">
        <w:rPr>
          <w:b/>
        </w:rPr>
        <w:t xml:space="preserve">41/17 </w:t>
      </w:r>
      <w:proofErr w:type="spellStart"/>
      <w:r w:rsidRPr="006C7E2C">
        <w:rPr>
          <w:b/>
        </w:rPr>
        <w:t>Årshjul</w:t>
      </w:r>
      <w:proofErr w:type="spellEnd"/>
      <w:r w:rsidRPr="006C7E2C">
        <w:rPr>
          <w:b/>
        </w:rPr>
        <w:t xml:space="preserve"> for felles dugnader i Varhaug IL</w:t>
      </w:r>
    </w:p>
    <w:p w:rsidR="004C062A" w:rsidRPr="006C7E2C" w:rsidRDefault="00CA508F" w:rsidP="006C7E2C">
      <w:pPr>
        <w:pStyle w:val="Ingenmellomrom"/>
      </w:pPr>
      <w:r w:rsidRPr="006C7E2C">
        <w:t xml:space="preserve">Administrasjonen har sendt ut forslag til </w:t>
      </w:r>
      <w:proofErr w:type="spellStart"/>
      <w:r w:rsidRPr="006C7E2C">
        <w:t>årshjul</w:t>
      </w:r>
      <w:proofErr w:type="spellEnd"/>
      <w:r w:rsidRPr="006C7E2C">
        <w:t xml:space="preserve"> for fellesdugnader i laget.  Fristen</w:t>
      </w:r>
      <w:r w:rsidR="00FD1923" w:rsidRPr="006C7E2C">
        <w:t xml:space="preserve"> for tilbakemelding fra gruppene</w:t>
      </w:r>
      <w:r w:rsidRPr="006C7E2C">
        <w:t xml:space="preserve"> er 20.</w:t>
      </w:r>
      <w:r w:rsidR="00FD1923" w:rsidRPr="006C7E2C">
        <w:t xml:space="preserve"> </w:t>
      </w:r>
      <w:r w:rsidRPr="006C7E2C">
        <w:t xml:space="preserve">desember. </w:t>
      </w:r>
    </w:p>
    <w:p w:rsidR="004C062A" w:rsidRPr="006C7E2C" w:rsidRDefault="004C062A" w:rsidP="006C7E2C">
      <w:pPr>
        <w:pStyle w:val="Ingenmellomrom"/>
      </w:pPr>
    </w:p>
    <w:p w:rsidR="004C062A" w:rsidRPr="006C7E2C" w:rsidRDefault="00CA508F" w:rsidP="006C7E2C">
      <w:pPr>
        <w:pStyle w:val="Ingenmellomrom"/>
        <w:rPr>
          <w:b/>
        </w:rPr>
      </w:pPr>
      <w:r w:rsidRPr="006C7E2C">
        <w:rPr>
          <w:b/>
        </w:rPr>
        <w:t>42/17 VIP-Tribune</w:t>
      </w:r>
    </w:p>
    <w:p w:rsidR="004C062A" w:rsidRPr="006C7E2C" w:rsidRDefault="00CA508F" w:rsidP="006C7E2C">
      <w:pPr>
        <w:pStyle w:val="Ingenmellomrom"/>
      </w:pPr>
      <w:r w:rsidRPr="006C7E2C">
        <w:t xml:space="preserve">Kommunen er helt klare på at vi må ha adkomst til alle, noe som betyr at vi må ha en heis. En enkel heiseplattform kommer på </w:t>
      </w:r>
      <w:proofErr w:type="spellStart"/>
      <w:r w:rsidRPr="006C7E2C">
        <w:t>ca</w:t>
      </w:r>
      <w:proofErr w:type="spellEnd"/>
      <w:r w:rsidRPr="006C7E2C">
        <w:t xml:space="preserve"> 200.000,- ferdig montert. Kostnaden går da opp til </w:t>
      </w:r>
      <w:proofErr w:type="spellStart"/>
      <w:r w:rsidRPr="006C7E2C">
        <w:t>ca</w:t>
      </w:r>
      <w:proofErr w:type="spellEnd"/>
      <w:r w:rsidRPr="006C7E2C">
        <w:t xml:space="preserve"> 600.000,- eks </w:t>
      </w:r>
      <w:r w:rsidRPr="006C7E2C">
        <w:lastRenderedPageBreak/>
        <w:t xml:space="preserve">mva. Hovedstyret er fortsatt positive, men sjekker ut forslag om en spennende rampe. Saken om VIP-tribune blir tatt opp igjen på nyåret. </w:t>
      </w:r>
    </w:p>
    <w:p w:rsidR="004C062A" w:rsidRPr="006C7E2C" w:rsidRDefault="004C062A" w:rsidP="006C7E2C">
      <w:pPr>
        <w:pStyle w:val="Ingenmellomrom"/>
      </w:pPr>
    </w:p>
    <w:p w:rsidR="004C062A" w:rsidRPr="006C7E2C" w:rsidRDefault="00CA508F" w:rsidP="006C7E2C">
      <w:pPr>
        <w:pStyle w:val="Ingenmellomrom"/>
        <w:rPr>
          <w:b/>
        </w:rPr>
      </w:pPr>
      <w:r w:rsidRPr="006C7E2C">
        <w:rPr>
          <w:b/>
        </w:rPr>
        <w:t>47/17 Årsmøte og årsfest</w:t>
      </w:r>
    </w:p>
    <w:p w:rsidR="004C062A" w:rsidRPr="006C7E2C" w:rsidRDefault="00CA508F" w:rsidP="006C7E2C">
      <w:pPr>
        <w:pStyle w:val="Ingenmellomrom"/>
      </w:pPr>
      <w:r w:rsidRPr="006C7E2C">
        <w:t>Mandag 19.</w:t>
      </w:r>
      <w:r w:rsidR="00FD1923" w:rsidRPr="006C7E2C">
        <w:t xml:space="preserve"> </w:t>
      </w:r>
      <w:r w:rsidRPr="006C7E2C">
        <w:t xml:space="preserve">februar blir det årsmøte i </w:t>
      </w:r>
      <w:r w:rsidR="00FD1923" w:rsidRPr="006C7E2C">
        <w:t>Salen</w:t>
      </w:r>
      <w:r w:rsidRPr="006C7E2C">
        <w:t>. Ordstyrer og referent er klar. Aktiviteter i laget blir stengt fra kl.</w:t>
      </w:r>
      <w:r w:rsidR="00FD1923" w:rsidRPr="006C7E2C">
        <w:t xml:space="preserve"> </w:t>
      </w:r>
      <w:r w:rsidRPr="006C7E2C">
        <w:t xml:space="preserve">19.00. </w:t>
      </w:r>
    </w:p>
    <w:p w:rsidR="004C062A" w:rsidRPr="006C7E2C" w:rsidRDefault="004C062A" w:rsidP="006C7E2C">
      <w:pPr>
        <w:pStyle w:val="Ingenmellomrom"/>
      </w:pPr>
    </w:p>
    <w:p w:rsidR="004C062A" w:rsidRPr="006C7E2C" w:rsidRDefault="00CA508F" w:rsidP="006C7E2C">
      <w:pPr>
        <w:pStyle w:val="Ingenmellomrom"/>
      </w:pPr>
      <w:r w:rsidRPr="006C7E2C">
        <w:t xml:space="preserve">Lørdag 24.februar blir </w:t>
      </w:r>
      <w:proofErr w:type="gramStart"/>
      <w:r w:rsidRPr="006C7E2C">
        <w:t>det</w:t>
      </w:r>
      <w:proofErr w:type="gramEnd"/>
      <w:r w:rsidRPr="006C7E2C">
        <w:t xml:space="preserve"> årsfest i </w:t>
      </w:r>
      <w:r w:rsidR="00FD1923" w:rsidRPr="006C7E2C">
        <w:t xml:space="preserve">Salen eller </w:t>
      </w:r>
      <w:proofErr w:type="spellStart"/>
      <w:r w:rsidR="00FD1923" w:rsidRPr="006C7E2C">
        <w:t>Varhaughallen</w:t>
      </w:r>
      <w:proofErr w:type="spellEnd"/>
      <w:r w:rsidR="00FD1923" w:rsidRPr="006C7E2C">
        <w:t>.</w:t>
      </w:r>
      <w:r w:rsidRPr="006C7E2C">
        <w:t xml:space="preserve"> Jan Christian ordner musikk. Sør-Jæren Sau og Geit </w:t>
      </w:r>
      <w:r w:rsidR="00FD1923" w:rsidRPr="006C7E2C">
        <w:t>er vakter og servitører</w:t>
      </w:r>
      <w:r w:rsidRPr="006C7E2C">
        <w:t>. Administrasjonen bestiller mat. Jan Christian forhører seg om festtaler.</w:t>
      </w:r>
    </w:p>
    <w:p w:rsidR="004C062A" w:rsidRPr="006C7E2C" w:rsidRDefault="004C062A" w:rsidP="006C7E2C">
      <w:pPr>
        <w:pStyle w:val="Ingenmellomrom"/>
      </w:pPr>
    </w:p>
    <w:p w:rsidR="004C062A" w:rsidRPr="006C7E2C" w:rsidRDefault="00CA508F" w:rsidP="006C7E2C">
      <w:pPr>
        <w:pStyle w:val="Ingenmellomrom"/>
        <w:rPr>
          <w:b/>
        </w:rPr>
      </w:pPr>
      <w:r w:rsidRPr="006C7E2C">
        <w:rPr>
          <w:b/>
        </w:rPr>
        <w:t xml:space="preserve">48/17 Sponsortreff og planer for sponsorene </w:t>
      </w:r>
    </w:p>
    <w:p w:rsidR="004C062A" w:rsidRPr="006C7E2C" w:rsidRDefault="00CA508F" w:rsidP="006C7E2C">
      <w:pPr>
        <w:pStyle w:val="Ingenmellomrom"/>
      </w:pPr>
      <w:r w:rsidRPr="006C7E2C">
        <w:t xml:space="preserve">Vi er veldig godt fornøyd med sponsortreffet, både mat og opplegg. </w:t>
      </w:r>
      <w:r w:rsidR="00FD1923" w:rsidRPr="006C7E2C">
        <w:t xml:space="preserve">Nær 130 påmeldte. </w:t>
      </w:r>
      <w:r w:rsidRPr="006C7E2C">
        <w:t>Sponsorene våre er godt fornøyd med jobben vi gjør i idrettslaget. </w:t>
      </w:r>
    </w:p>
    <w:p w:rsidR="004C062A" w:rsidRPr="006C7E2C" w:rsidRDefault="004C062A" w:rsidP="006C7E2C">
      <w:pPr>
        <w:pStyle w:val="Ingenmellomrom"/>
      </w:pPr>
    </w:p>
    <w:p w:rsidR="004C062A" w:rsidRPr="006C7E2C" w:rsidRDefault="00CA508F" w:rsidP="006C7E2C">
      <w:pPr>
        <w:pStyle w:val="Ingenmellomrom"/>
        <w:rPr>
          <w:b/>
        </w:rPr>
      </w:pPr>
      <w:r w:rsidRPr="006C7E2C">
        <w:rPr>
          <w:b/>
        </w:rPr>
        <w:t>49/17 Oppgradering</w:t>
      </w:r>
      <w:r w:rsidR="00FD1923" w:rsidRPr="006C7E2C">
        <w:rPr>
          <w:b/>
        </w:rPr>
        <w:t xml:space="preserve"> Salen</w:t>
      </w:r>
    </w:p>
    <w:p w:rsidR="004C062A" w:rsidRPr="006C7E2C" w:rsidRDefault="00CA508F" w:rsidP="006C7E2C">
      <w:pPr>
        <w:pStyle w:val="Ingenmellomrom"/>
      </w:pPr>
      <w:r w:rsidRPr="006C7E2C">
        <w:t>Vi vurderer å pusse opp</w:t>
      </w:r>
      <w:r w:rsidR="00FD1923" w:rsidRPr="006C7E2C">
        <w:t xml:space="preserve"> Salen</w:t>
      </w:r>
      <w:r w:rsidRPr="006C7E2C">
        <w:t>. Jan Christian sjekker opp pris på arbeidet.</w:t>
      </w:r>
    </w:p>
    <w:p w:rsidR="004C062A" w:rsidRPr="006C7E2C" w:rsidRDefault="00CA508F" w:rsidP="006C7E2C">
      <w:pPr>
        <w:pStyle w:val="Ingenmellomrom"/>
      </w:pPr>
      <w:r w:rsidRPr="006C7E2C">
        <w:t xml:space="preserve"> </w:t>
      </w:r>
    </w:p>
    <w:p w:rsidR="004C062A" w:rsidRPr="006C7E2C" w:rsidRDefault="00CA508F" w:rsidP="006C7E2C">
      <w:pPr>
        <w:pStyle w:val="Ingenmellomrom"/>
        <w:rPr>
          <w:b/>
        </w:rPr>
      </w:pPr>
      <w:r w:rsidRPr="006C7E2C">
        <w:rPr>
          <w:b/>
        </w:rPr>
        <w:t>47/16 Inkludering</w:t>
      </w:r>
    </w:p>
    <w:p w:rsidR="004C062A" w:rsidRPr="006C7E2C" w:rsidRDefault="00CA508F" w:rsidP="006C7E2C">
      <w:pPr>
        <w:pStyle w:val="Ingenmellomrom"/>
      </w:pPr>
      <w:r w:rsidRPr="006C7E2C">
        <w:t>Vi diskuterte hvordan vi kan få flere søkere til</w:t>
      </w:r>
      <w:r w:rsidR="00FD1923" w:rsidRPr="006C7E2C">
        <w:t xml:space="preserve"> inkluderingsfondet. </w:t>
      </w:r>
      <w:r w:rsidRPr="006C7E2C">
        <w:t xml:space="preserve">Varhaug idrettslag tilbyr at medlemmer kan søke om støtte til kontingent, egenandel på turnering eller sportsutstyr. Søknaden blir behandlet konfidensielt. Det er viktig at alle styrene, samt trenere og oppmenn er klar over dette tilbudet.  </w:t>
      </w:r>
    </w:p>
    <w:p w:rsidR="004C062A" w:rsidRPr="006C7E2C" w:rsidRDefault="004C062A" w:rsidP="006C7E2C">
      <w:pPr>
        <w:pStyle w:val="Ingenmellomrom"/>
      </w:pPr>
    </w:p>
    <w:p w:rsidR="004C062A" w:rsidRPr="006C7E2C" w:rsidRDefault="00CA508F" w:rsidP="006C7E2C">
      <w:pPr>
        <w:pStyle w:val="Ingenmellomrom"/>
        <w:rPr>
          <w:b/>
        </w:rPr>
      </w:pPr>
      <w:r w:rsidRPr="006C7E2C">
        <w:rPr>
          <w:b/>
        </w:rPr>
        <w:t>Eventuelt </w:t>
      </w:r>
    </w:p>
    <w:p w:rsidR="004C062A" w:rsidRPr="006C7E2C" w:rsidRDefault="00CA508F" w:rsidP="006C7E2C">
      <w:pPr>
        <w:pStyle w:val="Ingenmellomrom"/>
        <w:rPr>
          <w:u w:val="single"/>
        </w:rPr>
      </w:pPr>
      <w:r w:rsidRPr="006C7E2C">
        <w:rPr>
          <w:u w:val="single"/>
        </w:rPr>
        <w:t>Gjerde rundt anlegget</w:t>
      </w:r>
    </w:p>
    <w:p w:rsidR="004C062A" w:rsidRPr="006C7E2C" w:rsidRDefault="00CA508F" w:rsidP="006C7E2C">
      <w:pPr>
        <w:pStyle w:val="Ingenmellomrom"/>
      </w:pPr>
      <w:r w:rsidRPr="006C7E2C">
        <w:t xml:space="preserve">Det er kommet opp gjerde rundt anlegget. Det er blitt veldig bra. </w:t>
      </w:r>
    </w:p>
    <w:p w:rsidR="004C062A" w:rsidRPr="006C7E2C" w:rsidRDefault="004C062A" w:rsidP="006C7E2C">
      <w:pPr>
        <w:pStyle w:val="Ingenmellomrom"/>
        <w:rPr>
          <w:color w:val="auto"/>
          <w:u w:val="single"/>
        </w:rPr>
      </w:pPr>
    </w:p>
    <w:p w:rsidR="00933A4A" w:rsidRPr="006C7E2C" w:rsidRDefault="00CA508F" w:rsidP="006C7E2C">
      <w:pPr>
        <w:pStyle w:val="Ingenmellomrom"/>
        <w:rPr>
          <w:color w:val="auto"/>
        </w:rPr>
      </w:pPr>
      <w:r w:rsidRPr="006C7E2C">
        <w:rPr>
          <w:color w:val="auto"/>
          <w:u w:val="single"/>
        </w:rPr>
        <w:t>Kommende møter</w:t>
      </w:r>
    </w:p>
    <w:p w:rsidR="00933A4A" w:rsidRPr="006C7E2C" w:rsidRDefault="00FD1923" w:rsidP="006C7E2C">
      <w:pPr>
        <w:pStyle w:val="Ingenmellomrom"/>
        <w:rPr>
          <w:color w:val="auto"/>
        </w:rPr>
      </w:pPr>
      <w:r w:rsidRPr="006C7E2C">
        <w:rPr>
          <w:color w:val="auto"/>
        </w:rPr>
        <w:t>T</w:t>
      </w:r>
      <w:r w:rsidR="00CA508F" w:rsidRPr="006C7E2C">
        <w:rPr>
          <w:color w:val="auto"/>
        </w:rPr>
        <w:t>orsdag 18.</w:t>
      </w:r>
      <w:r w:rsidRPr="006C7E2C">
        <w:rPr>
          <w:color w:val="auto"/>
        </w:rPr>
        <w:t xml:space="preserve"> </w:t>
      </w:r>
      <w:r w:rsidR="00CA508F" w:rsidRPr="006C7E2C">
        <w:rPr>
          <w:color w:val="auto"/>
        </w:rPr>
        <w:t>januar kl.20.00</w:t>
      </w:r>
    </w:p>
    <w:p w:rsidR="00933A4A" w:rsidRPr="006C7E2C" w:rsidRDefault="00920CF1" w:rsidP="006C7E2C">
      <w:pPr>
        <w:pStyle w:val="Ingenmellomrom"/>
        <w:rPr>
          <w:color w:val="auto"/>
        </w:rPr>
      </w:pPr>
    </w:p>
    <w:p w:rsidR="00D000DE" w:rsidRPr="002F6A90" w:rsidRDefault="00920CF1" w:rsidP="00933A4A">
      <w:pPr>
        <w:rPr>
          <w:color w:val="auto"/>
        </w:rPr>
      </w:pPr>
    </w:p>
    <w:p w:rsidR="00933A4A" w:rsidRPr="002F6A90" w:rsidRDefault="00CA508F" w:rsidP="00933A4A">
      <w:pPr>
        <w:tabs>
          <w:tab w:val="left" w:pos="2268"/>
          <w:tab w:val="left" w:pos="4536"/>
          <w:tab w:val="left" w:pos="6804"/>
        </w:tabs>
        <w:spacing w:after="0"/>
        <w:rPr>
          <w:color w:val="auto"/>
        </w:rPr>
      </w:pPr>
      <w:r w:rsidRPr="002F6A90">
        <w:rPr>
          <w:color w:val="auto"/>
        </w:rPr>
        <w:t>_________________</w:t>
      </w:r>
      <w:r w:rsidRPr="002F6A90">
        <w:rPr>
          <w:color w:val="auto"/>
        </w:rPr>
        <w:tab/>
        <w:t>_________________</w:t>
      </w:r>
      <w:r w:rsidRPr="002F6A90">
        <w:rPr>
          <w:color w:val="auto"/>
        </w:rPr>
        <w:tab/>
        <w:t>_________________</w:t>
      </w:r>
      <w:r w:rsidRPr="002F6A90">
        <w:rPr>
          <w:color w:val="auto"/>
        </w:rPr>
        <w:tab/>
        <w:t>_________________</w:t>
      </w:r>
    </w:p>
    <w:p w:rsidR="00933A4A" w:rsidRPr="002F6A90" w:rsidRDefault="006C7E2C" w:rsidP="00933A4A">
      <w:pPr>
        <w:tabs>
          <w:tab w:val="left" w:pos="2268"/>
          <w:tab w:val="left" w:pos="4536"/>
          <w:tab w:val="left" w:pos="6804"/>
        </w:tabs>
        <w:spacing w:after="0"/>
        <w:rPr>
          <w:color w:val="auto"/>
        </w:rPr>
      </w:pPr>
      <w:r w:rsidRPr="002F6A90">
        <w:rPr>
          <w:color w:val="auto"/>
        </w:rPr>
        <w:t>Morten Jelsa</w:t>
      </w:r>
      <w:r w:rsidRPr="002F6A90">
        <w:rPr>
          <w:color w:val="auto"/>
        </w:rPr>
        <w:tab/>
      </w:r>
      <w:r w:rsidR="00CA508F" w:rsidRPr="002F6A90">
        <w:rPr>
          <w:color w:val="auto"/>
        </w:rPr>
        <w:t>Gunn Berit Frøyland</w:t>
      </w:r>
      <w:r w:rsidR="00CA508F" w:rsidRPr="002F6A90">
        <w:rPr>
          <w:color w:val="auto"/>
        </w:rPr>
        <w:tab/>
        <w:t xml:space="preserve">Monica </w:t>
      </w:r>
      <w:proofErr w:type="spellStart"/>
      <w:r w:rsidRPr="002F6A90">
        <w:rPr>
          <w:color w:val="auto"/>
        </w:rPr>
        <w:t>Dubland</w:t>
      </w:r>
      <w:proofErr w:type="spellEnd"/>
      <w:r w:rsidRPr="002F6A90">
        <w:rPr>
          <w:color w:val="auto"/>
        </w:rPr>
        <w:tab/>
        <w:t xml:space="preserve">  </w:t>
      </w:r>
      <w:r w:rsidR="00CA508F" w:rsidRPr="002F6A90">
        <w:rPr>
          <w:color w:val="auto"/>
        </w:rPr>
        <w:t>Ken Tore Tunheim</w:t>
      </w:r>
    </w:p>
    <w:p w:rsidR="00933A4A" w:rsidRPr="002F6A90" w:rsidRDefault="00920CF1" w:rsidP="00933A4A">
      <w:pPr>
        <w:tabs>
          <w:tab w:val="left" w:pos="2268"/>
          <w:tab w:val="left" w:pos="4536"/>
          <w:tab w:val="left" w:pos="6804"/>
        </w:tabs>
        <w:spacing w:after="0"/>
        <w:rPr>
          <w:color w:val="auto"/>
        </w:rPr>
      </w:pPr>
      <w:bookmarkStart w:id="0" w:name="_GoBack"/>
      <w:bookmarkEnd w:id="0"/>
    </w:p>
    <w:p w:rsidR="00933A4A" w:rsidRPr="002F6A90" w:rsidRDefault="00920CF1" w:rsidP="00933A4A">
      <w:pPr>
        <w:tabs>
          <w:tab w:val="left" w:pos="2268"/>
          <w:tab w:val="left" w:pos="4536"/>
          <w:tab w:val="left" w:pos="6804"/>
        </w:tabs>
        <w:spacing w:after="0"/>
        <w:rPr>
          <w:color w:val="auto"/>
        </w:rPr>
      </w:pPr>
    </w:p>
    <w:p w:rsidR="00933A4A" w:rsidRPr="002F6A90" w:rsidRDefault="00920CF1" w:rsidP="00933A4A">
      <w:pPr>
        <w:tabs>
          <w:tab w:val="left" w:pos="2268"/>
          <w:tab w:val="left" w:pos="4536"/>
          <w:tab w:val="left" w:pos="6804"/>
        </w:tabs>
        <w:spacing w:after="0"/>
        <w:rPr>
          <w:color w:val="auto"/>
        </w:rPr>
      </w:pPr>
    </w:p>
    <w:p w:rsidR="00933A4A" w:rsidRPr="002F6A90" w:rsidRDefault="00CA508F" w:rsidP="00933A4A">
      <w:pPr>
        <w:tabs>
          <w:tab w:val="left" w:pos="2268"/>
          <w:tab w:val="left" w:pos="4536"/>
          <w:tab w:val="left" w:pos="6804"/>
        </w:tabs>
        <w:spacing w:after="0"/>
        <w:rPr>
          <w:color w:val="auto"/>
        </w:rPr>
      </w:pPr>
      <w:r w:rsidRPr="002F6A90">
        <w:rPr>
          <w:color w:val="auto"/>
        </w:rPr>
        <w:t>_________________</w:t>
      </w:r>
      <w:r w:rsidRPr="002F6A90">
        <w:rPr>
          <w:color w:val="auto"/>
        </w:rPr>
        <w:tab/>
        <w:t>_________________</w:t>
      </w:r>
      <w:r w:rsidRPr="002F6A90">
        <w:rPr>
          <w:color w:val="auto"/>
        </w:rPr>
        <w:tab/>
        <w:t>_________________</w:t>
      </w:r>
    </w:p>
    <w:p w:rsidR="00933A4A" w:rsidRPr="002F6A90" w:rsidRDefault="00CA508F" w:rsidP="00933A4A">
      <w:pPr>
        <w:tabs>
          <w:tab w:val="left" w:pos="2268"/>
          <w:tab w:val="left" w:pos="4536"/>
          <w:tab w:val="left" w:pos="6804"/>
        </w:tabs>
        <w:spacing w:after="0"/>
        <w:rPr>
          <w:color w:val="auto"/>
        </w:rPr>
      </w:pPr>
      <w:r w:rsidRPr="002F6A90">
        <w:rPr>
          <w:color w:val="auto"/>
        </w:rPr>
        <w:t xml:space="preserve">Astrid K. </w:t>
      </w:r>
      <w:r w:rsidR="006C7E2C" w:rsidRPr="002F6A90">
        <w:rPr>
          <w:color w:val="auto"/>
        </w:rPr>
        <w:t>Håland</w:t>
      </w:r>
      <w:r w:rsidR="006C7E2C" w:rsidRPr="002F6A90">
        <w:rPr>
          <w:color w:val="auto"/>
        </w:rPr>
        <w:tab/>
        <w:t>Guri Bratland</w:t>
      </w:r>
      <w:r w:rsidR="006C7E2C" w:rsidRPr="002F6A90">
        <w:rPr>
          <w:color w:val="auto"/>
        </w:rPr>
        <w:tab/>
      </w:r>
      <w:r w:rsidRPr="002F6A90">
        <w:rPr>
          <w:color w:val="auto"/>
        </w:rPr>
        <w:t xml:space="preserve"> Sigmund Voll Ådnøy</w:t>
      </w:r>
    </w:p>
    <w:p w:rsidR="00933A4A" w:rsidRPr="002F6A90" w:rsidRDefault="00920CF1" w:rsidP="00933A4A">
      <w:pPr>
        <w:tabs>
          <w:tab w:val="left" w:pos="2268"/>
          <w:tab w:val="left" w:pos="4536"/>
          <w:tab w:val="left" w:pos="6804"/>
        </w:tabs>
        <w:spacing w:after="0"/>
        <w:rPr>
          <w:color w:val="auto"/>
        </w:rPr>
      </w:pPr>
    </w:p>
    <w:sectPr w:rsidR="00933A4A" w:rsidRPr="002F6A90" w:rsidSect="008A6C4F">
      <w:headerReference w:type="default" r:id="rId9"/>
      <w:footerReference w:type="even" r:id="rId10"/>
      <w:footerReference w:type="default" r:id="rId11"/>
      <w:headerReference w:type="first" r:id="rId12"/>
      <w:footerReference w:type="first" r:id="rId13"/>
      <w:pgSz w:w="11900" w:h="16840"/>
      <w:pgMar w:top="2840" w:right="1134" w:bottom="1988" w:left="1701" w:header="708"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CF1" w:rsidRDefault="00920CF1" w:rsidP="00FE7385">
      <w:r>
        <w:separator/>
      </w:r>
    </w:p>
  </w:endnote>
  <w:endnote w:type="continuationSeparator" w:id="0">
    <w:p w:rsidR="00920CF1" w:rsidRDefault="00920CF1" w:rsidP="00FE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CA508F" w:rsidP="00FE7385">
    <w:pPr>
      <w:pStyle w:val="Bunntekst"/>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end"/>
    </w:r>
  </w:p>
  <w:p w:rsidR="00713933" w:rsidRDefault="00920CF1" w:rsidP="00FE7385">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52520B" w:rsidRDefault="00CA508F" w:rsidP="008A6C4F">
    <w:pPr>
      <w:pStyle w:val="Bunntekst"/>
      <w:jc w:val="center"/>
      <w:rPr>
        <w:rStyle w:val="Sidetall"/>
        <w:rFonts w:cs="Arial"/>
        <w:sz w:val="16"/>
        <w:szCs w:val="16"/>
      </w:rPr>
    </w:pPr>
    <w:r w:rsidRPr="0052520B">
      <w:rPr>
        <w:rStyle w:val="Sidetall"/>
        <w:rFonts w:cs="Arial"/>
        <w:sz w:val="16"/>
        <w:szCs w:val="16"/>
      </w:rPr>
      <w:fldChar w:fldCharType="begin"/>
    </w:r>
    <w:r w:rsidRPr="0052520B">
      <w:rPr>
        <w:rStyle w:val="Sidetall"/>
        <w:rFonts w:cs="Arial"/>
        <w:sz w:val="16"/>
        <w:szCs w:val="16"/>
      </w:rPr>
      <w:instrText xml:space="preserve">PAGE  </w:instrText>
    </w:r>
    <w:r w:rsidRPr="0052520B">
      <w:rPr>
        <w:rStyle w:val="Sidetall"/>
        <w:rFonts w:cs="Arial"/>
        <w:sz w:val="16"/>
        <w:szCs w:val="16"/>
      </w:rPr>
      <w:fldChar w:fldCharType="separate"/>
    </w:r>
    <w:r w:rsidR="002F6A90">
      <w:rPr>
        <w:rStyle w:val="Sidetall"/>
        <w:rFonts w:cs="Arial"/>
        <w:noProof/>
        <w:sz w:val="16"/>
        <w:szCs w:val="16"/>
      </w:rPr>
      <w:t>1</w:t>
    </w:r>
    <w:r w:rsidRPr="0052520B">
      <w:rPr>
        <w:rStyle w:val="Sidetall"/>
        <w:rFonts w:cs="Arial"/>
        <w:sz w:val="16"/>
        <w:szCs w:val="16"/>
      </w:rPr>
      <w:fldChar w:fldCharType="end"/>
    </w:r>
    <w:r>
      <w:rPr>
        <w:rFonts w:cs="Arial"/>
        <w:noProof/>
        <w:sz w:val="16"/>
        <w:szCs w:val="16"/>
        <w:lang w:val="nb-NO" w:eastAsia="nb-NO"/>
      </w:rPr>
      <w:drawing>
        <wp:inline distT="0" distB="0" distL="0" distR="0" wp14:anchorId="52D7FDA5" wp14:editId="432A8EB0">
          <wp:extent cx="5825702" cy="4765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22693" cy="492688"/>
                  </a:xfrm>
                  <a:prstGeom prst="rect">
                    <a:avLst/>
                  </a:prstGeom>
                  <a:noFill/>
                  <a:ln>
                    <a:noFill/>
                  </a:ln>
                </pic:spPr>
              </pic:pic>
            </a:graphicData>
          </a:graphic>
        </wp:inline>
      </w:drawing>
    </w:r>
  </w:p>
  <w:p w:rsidR="00713933" w:rsidRDefault="00920CF1" w:rsidP="00FE7385">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D77563" w:rsidRDefault="00CA508F" w:rsidP="00FE7385">
    <w:pPr>
      <w:pStyle w:val="Bunntekst"/>
      <w:rPr>
        <w:rStyle w:val="Sidetall"/>
        <w:rFonts w:cs="Arial"/>
        <w:sz w:val="16"/>
        <w:szCs w:val="16"/>
      </w:rPr>
    </w:pPr>
    <w:r w:rsidRPr="00D77563">
      <w:rPr>
        <w:rStyle w:val="Sidetall"/>
        <w:rFonts w:cs="Arial"/>
        <w:sz w:val="16"/>
        <w:szCs w:val="16"/>
      </w:rPr>
      <w:fldChar w:fldCharType="begin"/>
    </w:r>
    <w:r w:rsidRPr="00D77563">
      <w:rPr>
        <w:rStyle w:val="Sidetall"/>
        <w:rFonts w:cs="Arial"/>
        <w:sz w:val="16"/>
        <w:szCs w:val="16"/>
      </w:rPr>
      <w:instrText xml:space="preserve">PAGE  </w:instrText>
    </w:r>
    <w:r w:rsidRPr="00D77563">
      <w:rPr>
        <w:rStyle w:val="Sidetall"/>
        <w:rFonts w:cs="Arial"/>
        <w:sz w:val="16"/>
        <w:szCs w:val="16"/>
      </w:rPr>
      <w:fldChar w:fldCharType="separate"/>
    </w:r>
    <w:r>
      <w:rPr>
        <w:rStyle w:val="Sidetall"/>
        <w:rFonts w:cs="Arial"/>
        <w:noProof/>
        <w:sz w:val="16"/>
        <w:szCs w:val="16"/>
      </w:rPr>
      <w:t>1</w:t>
    </w:r>
    <w:r w:rsidRPr="00D77563">
      <w:rPr>
        <w:rStyle w:val="Sidetall"/>
        <w:rFonts w:cs="Arial"/>
        <w:sz w:val="16"/>
        <w:szCs w:val="16"/>
      </w:rPr>
      <w:fldChar w:fldCharType="end"/>
    </w:r>
  </w:p>
  <w:p w:rsidR="00713933" w:rsidRDefault="00CA508F" w:rsidP="00FE7385">
    <w:pPr>
      <w:pStyle w:val="Bunntekst"/>
    </w:pPr>
    <w:r>
      <w:rPr>
        <w:noProof/>
        <w:lang w:val="nb-NO" w:eastAsia="nb-NO"/>
      </w:rPr>
      <w:drawing>
        <wp:inline distT="0" distB="0" distL="0" distR="0" wp14:anchorId="2494CBF8" wp14:editId="7B61B72A">
          <wp:extent cx="5756275" cy="651955"/>
          <wp:effectExtent l="0" t="0" r="0" b="889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6519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CF1" w:rsidRDefault="00920CF1" w:rsidP="00FE7385">
      <w:r>
        <w:separator/>
      </w:r>
    </w:p>
  </w:footnote>
  <w:footnote w:type="continuationSeparator" w:id="0">
    <w:p w:rsidR="00920CF1" w:rsidRDefault="00920CF1" w:rsidP="00FE7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CA508F" w:rsidP="00FE7385">
    <w:pPr>
      <w:pStyle w:val="Topptekst"/>
    </w:pPr>
    <w:r>
      <w:rPr>
        <w:noProof/>
        <w:lang w:val="nb-NO" w:eastAsia="nb-NO"/>
      </w:rPr>
      <w:drawing>
        <wp:anchor distT="0" distB="0" distL="114300" distR="114300" simplePos="0" relativeHeight="251658240" behindDoc="0" locked="0" layoutInCell="1" allowOverlap="1" wp14:anchorId="62CFA115" wp14:editId="52639F02">
          <wp:simplePos x="0" y="0"/>
          <wp:positionH relativeFrom="column">
            <wp:posOffset>4745092</wp:posOffset>
          </wp:positionH>
          <wp:positionV relativeFrom="paragraph">
            <wp:posOffset>58420</wp:posOffset>
          </wp:positionV>
          <wp:extent cx="951981" cy="100031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951981" cy="1000316"/>
                  </a:xfrm>
                  <a:prstGeom prst="rect">
                    <a:avLst/>
                  </a:prstGeom>
                </pic:spPr>
              </pic:pic>
            </a:graphicData>
          </a:graphic>
          <wp14:sizeRelH relativeFrom="page">
            <wp14:pctWidth>0</wp14:pctWidth>
          </wp14:sizeRelH>
          <wp14:sizeRelV relativeFrom="page">
            <wp14:pctHeight>0</wp14:pctHeight>
          </wp14:sizeRelV>
        </wp:anchor>
      </w:drawing>
    </w:r>
  </w:p>
  <w:p w:rsidR="00713933" w:rsidRDefault="00920CF1" w:rsidP="00FE7385">
    <w:pPr>
      <w:pStyle w:val="Topptekst"/>
    </w:pPr>
  </w:p>
  <w:p w:rsidR="00713933" w:rsidRPr="006235C0" w:rsidRDefault="00CA508F" w:rsidP="00ED591E">
    <w:pPr>
      <w:pStyle w:val="Overskrift1"/>
    </w:pPr>
    <w:r>
      <w:t>MØTEREFERAT</w:t>
    </w:r>
  </w:p>
  <w:p w:rsidR="00713933" w:rsidRDefault="00920CF1" w:rsidP="00FE7385">
    <w:pPr>
      <w:pStyle w:val="Topptekst"/>
    </w:pPr>
  </w:p>
  <w:p w:rsidR="00713933" w:rsidRPr="00D360EE" w:rsidRDefault="00920CF1" w:rsidP="00FE7385">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CA508F" w:rsidP="00FE7385">
    <w:pPr>
      <w:pStyle w:val="Topptekst"/>
    </w:pPr>
    <w:r>
      <w:t xml:space="preserve">      </w:t>
    </w:r>
    <w:r>
      <w:rPr>
        <w:noProof/>
        <w:lang w:val="nb-NO" w:eastAsia="nb-NO"/>
      </w:rPr>
      <w:drawing>
        <wp:inline distT="0" distB="0" distL="0" distR="0" wp14:anchorId="52B0D76B" wp14:editId="654509C6">
          <wp:extent cx="1069026" cy="1125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1069026" cy="1125956"/>
                  </a:xfrm>
                  <a:prstGeom prst="rect">
                    <a:avLst/>
                  </a:prstGeom>
                </pic:spPr>
              </pic:pic>
            </a:graphicData>
          </a:graphic>
        </wp:inline>
      </w:drawing>
    </w:r>
  </w:p>
  <w:p w:rsidR="00713933" w:rsidRDefault="00920CF1" w:rsidP="00021DC8">
    <w:pPr>
      <w:pStyle w:val="BasicParagraph"/>
      <w:spacing w:after="113"/>
      <w:jc w:val="right"/>
      <w:rPr>
        <w:rFonts w:ascii="ArialMT" w:hAnsi="ArialMT" w:cs="ArialMT"/>
        <w:sz w:val="16"/>
        <w:szCs w:val="16"/>
        <w:lang w:val="nb-NO"/>
      </w:rPr>
    </w:pPr>
  </w:p>
  <w:p w:rsidR="00713933" w:rsidRPr="000D1FC5" w:rsidRDefault="00920CF1" w:rsidP="00FE738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6071E"/>
    <w:multiLevelType w:val="hybridMultilevel"/>
    <w:tmpl w:val="6442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BF04E5"/>
    <w:multiLevelType w:val="hybridMultilevel"/>
    <w:tmpl w:val="05EC98E6"/>
    <w:lvl w:ilvl="0" w:tplc="4906C550">
      <w:start w:val="1"/>
      <w:numFmt w:val="decimal"/>
      <w:lvlText w:val="%1."/>
      <w:lvlJc w:val="left"/>
      <w:pPr>
        <w:ind w:left="720" w:hanging="360"/>
      </w:pPr>
    </w:lvl>
    <w:lvl w:ilvl="1" w:tplc="20D03A4C">
      <w:start w:val="1"/>
      <w:numFmt w:val="decimal"/>
      <w:lvlText w:val="%2."/>
      <w:lvlJc w:val="left"/>
      <w:pPr>
        <w:ind w:left="1440" w:hanging="1080"/>
      </w:pPr>
    </w:lvl>
    <w:lvl w:ilvl="2" w:tplc="EFA07D96">
      <w:start w:val="1"/>
      <w:numFmt w:val="decimal"/>
      <w:lvlText w:val="%3."/>
      <w:lvlJc w:val="left"/>
      <w:pPr>
        <w:ind w:left="2160" w:hanging="1980"/>
      </w:pPr>
    </w:lvl>
    <w:lvl w:ilvl="3" w:tplc="4C12CCAC">
      <w:start w:val="1"/>
      <w:numFmt w:val="decimal"/>
      <w:lvlText w:val="%4."/>
      <w:lvlJc w:val="left"/>
      <w:pPr>
        <w:ind w:left="2880" w:hanging="2520"/>
      </w:pPr>
    </w:lvl>
    <w:lvl w:ilvl="4" w:tplc="58C6095E">
      <w:start w:val="1"/>
      <w:numFmt w:val="decimal"/>
      <w:lvlText w:val="%5."/>
      <w:lvlJc w:val="left"/>
      <w:pPr>
        <w:ind w:left="3600" w:hanging="3240"/>
      </w:pPr>
    </w:lvl>
    <w:lvl w:ilvl="5" w:tplc="DF88E12C">
      <w:start w:val="1"/>
      <w:numFmt w:val="decimal"/>
      <w:lvlText w:val="%6."/>
      <w:lvlJc w:val="left"/>
      <w:pPr>
        <w:ind w:left="4320" w:hanging="4140"/>
      </w:pPr>
    </w:lvl>
    <w:lvl w:ilvl="6" w:tplc="020037E2">
      <w:start w:val="1"/>
      <w:numFmt w:val="decimal"/>
      <w:lvlText w:val="%7."/>
      <w:lvlJc w:val="left"/>
      <w:pPr>
        <w:ind w:left="5040" w:hanging="4680"/>
      </w:pPr>
    </w:lvl>
    <w:lvl w:ilvl="7" w:tplc="65668E6C">
      <w:start w:val="1"/>
      <w:numFmt w:val="decimal"/>
      <w:lvlText w:val="%8."/>
      <w:lvlJc w:val="left"/>
      <w:pPr>
        <w:ind w:left="5760" w:hanging="5400"/>
      </w:pPr>
    </w:lvl>
    <w:lvl w:ilvl="8" w:tplc="5BAE8A10">
      <w:start w:val="1"/>
      <w:numFmt w:val="decimal"/>
      <w:lvlText w:val="%9."/>
      <w:lvlJc w:val="left"/>
      <w:pPr>
        <w:ind w:left="6480" w:hanging="63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2A"/>
    <w:rsid w:val="002F6A90"/>
    <w:rsid w:val="004C062A"/>
    <w:rsid w:val="006C7E2C"/>
    <w:rsid w:val="00920CF1"/>
    <w:rsid w:val="00CA508F"/>
    <w:rsid w:val="00FD19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A4A"/>
    <w:pPr>
      <w:widowControl w:val="0"/>
      <w:autoSpaceDE w:val="0"/>
      <w:autoSpaceDN w:val="0"/>
      <w:adjustRightInd w:val="0"/>
      <w:spacing w:after="160" w:line="288" w:lineRule="auto"/>
      <w:textAlignment w:val="center"/>
    </w:pPr>
    <w:rPr>
      <w:rFonts w:ascii="Arial" w:hAnsi="Arial" w:cs="Arial"/>
      <w:color w:val="000000"/>
      <w:sz w:val="20"/>
      <w:szCs w:val="20"/>
      <w:lang w:val="nb-NO"/>
    </w:rPr>
  </w:style>
  <w:style w:type="paragraph" w:styleId="Overskrift1">
    <w:name w:val="heading 1"/>
    <w:basedOn w:val="BasicParagraph"/>
    <w:link w:val="Overskrift1Tegn"/>
    <w:pPr>
      <w:spacing w:before="480"/>
      <w:outlineLvl w:val="0"/>
    </w:pPr>
    <w:rPr>
      <w:b/>
      <w:color w:val="345A8A"/>
      <w:sz w:val="32"/>
    </w:rPr>
  </w:style>
  <w:style w:type="paragraph" w:styleId="Overskrift2">
    <w:name w:val="heading 2"/>
    <w:basedOn w:val="Normal"/>
    <w:link w:val="Overskrift2Tegn"/>
    <w:pPr>
      <w:spacing w:before="200"/>
      <w:outlineLvl w:val="1"/>
    </w:pPr>
    <w:rPr>
      <w:b/>
      <w:color w:val="4F81BD"/>
      <w:sz w:val="26"/>
    </w:rPr>
  </w:style>
  <w:style w:type="paragraph" w:styleId="Overskrift3">
    <w:name w:val="heading 3"/>
    <w:basedOn w:val="Normal"/>
    <w:link w:val="Overskrift3Tegn"/>
    <w:pPr>
      <w:spacing w:before="200"/>
      <w:outlineLvl w:val="2"/>
    </w:pPr>
    <w:rPr>
      <w:b/>
      <w:color w:val="4F81BD"/>
      <w:sz w:val="24"/>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sz w:val="20"/>
      <w:szCs w:val="20"/>
      <w:lang w:val="nb-NO"/>
    </w:rPr>
  </w:style>
  <w:style w:type="paragraph" w:styleId="Tittel">
    <w:name w:val="Title"/>
    <w:basedOn w:val="Normal"/>
    <w:link w:val="TittelTegn"/>
    <w:pPr>
      <w:spacing w:after="300"/>
    </w:pPr>
    <w:rPr>
      <w:color w:val="17365D"/>
      <w:sz w:val="52"/>
    </w:rPr>
  </w:style>
  <w:style w:type="character" w:customStyle="1" w:styleId="TittelTegn">
    <w:name w:val="Tittel Tegn"/>
    <w:basedOn w:val="Standardskriftforavsnitt"/>
    <w:link w:val="Tittel"/>
    <w:uiPriority w:val="10"/>
    <w:rsid w:val="00FE7385"/>
    <w:rPr>
      <w:rFonts w:ascii="Arial" w:hAnsi="Arial" w:cs="Arial"/>
      <w:color w:val="000000"/>
      <w:sz w:val="52"/>
      <w:szCs w:val="52"/>
      <w:lang w:val="nb-NO"/>
    </w:rPr>
  </w:style>
  <w:style w:type="paragraph" w:styleId="Undertittel">
    <w:name w:val="Subtitle"/>
    <w:basedOn w:val="Normal"/>
    <w:link w:val="UndertittelTegn"/>
    <w:rPr>
      <w:i/>
      <w:color w:val="4F81BD"/>
      <w:sz w:val="24"/>
    </w:rPr>
  </w:style>
  <w:style w:type="character" w:customStyle="1" w:styleId="UndertittelTegn">
    <w:name w:val="Undertittel Tegn"/>
    <w:basedOn w:val="Standardskriftforavsnitt"/>
    <w:link w:val="Undertittel"/>
    <w:uiPriority w:val="11"/>
    <w:rsid w:val="00FE7385"/>
    <w:rPr>
      <w:rFonts w:ascii="Arial" w:hAnsi="Arial" w:cs="Arial"/>
      <w:color w:val="000000"/>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spacing w:val="5"/>
      <w:u w:val="single"/>
    </w:rPr>
  </w:style>
  <w:style w:type="character" w:styleId="Svakreferanse">
    <w:name w:val="Subtle Reference"/>
    <w:basedOn w:val="Standardskriftforavsnitt"/>
    <w:uiPriority w:val="31"/>
    <w:qFormat/>
    <w:rsid w:val="00FE7385"/>
    <w:rPr>
      <w:smallCaps/>
      <w:color w:val="C0504D"/>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sz w:val="20"/>
      <w:szCs w:val="20"/>
      <w:lang w:val="nb-NO"/>
    </w:rPr>
  </w:style>
  <w:style w:type="character" w:styleId="Sterkutheving">
    <w:name w:val="Intense Emphasis"/>
    <w:basedOn w:val="Standardskriftforavsnitt"/>
    <w:uiPriority w:val="21"/>
    <w:qFormat/>
    <w:rsid w:val="00FE7385"/>
    <w:rPr>
      <w:b/>
      <w:bCs/>
      <w:i/>
      <w:iCs/>
      <w:color w:val="4F81BD"/>
    </w:rPr>
  </w:style>
  <w:style w:type="character" w:styleId="Utheving">
    <w:name w:val="Emphasis"/>
    <w:basedOn w:val="Standardskriftforavsnitt"/>
    <w:uiPriority w:val="20"/>
    <w:qFormat/>
    <w:rsid w:val="00FE7385"/>
    <w:rPr>
      <w:i/>
      <w:iCs/>
    </w:rPr>
  </w:style>
  <w:style w:type="paragraph" w:styleId="Ingenmellomrom">
    <w:name w:val="No Spacing"/>
    <w:uiPriority w:val="1"/>
    <w:qFormat/>
    <w:rsid w:val="006C7E2C"/>
    <w:pPr>
      <w:widowControl w:val="0"/>
      <w:autoSpaceDE w:val="0"/>
      <w:autoSpaceDN w:val="0"/>
      <w:adjustRightInd w:val="0"/>
      <w:textAlignment w:val="center"/>
    </w:pPr>
    <w:rPr>
      <w:rFonts w:ascii="Arial" w:hAnsi="Arial" w:cs="Arial"/>
      <w:color w:val="000000"/>
      <w:sz w:val="20"/>
      <w:szCs w:val="20"/>
      <w:lang w:val="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A4A"/>
    <w:pPr>
      <w:widowControl w:val="0"/>
      <w:autoSpaceDE w:val="0"/>
      <w:autoSpaceDN w:val="0"/>
      <w:adjustRightInd w:val="0"/>
      <w:spacing w:after="160" w:line="288" w:lineRule="auto"/>
      <w:textAlignment w:val="center"/>
    </w:pPr>
    <w:rPr>
      <w:rFonts w:ascii="Arial" w:hAnsi="Arial" w:cs="Arial"/>
      <w:color w:val="000000"/>
      <w:sz w:val="20"/>
      <w:szCs w:val="20"/>
      <w:lang w:val="nb-NO"/>
    </w:rPr>
  </w:style>
  <w:style w:type="paragraph" w:styleId="Overskrift1">
    <w:name w:val="heading 1"/>
    <w:basedOn w:val="BasicParagraph"/>
    <w:link w:val="Overskrift1Tegn"/>
    <w:pPr>
      <w:spacing w:before="480"/>
      <w:outlineLvl w:val="0"/>
    </w:pPr>
    <w:rPr>
      <w:b/>
      <w:color w:val="345A8A"/>
      <w:sz w:val="32"/>
    </w:rPr>
  </w:style>
  <w:style w:type="paragraph" w:styleId="Overskrift2">
    <w:name w:val="heading 2"/>
    <w:basedOn w:val="Normal"/>
    <w:link w:val="Overskrift2Tegn"/>
    <w:pPr>
      <w:spacing w:before="200"/>
      <w:outlineLvl w:val="1"/>
    </w:pPr>
    <w:rPr>
      <w:b/>
      <w:color w:val="4F81BD"/>
      <w:sz w:val="26"/>
    </w:rPr>
  </w:style>
  <w:style w:type="paragraph" w:styleId="Overskrift3">
    <w:name w:val="heading 3"/>
    <w:basedOn w:val="Normal"/>
    <w:link w:val="Overskrift3Tegn"/>
    <w:pPr>
      <w:spacing w:before="200"/>
      <w:outlineLvl w:val="2"/>
    </w:pPr>
    <w:rPr>
      <w:b/>
      <w:color w:val="4F81BD"/>
      <w:sz w:val="24"/>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sz w:val="20"/>
      <w:szCs w:val="20"/>
      <w:lang w:val="nb-NO"/>
    </w:rPr>
  </w:style>
  <w:style w:type="paragraph" w:styleId="Tittel">
    <w:name w:val="Title"/>
    <w:basedOn w:val="Normal"/>
    <w:link w:val="TittelTegn"/>
    <w:pPr>
      <w:spacing w:after="300"/>
    </w:pPr>
    <w:rPr>
      <w:color w:val="17365D"/>
      <w:sz w:val="52"/>
    </w:rPr>
  </w:style>
  <w:style w:type="character" w:customStyle="1" w:styleId="TittelTegn">
    <w:name w:val="Tittel Tegn"/>
    <w:basedOn w:val="Standardskriftforavsnitt"/>
    <w:link w:val="Tittel"/>
    <w:uiPriority w:val="10"/>
    <w:rsid w:val="00FE7385"/>
    <w:rPr>
      <w:rFonts w:ascii="Arial" w:hAnsi="Arial" w:cs="Arial"/>
      <w:color w:val="000000"/>
      <w:sz w:val="52"/>
      <w:szCs w:val="52"/>
      <w:lang w:val="nb-NO"/>
    </w:rPr>
  </w:style>
  <w:style w:type="paragraph" w:styleId="Undertittel">
    <w:name w:val="Subtitle"/>
    <w:basedOn w:val="Normal"/>
    <w:link w:val="UndertittelTegn"/>
    <w:rPr>
      <w:i/>
      <w:color w:val="4F81BD"/>
      <w:sz w:val="24"/>
    </w:rPr>
  </w:style>
  <w:style w:type="character" w:customStyle="1" w:styleId="UndertittelTegn">
    <w:name w:val="Undertittel Tegn"/>
    <w:basedOn w:val="Standardskriftforavsnitt"/>
    <w:link w:val="Undertittel"/>
    <w:uiPriority w:val="11"/>
    <w:rsid w:val="00FE7385"/>
    <w:rPr>
      <w:rFonts w:ascii="Arial" w:hAnsi="Arial" w:cs="Arial"/>
      <w:color w:val="000000"/>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spacing w:val="5"/>
      <w:u w:val="single"/>
    </w:rPr>
  </w:style>
  <w:style w:type="character" w:styleId="Svakreferanse">
    <w:name w:val="Subtle Reference"/>
    <w:basedOn w:val="Standardskriftforavsnitt"/>
    <w:uiPriority w:val="31"/>
    <w:qFormat/>
    <w:rsid w:val="00FE7385"/>
    <w:rPr>
      <w:smallCaps/>
      <w:color w:val="C0504D"/>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sz w:val="20"/>
      <w:szCs w:val="20"/>
      <w:lang w:val="nb-NO"/>
    </w:rPr>
  </w:style>
  <w:style w:type="character" w:styleId="Sterkutheving">
    <w:name w:val="Intense Emphasis"/>
    <w:basedOn w:val="Standardskriftforavsnitt"/>
    <w:uiPriority w:val="21"/>
    <w:qFormat/>
    <w:rsid w:val="00FE7385"/>
    <w:rPr>
      <w:b/>
      <w:bCs/>
      <w:i/>
      <w:iCs/>
      <w:color w:val="4F81BD"/>
    </w:rPr>
  </w:style>
  <w:style w:type="character" w:styleId="Utheving">
    <w:name w:val="Emphasis"/>
    <w:basedOn w:val="Standardskriftforavsnitt"/>
    <w:uiPriority w:val="20"/>
    <w:qFormat/>
    <w:rsid w:val="00FE7385"/>
    <w:rPr>
      <w:i/>
      <w:iCs/>
    </w:rPr>
  </w:style>
  <w:style w:type="paragraph" w:styleId="Ingenmellomrom">
    <w:name w:val="No Spacing"/>
    <w:uiPriority w:val="1"/>
    <w:qFormat/>
    <w:rsid w:val="006C7E2C"/>
    <w:pPr>
      <w:widowControl w:val="0"/>
      <w:autoSpaceDE w:val="0"/>
      <w:autoSpaceDN w:val="0"/>
      <w:adjustRightInd w:val="0"/>
      <w:textAlignment w:val="center"/>
    </w:pPr>
    <w:rPr>
      <w:rFonts w:ascii="Arial" w:hAnsi="Arial" w:cs="Arial"/>
      <w:color w:val="000000"/>
      <w:sz w:val="20"/>
      <w:szCs w:val="20"/>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ha\Downloads\Mal%20-%20M&#248;tereferat%20VIL%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2BD55-5D93-49AF-8D85-4A997D5E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 Møtereferat VIL 2017.dotx</Template>
  <TotalTime>3</TotalTime>
  <Pages>2</Pages>
  <Words>493</Words>
  <Characters>2615</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Hå Kommune</Company>
  <LinksUpToDate>false</LinksUpToDate>
  <CharactersWithSpaces>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Knutsen Håland</dc:creator>
  <cp:lastModifiedBy>Astrid Knutsen Håland</cp:lastModifiedBy>
  <cp:revision>3</cp:revision>
  <cp:lastPrinted>2015-06-03T10:02:00Z</cp:lastPrinted>
  <dcterms:created xsi:type="dcterms:W3CDTF">2017-12-21T07:02:00Z</dcterms:created>
  <dcterms:modified xsi:type="dcterms:W3CDTF">2017-12-21T07:04:00Z</dcterms:modified>
</cp:coreProperties>
</file>