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3"/>
      </w:tblGrid>
      <w:tr w:rsidR="00581DB0" w:rsidRPr="00581DB0" w:rsidTr="008322AE">
        <w:tc>
          <w:tcPr>
            <w:tcW w:w="4640" w:type="dxa"/>
          </w:tcPr>
          <w:p w:rsidR="00F86071" w:rsidRPr="00581DB0" w:rsidRDefault="00FB211C" w:rsidP="00452F35">
            <w:pPr>
              <w:rPr>
                <w:sz w:val="16"/>
                <w:szCs w:val="16"/>
              </w:rPr>
            </w:pPr>
            <w:r w:rsidRPr="00581DB0">
              <w:rPr>
                <w:sz w:val="14"/>
                <w:szCs w:val="16"/>
              </w:rPr>
              <w:t>Møtereferat for</w:t>
            </w:r>
            <w:r w:rsidR="00F86071" w:rsidRPr="00581DB0">
              <w:rPr>
                <w:sz w:val="14"/>
                <w:szCs w:val="16"/>
              </w:rPr>
              <w:t>:</w:t>
            </w:r>
            <w:r w:rsidR="00F86071" w:rsidRPr="00581DB0">
              <w:rPr>
                <w:sz w:val="18"/>
              </w:rPr>
              <w:br/>
            </w:r>
            <w:r w:rsidR="002269FC" w:rsidRPr="00581DB0">
              <w:t>Idrettskulen</w:t>
            </w:r>
          </w:p>
        </w:tc>
        <w:tc>
          <w:tcPr>
            <w:tcW w:w="4641" w:type="dxa"/>
          </w:tcPr>
          <w:p w:rsidR="00F86071" w:rsidRPr="00581DB0" w:rsidRDefault="00FB211C" w:rsidP="00ED591E">
            <w:r w:rsidRPr="00581DB0">
              <w:rPr>
                <w:sz w:val="14"/>
                <w:szCs w:val="16"/>
              </w:rPr>
              <w:t>Møtenummer:</w:t>
            </w:r>
            <w:r w:rsidR="006235C0" w:rsidRPr="00581DB0">
              <w:rPr>
                <w:sz w:val="18"/>
              </w:rPr>
              <w:br/>
            </w:r>
            <w:r w:rsidR="00CF7587">
              <w:t>9</w:t>
            </w:r>
          </w:p>
        </w:tc>
      </w:tr>
      <w:tr w:rsidR="00581DB0" w:rsidRPr="00581DB0" w:rsidTr="008322AE">
        <w:tc>
          <w:tcPr>
            <w:tcW w:w="4640" w:type="dxa"/>
          </w:tcPr>
          <w:p w:rsidR="00F86071" w:rsidRPr="00581DB0" w:rsidRDefault="00FB211C" w:rsidP="00FB211C">
            <w:r w:rsidRPr="00581DB0">
              <w:rPr>
                <w:sz w:val="14"/>
                <w:szCs w:val="16"/>
              </w:rPr>
              <w:t>Dato/ t</w:t>
            </w:r>
            <w:r w:rsidR="00452F35" w:rsidRPr="00581DB0">
              <w:rPr>
                <w:sz w:val="14"/>
                <w:szCs w:val="16"/>
              </w:rPr>
              <w:t>id</w:t>
            </w:r>
            <w:r w:rsidR="00F86071" w:rsidRPr="00581DB0">
              <w:rPr>
                <w:sz w:val="14"/>
                <w:szCs w:val="16"/>
              </w:rPr>
              <w:t>:</w:t>
            </w:r>
            <w:r w:rsidR="00F86071" w:rsidRPr="00581DB0">
              <w:rPr>
                <w:sz w:val="18"/>
              </w:rPr>
              <w:br/>
            </w:r>
            <w:r w:rsidR="00CF7587">
              <w:t>30.08</w:t>
            </w:r>
            <w:r w:rsidR="002269FC" w:rsidRPr="00581DB0">
              <w:t>.17\ 19.30</w:t>
            </w:r>
          </w:p>
        </w:tc>
        <w:tc>
          <w:tcPr>
            <w:tcW w:w="4641" w:type="dxa"/>
          </w:tcPr>
          <w:p w:rsidR="00F86071" w:rsidRPr="00581DB0" w:rsidRDefault="00452F35" w:rsidP="00452F35">
            <w:r w:rsidRPr="00581DB0">
              <w:rPr>
                <w:sz w:val="14"/>
                <w:szCs w:val="16"/>
              </w:rPr>
              <w:t>Sted</w:t>
            </w:r>
            <w:r w:rsidR="006235C0" w:rsidRPr="00581DB0">
              <w:rPr>
                <w:sz w:val="14"/>
                <w:szCs w:val="16"/>
              </w:rPr>
              <w:t>:</w:t>
            </w:r>
            <w:r w:rsidR="006235C0" w:rsidRPr="00581DB0">
              <w:rPr>
                <w:sz w:val="18"/>
              </w:rPr>
              <w:br/>
            </w:r>
            <w:r w:rsidR="002269FC" w:rsidRPr="00581DB0">
              <w:t xml:space="preserve">Idrettshuset </w:t>
            </w:r>
          </w:p>
        </w:tc>
      </w:tr>
      <w:tr w:rsidR="00581DB0" w:rsidRPr="00581DB0" w:rsidTr="008322AE">
        <w:tc>
          <w:tcPr>
            <w:tcW w:w="4640" w:type="dxa"/>
          </w:tcPr>
          <w:p w:rsidR="00F86071" w:rsidRPr="00581DB0" w:rsidRDefault="00452F35" w:rsidP="00ED591E">
            <w:r w:rsidRPr="00581DB0">
              <w:rPr>
                <w:sz w:val="14"/>
                <w:szCs w:val="16"/>
              </w:rPr>
              <w:t>Møteleder</w:t>
            </w:r>
            <w:r w:rsidR="006235C0" w:rsidRPr="00581DB0">
              <w:rPr>
                <w:sz w:val="14"/>
                <w:szCs w:val="16"/>
              </w:rPr>
              <w:t>:</w:t>
            </w:r>
            <w:r w:rsidR="006235C0" w:rsidRPr="00581DB0">
              <w:rPr>
                <w:sz w:val="18"/>
              </w:rPr>
              <w:br/>
            </w:r>
            <w:r w:rsidR="002269FC" w:rsidRPr="00581DB0">
              <w:t>Silje Auestad Herikstad</w:t>
            </w:r>
          </w:p>
        </w:tc>
        <w:tc>
          <w:tcPr>
            <w:tcW w:w="4641" w:type="dxa"/>
          </w:tcPr>
          <w:p w:rsidR="00F86071" w:rsidRPr="00581DB0" w:rsidRDefault="00452F35" w:rsidP="00ED591E">
            <w:r w:rsidRPr="00581DB0">
              <w:rPr>
                <w:sz w:val="14"/>
                <w:szCs w:val="16"/>
              </w:rPr>
              <w:t>Referent</w:t>
            </w:r>
            <w:r w:rsidR="006235C0" w:rsidRPr="00581DB0">
              <w:rPr>
                <w:sz w:val="14"/>
                <w:szCs w:val="16"/>
              </w:rPr>
              <w:t>:</w:t>
            </w:r>
            <w:r w:rsidR="006235C0" w:rsidRPr="00581DB0">
              <w:rPr>
                <w:sz w:val="18"/>
              </w:rPr>
              <w:br/>
            </w:r>
            <w:r w:rsidR="002269FC" w:rsidRPr="00581DB0">
              <w:t>Anette Håland</w:t>
            </w:r>
          </w:p>
        </w:tc>
      </w:tr>
      <w:tr w:rsidR="00581DB0" w:rsidRPr="00581DB0" w:rsidTr="008322AE">
        <w:tc>
          <w:tcPr>
            <w:tcW w:w="4640" w:type="dxa"/>
          </w:tcPr>
          <w:p w:rsidR="00F86071" w:rsidRPr="00581DB0" w:rsidRDefault="00452F35" w:rsidP="006235C0">
            <w:r w:rsidRPr="00581DB0">
              <w:rPr>
                <w:sz w:val="14"/>
                <w:szCs w:val="16"/>
              </w:rPr>
              <w:t>Deltakere</w:t>
            </w:r>
            <w:r w:rsidR="006235C0" w:rsidRPr="00581DB0">
              <w:rPr>
                <w:sz w:val="14"/>
                <w:szCs w:val="16"/>
              </w:rPr>
              <w:t>:</w:t>
            </w:r>
            <w:r w:rsidR="002269FC" w:rsidRPr="00581DB0">
              <w:t>, Morten Odland Bø, Anette Håland, Silje Auestad Herikstad</w:t>
            </w:r>
          </w:p>
        </w:tc>
        <w:tc>
          <w:tcPr>
            <w:tcW w:w="4641" w:type="dxa"/>
          </w:tcPr>
          <w:p w:rsidR="00F86071" w:rsidRPr="00581DB0" w:rsidRDefault="00713933" w:rsidP="00ED591E">
            <w:r w:rsidRPr="00581DB0">
              <w:rPr>
                <w:sz w:val="14"/>
                <w:szCs w:val="16"/>
              </w:rPr>
              <w:t>Fraværende</w:t>
            </w:r>
            <w:r w:rsidR="006235C0" w:rsidRPr="00581DB0">
              <w:rPr>
                <w:sz w:val="14"/>
                <w:szCs w:val="16"/>
              </w:rPr>
              <w:t>:</w:t>
            </w:r>
            <w:r w:rsidR="006235C0" w:rsidRPr="00581DB0">
              <w:rPr>
                <w:sz w:val="18"/>
              </w:rPr>
              <w:br/>
            </w:r>
            <w:r w:rsidR="00CF7587" w:rsidRPr="00581DB0">
              <w:t>May Brit Skogstø</w:t>
            </w:r>
            <w:r w:rsidR="00CF7587">
              <w:t>,</w:t>
            </w:r>
            <w:r w:rsidR="00CF7587" w:rsidRPr="00581DB0">
              <w:t xml:space="preserve"> Turid Omland, </w:t>
            </w:r>
            <w:r w:rsidR="00CF7587">
              <w:t>Anette Taksdal</w:t>
            </w:r>
          </w:p>
        </w:tc>
      </w:tr>
    </w:tbl>
    <w:p w:rsidR="006235C0" w:rsidRPr="00581DB0" w:rsidRDefault="006235C0" w:rsidP="00ED591E">
      <w:pPr>
        <w:pStyle w:val="Overskrift1"/>
      </w:pPr>
    </w:p>
    <w:p w:rsidR="008322AE" w:rsidRPr="00581DB0" w:rsidRDefault="00CF7587" w:rsidP="008322AE">
      <w:pPr>
        <w:rPr>
          <w:b/>
        </w:rPr>
      </w:pPr>
      <w:r>
        <w:rPr>
          <w:b/>
        </w:rPr>
        <w:t>Saksnummer (</w:t>
      </w:r>
      <w:r w:rsidR="00471A2F">
        <w:rPr>
          <w:b/>
        </w:rPr>
        <w:t>47</w:t>
      </w:r>
      <w:r w:rsidR="002269FC" w:rsidRPr="00581DB0">
        <w:rPr>
          <w:b/>
        </w:rPr>
        <w:t xml:space="preserve">\17) Godkjenning av møtereferat </w:t>
      </w:r>
    </w:p>
    <w:p w:rsidR="008322AE" w:rsidRPr="00581DB0" w:rsidRDefault="002269FC" w:rsidP="008322AE">
      <w:r w:rsidRPr="00581DB0">
        <w:t>Godkjent</w:t>
      </w:r>
    </w:p>
    <w:p w:rsidR="002269FC" w:rsidRDefault="00CF7587" w:rsidP="008322AE">
      <w:pPr>
        <w:rPr>
          <w:b/>
        </w:rPr>
      </w:pPr>
      <w:r>
        <w:rPr>
          <w:b/>
        </w:rPr>
        <w:t>Saksnummer (</w:t>
      </w:r>
      <w:r w:rsidR="00471A2F">
        <w:rPr>
          <w:b/>
        </w:rPr>
        <w:t>48</w:t>
      </w:r>
      <w:r w:rsidR="002269FC" w:rsidRPr="00581DB0">
        <w:rPr>
          <w:b/>
        </w:rPr>
        <w:t>\17</w:t>
      </w:r>
      <w:r>
        <w:rPr>
          <w:b/>
        </w:rPr>
        <w:t>) Romfodeling</w:t>
      </w:r>
    </w:p>
    <w:p w:rsidR="00CF7587" w:rsidRPr="00CF7587" w:rsidRDefault="00CF7587" w:rsidP="008322AE">
      <w:r w:rsidRPr="00CF7587">
        <w:t xml:space="preserve">Gjennomgang av romfordeling hausten 2017. Anette sender ut til treneren i kveld. </w:t>
      </w:r>
    </w:p>
    <w:p w:rsidR="00581DB0" w:rsidRDefault="00581DB0" w:rsidP="002269FC">
      <w:pPr>
        <w:spacing w:line="240" w:lineRule="auto"/>
        <w:rPr>
          <w:lang w:val="nn-NO"/>
        </w:rPr>
      </w:pPr>
    </w:p>
    <w:p w:rsidR="00581DB0" w:rsidRDefault="00CF7587" w:rsidP="002269FC">
      <w:pPr>
        <w:spacing w:line="240" w:lineRule="auto"/>
        <w:rPr>
          <w:b/>
          <w:lang w:val="nn-NO"/>
        </w:rPr>
      </w:pPr>
      <w:r>
        <w:rPr>
          <w:b/>
          <w:lang w:val="nn-NO"/>
        </w:rPr>
        <w:t>Saksnummer (</w:t>
      </w:r>
      <w:r w:rsidR="00471A2F">
        <w:rPr>
          <w:b/>
          <w:lang w:val="nn-NO"/>
        </w:rPr>
        <w:t>49</w:t>
      </w:r>
      <w:r>
        <w:rPr>
          <w:b/>
          <w:lang w:val="nn-NO"/>
        </w:rPr>
        <w:t>\17) oppstart idrettskulen</w:t>
      </w:r>
    </w:p>
    <w:p w:rsidR="00CF7587" w:rsidRPr="00CF7587" w:rsidRDefault="00CF7587" w:rsidP="002269FC">
      <w:pPr>
        <w:spacing w:line="240" w:lineRule="auto"/>
        <w:rPr>
          <w:lang w:val="nn-NO"/>
        </w:rPr>
      </w:pPr>
      <w:r>
        <w:rPr>
          <w:lang w:val="nn-NO"/>
        </w:rPr>
        <w:t xml:space="preserve">Anette og Silje sitter ved den gamle hallen og tar i mot innmelding den 6 og 13 september. </w:t>
      </w:r>
    </w:p>
    <w:p w:rsidR="00581DB0" w:rsidRDefault="00581DB0" w:rsidP="002269FC">
      <w:pPr>
        <w:spacing w:line="240" w:lineRule="auto"/>
        <w:rPr>
          <w:b/>
          <w:lang w:val="nn-NO"/>
        </w:rPr>
      </w:pPr>
    </w:p>
    <w:p w:rsidR="00581DB0" w:rsidRDefault="00CF7587" w:rsidP="002269FC">
      <w:pPr>
        <w:spacing w:line="240" w:lineRule="auto"/>
        <w:rPr>
          <w:b/>
          <w:lang w:val="nn-NO"/>
        </w:rPr>
      </w:pPr>
      <w:r>
        <w:rPr>
          <w:b/>
          <w:lang w:val="nn-NO"/>
        </w:rPr>
        <w:t>Saksnummer (</w:t>
      </w:r>
      <w:r w:rsidR="00471A2F">
        <w:rPr>
          <w:b/>
          <w:lang w:val="nn-NO"/>
        </w:rPr>
        <w:t>50</w:t>
      </w:r>
      <w:r>
        <w:rPr>
          <w:b/>
          <w:lang w:val="nn-NO"/>
        </w:rPr>
        <w:t xml:space="preserve">\17) </w:t>
      </w:r>
      <w:r w:rsidR="0022647A">
        <w:rPr>
          <w:b/>
          <w:lang w:val="nn-NO"/>
        </w:rPr>
        <w:t>t-skjorter og VIL dress</w:t>
      </w:r>
    </w:p>
    <w:p w:rsidR="00441D04" w:rsidRPr="00441D04" w:rsidRDefault="00441D04" w:rsidP="002269FC">
      <w:pPr>
        <w:spacing w:line="240" w:lineRule="auto"/>
        <w:rPr>
          <w:lang w:val="nn-NO"/>
        </w:rPr>
      </w:pPr>
      <w:r>
        <w:rPr>
          <w:lang w:val="nn-NO"/>
        </w:rPr>
        <w:t xml:space="preserve">Morten ordner dette. </w:t>
      </w:r>
    </w:p>
    <w:p w:rsidR="00AB745F" w:rsidRDefault="00AB745F" w:rsidP="002269FC">
      <w:pPr>
        <w:spacing w:line="240" w:lineRule="auto"/>
        <w:rPr>
          <w:b/>
          <w:lang w:val="nn-NO"/>
        </w:rPr>
      </w:pPr>
    </w:p>
    <w:p w:rsidR="00AB745F" w:rsidRDefault="00AB745F" w:rsidP="002269FC">
      <w:pPr>
        <w:spacing w:line="240" w:lineRule="auto"/>
        <w:rPr>
          <w:b/>
          <w:lang w:val="nn-NO"/>
        </w:rPr>
      </w:pPr>
      <w:r>
        <w:rPr>
          <w:b/>
          <w:lang w:val="nn-NO"/>
        </w:rPr>
        <w:t>Saksnummer (</w:t>
      </w:r>
      <w:r w:rsidR="00471A2F">
        <w:rPr>
          <w:b/>
          <w:lang w:val="nn-NO"/>
        </w:rPr>
        <w:t>51</w:t>
      </w:r>
      <w:r>
        <w:rPr>
          <w:b/>
          <w:lang w:val="nn-NO"/>
        </w:rPr>
        <w:t xml:space="preserve">\17) Fruktliste </w:t>
      </w:r>
    </w:p>
    <w:p w:rsidR="00846C34" w:rsidRPr="00846C34" w:rsidRDefault="00012BEB" w:rsidP="002269FC">
      <w:pPr>
        <w:spacing w:line="240" w:lineRule="auto"/>
        <w:rPr>
          <w:lang w:val="nn-NO"/>
        </w:rPr>
      </w:pPr>
      <w:r>
        <w:rPr>
          <w:lang w:val="nn-NO"/>
        </w:rPr>
        <w:t>Me har laga fruktliste og bytter innbyrdes om det ikkje passer</w:t>
      </w:r>
      <w:r w:rsidR="00471A2F">
        <w:rPr>
          <w:lang w:val="nn-NO"/>
        </w:rPr>
        <w:t xml:space="preserve">. Sender denne ut til trenere. </w:t>
      </w:r>
    </w:p>
    <w:p w:rsidR="00085427" w:rsidRDefault="00085427" w:rsidP="002269FC">
      <w:pPr>
        <w:spacing w:line="240" w:lineRule="auto"/>
        <w:rPr>
          <w:b/>
          <w:lang w:val="nn-NO"/>
        </w:rPr>
      </w:pPr>
    </w:p>
    <w:p w:rsidR="00085427" w:rsidRDefault="00085427" w:rsidP="002269FC">
      <w:pPr>
        <w:spacing w:line="240" w:lineRule="auto"/>
        <w:rPr>
          <w:b/>
          <w:lang w:val="nn-NO"/>
        </w:rPr>
      </w:pPr>
      <w:r>
        <w:rPr>
          <w:b/>
          <w:lang w:val="nn-NO"/>
        </w:rPr>
        <w:t>Saksnummer (</w:t>
      </w:r>
      <w:r w:rsidR="00471A2F">
        <w:rPr>
          <w:b/>
          <w:lang w:val="nn-NO"/>
        </w:rPr>
        <w:t>52</w:t>
      </w:r>
      <w:r>
        <w:rPr>
          <w:b/>
          <w:lang w:val="nn-NO"/>
        </w:rPr>
        <w:t xml:space="preserve">\17) sparebank stiftelsen sr bank, bestilling </w:t>
      </w:r>
      <w:r w:rsidR="00035989">
        <w:rPr>
          <w:b/>
          <w:lang w:val="nn-NO"/>
        </w:rPr>
        <w:t>av utstyr</w:t>
      </w:r>
    </w:p>
    <w:p w:rsidR="00085427" w:rsidRPr="00085427" w:rsidRDefault="00085427" w:rsidP="002269FC">
      <w:pPr>
        <w:spacing w:line="240" w:lineRule="auto"/>
        <w:rPr>
          <w:lang w:val="nn-NO"/>
        </w:rPr>
      </w:pPr>
      <w:r>
        <w:rPr>
          <w:lang w:val="nn-NO"/>
        </w:rPr>
        <w:t>May Brit ordner med dette</w:t>
      </w:r>
    </w:p>
    <w:p w:rsidR="00085427" w:rsidRPr="00085427" w:rsidRDefault="00085427" w:rsidP="002269FC">
      <w:pPr>
        <w:spacing w:line="240" w:lineRule="auto"/>
        <w:rPr>
          <w:lang w:val="nn-NO"/>
        </w:rPr>
      </w:pPr>
    </w:p>
    <w:p w:rsidR="0022647A" w:rsidRPr="0022647A" w:rsidRDefault="0022647A" w:rsidP="002269FC">
      <w:pPr>
        <w:spacing w:line="240" w:lineRule="auto"/>
        <w:rPr>
          <w:lang w:val="nn-NO"/>
        </w:rPr>
      </w:pPr>
    </w:p>
    <w:p w:rsidR="00CF7587" w:rsidRDefault="00CF7587" w:rsidP="002269FC">
      <w:pPr>
        <w:spacing w:line="240" w:lineRule="auto"/>
        <w:rPr>
          <w:b/>
          <w:lang w:val="nn-NO"/>
        </w:rPr>
      </w:pPr>
    </w:p>
    <w:p w:rsidR="00DA56DF" w:rsidRDefault="00DA56DF" w:rsidP="002269FC">
      <w:pPr>
        <w:spacing w:line="240" w:lineRule="auto"/>
        <w:rPr>
          <w:b/>
          <w:lang w:val="nn-NO"/>
        </w:rPr>
      </w:pPr>
    </w:p>
    <w:p w:rsidR="00471A2F" w:rsidRDefault="00471A2F" w:rsidP="00452F35"/>
    <w:p w:rsidR="00471A2F" w:rsidRDefault="00471A2F" w:rsidP="00452F35">
      <w:bookmarkStart w:id="0" w:name="_GoBack"/>
      <w:bookmarkEnd w:id="0"/>
    </w:p>
    <w:p w:rsidR="00452F35" w:rsidRDefault="00452F35" w:rsidP="00452F35">
      <w:pPr>
        <w:rPr>
          <w:b/>
        </w:rPr>
      </w:pPr>
      <w:r w:rsidRPr="00581DB0">
        <w:rPr>
          <w:b/>
        </w:rPr>
        <w:lastRenderedPageBreak/>
        <w:t xml:space="preserve">Neste møte: </w:t>
      </w:r>
    </w:p>
    <w:p w:rsidR="00AF0395" w:rsidRPr="00581DB0" w:rsidRDefault="00AF0395" w:rsidP="00452F35">
      <w:pPr>
        <w:rPr>
          <w:b/>
        </w:rPr>
      </w:pPr>
      <w:r>
        <w:rPr>
          <w:b/>
        </w:rPr>
        <w:t>04.10.17 kl 19.30</w:t>
      </w:r>
    </w:p>
    <w:p w:rsidR="00452F35" w:rsidRDefault="00452F35" w:rsidP="00452F35"/>
    <w:p w:rsidR="00381C4C" w:rsidRPr="00581DB0" w:rsidRDefault="00381C4C" w:rsidP="00452F35"/>
    <w:p w:rsidR="00452F35" w:rsidRPr="00581DB0" w:rsidRDefault="00452F35" w:rsidP="00452F35"/>
    <w:p w:rsidR="00452F35" w:rsidRDefault="00381C4C" w:rsidP="00452F35">
      <w:r>
        <w:t>.----------------------------------------                                        -----------------------------------------</w:t>
      </w:r>
    </w:p>
    <w:p w:rsidR="00381C4C" w:rsidRDefault="00381C4C" w:rsidP="00452F35">
      <w:r>
        <w:t xml:space="preserve">     Silje Auestad Herikstad                                                          Anette Håland   </w:t>
      </w:r>
    </w:p>
    <w:p w:rsidR="00381C4C" w:rsidRDefault="00381C4C" w:rsidP="00452F35"/>
    <w:p w:rsidR="00381C4C" w:rsidRDefault="00381C4C" w:rsidP="00452F35">
      <w:r>
        <w:t>-----------------------------------------                                       ------------------------------------------</w:t>
      </w:r>
    </w:p>
    <w:p w:rsidR="00381C4C" w:rsidRDefault="00381C4C" w:rsidP="00452F35">
      <w:r>
        <w:t xml:space="preserve">         Anette Taksdal                                                                     Turid Omland</w:t>
      </w:r>
    </w:p>
    <w:p w:rsidR="00381C4C" w:rsidRDefault="00381C4C" w:rsidP="00452F35"/>
    <w:p w:rsidR="00381C4C" w:rsidRDefault="00381C4C" w:rsidP="00452F35">
      <w:r>
        <w:t>-----------------------------------------                                       --------------------------------------------</w:t>
      </w:r>
    </w:p>
    <w:p w:rsidR="00381C4C" w:rsidRPr="00381C4C" w:rsidRDefault="00381C4C" w:rsidP="00452F35">
      <w:r>
        <w:t xml:space="preserve">       Morten Odland Bø                                                                May Brit Skogstø</w:t>
      </w:r>
    </w:p>
    <w:p w:rsidR="00452F35" w:rsidRDefault="00452F35" w:rsidP="008322AE">
      <w:pPr>
        <w:rPr>
          <w:color w:val="595959" w:themeColor="text1" w:themeTint="A6"/>
        </w:rPr>
      </w:pPr>
    </w:p>
    <w:p w:rsidR="00452F35" w:rsidRPr="008322AE" w:rsidRDefault="00452F35" w:rsidP="008322AE">
      <w:pPr>
        <w:rPr>
          <w:color w:val="595959" w:themeColor="text1" w:themeTint="A6"/>
        </w:rPr>
      </w:pPr>
    </w:p>
    <w:sectPr w:rsidR="00452F35" w:rsidRPr="008322AE" w:rsidSect="008A6C4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69E" w:rsidRDefault="00D6769E" w:rsidP="00FE7385">
      <w:r>
        <w:separator/>
      </w:r>
    </w:p>
  </w:endnote>
  <w:endnote w:type="continuationSeparator" w:id="0">
    <w:p w:rsidR="00D6769E" w:rsidRDefault="00D6769E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471A2F">
      <w:rPr>
        <w:rStyle w:val="Sidetall"/>
        <w:rFonts w:cs="Arial"/>
        <w:noProof/>
        <w:sz w:val="16"/>
        <w:szCs w:val="16"/>
      </w:rPr>
      <w:t>1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>
          <wp:extent cx="5756275" cy="4649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464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5CF1D1CD" wp14:editId="440A8E73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69E" w:rsidRDefault="00D6769E" w:rsidP="00FE7385">
      <w:r>
        <w:separator/>
      </w:r>
    </w:p>
  </w:footnote>
  <w:footnote w:type="continuationSeparator" w:id="0">
    <w:p w:rsidR="00D6769E" w:rsidRDefault="00D6769E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7F555EBE" wp14:editId="092092F1">
          <wp:simplePos x="0" y="0"/>
          <wp:positionH relativeFrom="column">
            <wp:posOffset>4743450</wp:posOffset>
          </wp:positionH>
          <wp:positionV relativeFrom="paragraph">
            <wp:posOffset>62734</wp:posOffset>
          </wp:positionV>
          <wp:extent cx="95230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0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933" w:rsidRDefault="00713933" w:rsidP="00FE7385">
    <w:pPr>
      <w:pStyle w:val="Topptekst"/>
    </w:pPr>
  </w:p>
  <w:p w:rsidR="00713933" w:rsidRPr="006235C0" w:rsidRDefault="00713933" w:rsidP="00ED591E">
    <w:pPr>
      <w:pStyle w:val="Overskrift1"/>
    </w:pPr>
    <w:r>
      <w:t>MØTEREFERAT</w:t>
    </w:r>
  </w:p>
  <w:p w:rsidR="00713933" w:rsidRDefault="00713933" w:rsidP="00FE7385">
    <w:pPr>
      <w:pStyle w:val="Topptekst"/>
    </w:pPr>
  </w:p>
  <w:p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164655E8" wp14:editId="235A5EC1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6B"/>
    <w:rsid w:val="00002A10"/>
    <w:rsid w:val="00012BEB"/>
    <w:rsid w:val="00014B63"/>
    <w:rsid w:val="00021DC8"/>
    <w:rsid w:val="000356C5"/>
    <w:rsid w:val="00035989"/>
    <w:rsid w:val="00085427"/>
    <w:rsid w:val="000858AC"/>
    <w:rsid w:val="000D1FC5"/>
    <w:rsid w:val="00212082"/>
    <w:rsid w:val="0022647A"/>
    <w:rsid w:val="002269FC"/>
    <w:rsid w:val="00255830"/>
    <w:rsid w:val="002A4888"/>
    <w:rsid w:val="002C6A0D"/>
    <w:rsid w:val="002F4AB7"/>
    <w:rsid w:val="00313359"/>
    <w:rsid w:val="003160FE"/>
    <w:rsid w:val="00337AD9"/>
    <w:rsid w:val="003450AA"/>
    <w:rsid w:val="00381C4C"/>
    <w:rsid w:val="0038792F"/>
    <w:rsid w:val="00396159"/>
    <w:rsid w:val="003D1B43"/>
    <w:rsid w:val="003E6DE0"/>
    <w:rsid w:val="003E7C7F"/>
    <w:rsid w:val="004046EF"/>
    <w:rsid w:val="00441D04"/>
    <w:rsid w:val="00452F35"/>
    <w:rsid w:val="00457E0E"/>
    <w:rsid w:val="00470038"/>
    <w:rsid w:val="00471A2F"/>
    <w:rsid w:val="00493118"/>
    <w:rsid w:val="004D6532"/>
    <w:rsid w:val="0052520B"/>
    <w:rsid w:val="0057707C"/>
    <w:rsid w:val="005772A2"/>
    <w:rsid w:val="00581DB0"/>
    <w:rsid w:val="00587F5F"/>
    <w:rsid w:val="006235C0"/>
    <w:rsid w:val="00703F24"/>
    <w:rsid w:val="00713933"/>
    <w:rsid w:val="007267E3"/>
    <w:rsid w:val="0076007A"/>
    <w:rsid w:val="007C54F1"/>
    <w:rsid w:val="007D30DF"/>
    <w:rsid w:val="00804A9D"/>
    <w:rsid w:val="00814475"/>
    <w:rsid w:val="00827D48"/>
    <w:rsid w:val="008322AE"/>
    <w:rsid w:val="00846C34"/>
    <w:rsid w:val="008A6C4F"/>
    <w:rsid w:val="008B371A"/>
    <w:rsid w:val="00934D62"/>
    <w:rsid w:val="00946EA2"/>
    <w:rsid w:val="0097482C"/>
    <w:rsid w:val="00985CD7"/>
    <w:rsid w:val="00A14553"/>
    <w:rsid w:val="00A15A63"/>
    <w:rsid w:val="00A32714"/>
    <w:rsid w:val="00A81A6B"/>
    <w:rsid w:val="00AB745F"/>
    <w:rsid w:val="00AF0395"/>
    <w:rsid w:val="00B92DC6"/>
    <w:rsid w:val="00BC7599"/>
    <w:rsid w:val="00BE5C26"/>
    <w:rsid w:val="00C0407D"/>
    <w:rsid w:val="00CE6227"/>
    <w:rsid w:val="00CF7587"/>
    <w:rsid w:val="00D360EE"/>
    <w:rsid w:val="00D6769E"/>
    <w:rsid w:val="00D77563"/>
    <w:rsid w:val="00D84E51"/>
    <w:rsid w:val="00DA56DF"/>
    <w:rsid w:val="00ED591E"/>
    <w:rsid w:val="00F159B7"/>
    <w:rsid w:val="00F444D6"/>
    <w:rsid w:val="00F86071"/>
    <w:rsid w:val="00FB211C"/>
    <w:rsid w:val="00FB2F69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D9C7E6"/>
  <w14:defaultImageDpi w14:val="300"/>
  <w15:docId w15:val="{47C6F2BA-C39F-4E42-9EF6-CDA1B013D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tte\Downloads\Mal%20-%20m&#248;terefer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9005CA-8B49-4589-BCBC-6B46B779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</Template>
  <TotalTime>4</TotalTime>
  <Pages>2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Bore Nord-Varhaug</dc:creator>
  <cp:keywords/>
  <dc:description/>
  <cp:lastModifiedBy>Anette bore nord-varhaug</cp:lastModifiedBy>
  <cp:revision>4</cp:revision>
  <cp:lastPrinted>2015-06-03T10:02:00Z</cp:lastPrinted>
  <dcterms:created xsi:type="dcterms:W3CDTF">2017-08-30T18:59:00Z</dcterms:created>
  <dcterms:modified xsi:type="dcterms:W3CDTF">2017-08-30T19:25:00Z</dcterms:modified>
</cp:coreProperties>
</file>