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0" w:type="auto"/>
        <w:tblBorders>
          <w:top w:val="none" w:sz="0" w:space="0" w:color="auto"/>
          <w:left w:val="none" w:sz="0" w:space="0" w:color="auto"/>
          <w:bottom w:val="single" w:sz="4" w:space="0" w:color="058B39"/>
          <w:right w:val="none" w:sz="0" w:space="0" w:color="auto"/>
          <w:insideH w:val="single" w:sz="4" w:space="0" w:color="058B39"/>
          <w:insideV w:val="none" w:sz="0" w:space="0" w:color="auto"/>
        </w:tblBorders>
        <w:tblLook w:val="04A0" w:firstRow="1" w:lastRow="0" w:firstColumn="1" w:lastColumn="0" w:noHBand="0" w:noVBand="1"/>
      </w:tblPr>
      <w:tblGrid>
        <w:gridCol w:w="4640"/>
        <w:gridCol w:w="4641"/>
      </w:tblGrid>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Dato</w:t>
            </w:r>
            <w:r w:rsidR="00F86071" w:rsidRPr="000D2A9F">
              <w:rPr>
                <w:color w:val="595959" w:themeColor="text1" w:themeTint="A6"/>
                <w:sz w:val="16"/>
                <w:szCs w:val="16"/>
              </w:rPr>
              <w:t>:</w:t>
            </w:r>
            <w:r w:rsidR="00F86071" w:rsidRPr="000D2A9F">
              <w:rPr>
                <w:color w:val="595959" w:themeColor="text1" w:themeTint="A6"/>
                <w:sz w:val="16"/>
                <w:szCs w:val="16"/>
              </w:rPr>
              <w:br/>
            </w:r>
            <w:r w:rsidR="00692C06">
              <w:rPr>
                <w:color w:val="595959" w:themeColor="text1" w:themeTint="A6"/>
                <w:sz w:val="16"/>
                <w:szCs w:val="16"/>
              </w:rPr>
              <w:t>02.10.2017</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Agenda</w:t>
            </w:r>
            <w:r w:rsidR="006235C0" w:rsidRPr="000D2A9F">
              <w:rPr>
                <w:color w:val="595959" w:themeColor="text1" w:themeTint="A6"/>
                <w:sz w:val="16"/>
                <w:szCs w:val="16"/>
              </w:rPr>
              <w:t>:</w:t>
            </w:r>
            <w:r w:rsidR="006235C0" w:rsidRPr="000D2A9F">
              <w:rPr>
                <w:color w:val="595959" w:themeColor="text1" w:themeTint="A6"/>
                <w:sz w:val="16"/>
                <w:szCs w:val="16"/>
              </w:rPr>
              <w:br/>
            </w:r>
            <w:r w:rsidR="00692C06">
              <w:rPr>
                <w:color w:val="595959" w:themeColor="text1" w:themeTint="A6"/>
                <w:sz w:val="16"/>
                <w:szCs w:val="16"/>
              </w:rPr>
              <w:t>Referat Hånballstyret</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Møteleder</w:t>
            </w:r>
            <w:r w:rsidR="00F86071" w:rsidRPr="000D2A9F">
              <w:rPr>
                <w:color w:val="595959" w:themeColor="text1" w:themeTint="A6"/>
                <w:sz w:val="16"/>
                <w:szCs w:val="16"/>
              </w:rPr>
              <w:t>:</w:t>
            </w:r>
            <w:r w:rsidR="00F86071" w:rsidRPr="000D2A9F">
              <w:rPr>
                <w:color w:val="595959" w:themeColor="text1" w:themeTint="A6"/>
                <w:sz w:val="16"/>
                <w:szCs w:val="16"/>
              </w:rPr>
              <w:br/>
            </w:r>
            <w:r w:rsidR="00692C06">
              <w:rPr>
                <w:color w:val="595959" w:themeColor="text1" w:themeTint="A6"/>
                <w:sz w:val="16"/>
                <w:szCs w:val="16"/>
              </w:rPr>
              <w:t>Trond Gjermund Haugen</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Referent</w:t>
            </w:r>
            <w:r w:rsidR="006235C0" w:rsidRPr="000D2A9F">
              <w:rPr>
                <w:color w:val="595959" w:themeColor="text1" w:themeTint="A6"/>
                <w:sz w:val="16"/>
                <w:szCs w:val="16"/>
              </w:rPr>
              <w:t>:</w:t>
            </w:r>
            <w:r w:rsidR="006235C0" w:rsidRPr="000D2A9F">
              <w:rPr>
                <w:color w:val="595959" w:themeColor="text1" w:themeTint="A6"/>
                <w:sz w:val="16"/>
                <w:szCs w:val="16"/>
              </w:rPr>
              <w:br/>
            </w:r>
            <w:r w:rsidR="00692C06">
              <w:rPr>
                <w:color w:val="595959" w:themeColor="text1" w:themeTint="A6"/>
                <w:sz w:val="16"/>
                <w:szCs w:val="16"/>
              </w:rPr>
              <w:t>Oddny F. Bratland</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Tid</w:t>
            </w:r>
            <w:r w:rsidR="006235C0" w:rsidRPr="000D2A9F">
              <w:rPr>
                <w:color w:val="595959" w:themeColor="text1" w:themeTint="A6"/>
                <w:sz w:val="16"/>
                <w:szCs w:val="16"/>
              </w:rPr>
              <w:t>:</w:t>
            </w:r>
            <w:r w:rsidR="006235C0" w:rsidRPr="000D2A9F">
              <w:rPr>
                <w:color w:val="595959" w:themeColor="text1" w:themeTint="A6"/>
                <w:sz w:val="16"/>
                <w:szCs w:val="16"/>
              </w:rPr>
              <w:br/>
            </w:r>
            <w:r w:rsidR="00692C06">
              <w:rPr>
                <w:color w:val="595959" w:themeColor="text1" w:themeTint="A6"/>
                <w:sz w:val="16"/>
                <w:szCs w:val="16"/>
              </w:rPr>
              <w:t>19:30-21:50</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Sted</w:t>
            </w:r>
            <w:r w:rsidR="006235C0" w:rsidRPr="000D2A9F">
              <w:rPr>
                <w:color w:val="595959" w:themeColor="text1" w:themeTint="A6"/>
                <w:sz w:val="16"/>
                <w:szCs w:val="16"/>
              </w:rPr>
              <w:t>:</w:t>
            </w:r>
            <w:r w:rsidR="006235C0" w:rsidRPr="000D2A9F">
              <w:rPr>
                <w:color w:val="595959" w:themeColor="text1" w:themeTint="A6"/>
                <w:sz w:val="16"/>
                <w:szCs w:val="16"/>
              </w:rPr>
              <w:br/>
            </w:r>
            <w:r w:rsidR="00692C06">
              <w:rPr>
                <w:color w:val="595959" w:themeColor="text1" w:themeTint="A6"/>
                <w:sz w:val="16"/>
                <w:szCs w:val="16"/>
              </w:rPr>
              <w:t>Sosialt rom, iden</w:t>
            </w:r>
          </w:p>
        </w:tc>
      </w:tr>
      <w:tr w:rsidR="00F86071" w:rsidTr="008322AE">
        <w:tc>
          <w:tcPr>
            <w:tcW w:w="4640" w:type="dxa"/>
          </w:tcPr>
          <w:p w:rsidR="00F86071" w:rsidRPr="000D2A9F" w:rsidRDefault="00713933" w:rsidP="006235C0">
            <w:pPr>
              <w:rPr>
                <w:color w:val="595959" w:themeColor="text1" w:themeTint="A6"/>
                <w:sz w:val="16"/>
                <w:szCs w:val="16"/>
              </w:rPr>
            </w:pPr>
            <w:r w:rsidRPr="000D2A9F">
              <w:rPr>
                <w:color w:val="595959" w:themeColor="text1" w:themeTint="A6"/>
                <w:sz w:val="16"/>
                <w:szCs w:val="16"/>
              </w:rPr>
              <w:t>Medvirkende</w:t>
            </w:r>
            <w:r w:rsidR="006235C0" w:rsidRPr="000D2A9F">
              <w:rPr>
                <w:color w:val="595959" w:themeColor="text1" w:themeTint="A6"/>
                <w:sz w:val="16"/>
                <w:szCs w:val="16"/>
              </w:rPr>
              <w:t>:</w:t>
            </w:r>
            <w:r w:rsidR="006235C0" w:rsidRPr="000D2A9F">
              <w:rPr>
                <w:color w:val="595959" w:themeColor="text1" w:themeTint="A6"/>
                <w:sz w:val="16"/>
                <w:szCs w:val="16"/>
              </w:rPr>
              <w:br/>
            </w:r>
            <w:r w:rsidR="00692C06">
              <w:rPr>
                <w:color w:val="595959" w:themeColor="text1" w:themeTint="A6"/>
                <w:sz w:val="16"/>
                <w:szCs w:val="16"/>
              </w:rPr>
              <w:t>Rune Byberg, Zari Hobberstad, Anne Torill Ånestad, Bjarte Lende, Gudny Varhaug</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Fraværende</w:t>
            </w:r>
            <w:r w:rsidR="006235C0" w:rsidRPr="000D2A9F">
              <w:rPr>
                <w:color w:val="595959" w:themeColor="text1" w:themeTint="A6"/>
                <w:sz w:val="16"/>
                <w:szCs w:val="16"/>
              </w:rPr>
              <w:t>:</w:t>
            </w:r>
            <w:r w:rsidR="006235C0" w:rsidRPr="000D2A9F">
              <w:rPr>
                <w:color w:val="595959" w:themeColor="text1" w:themeTint="A6"/>
                <w:sz w:val="16"/>
                <w:szCs w:val="16"/>
              </w:rPr>
              <w:br/>
            </w:r>
          </w:p>
        </w:tc>
      </w:tr>
    </w:tbl>
    <w:p w:rsidR="006235C0" w:rsidRDefault="006235C0" w:rsidP="00ED591E">
      <w:pPr>
        <w:pStyle w:val="Overskrift1"/>
      </w:pPr>
    </w:p>
    <w:p w:rsidR="008322AE" w:rsidRDefault="008322AE" w:rsidP="008322AE"/>
    <w:p w:rsidR="000D2A9F" w:rsidRDefault="00692C06" w:rsidP="000D2A9F">
      <w:pPr>
        <w:rPr>
          <w:b/>
          <w:color w:val="595959" w:themeColor="text1" w:themeTint="A6"/>
        </w:rPr>
      </w:pPr>
      <w:r>
        <w:rPr>
          <w:b/>
          <w:color w:val="595959" w:themeColor="text1" w:themeTint="A6"/>
        </w:rPr>
        <w:t>28/2017 – Godkjenning av referat og innkalling</w:t>
      </w:r>
    </w:p>
    <w:p w:rsidR="00692C06" w:rsidRDefault="00692C06" w:rsidP="000D2A9F">
      <w:pPr>
        <w:rPr>
          <w:color w:val="595959" w:themeColor="text1" w:themeTint="A6"/>
        </w:rPr>
      </w:pPr>
      <w:r>
        <w:rPr>
          <w:b/>
          <w:color w:val="595959" w:themeColor="text1" w:themeTint="A6"/>
        </w:rPr>
        <w:tab/>
      </w:r>
      <w:r w:rsidRPr="00692C06">
        <w:rPr>
          <w:color w:val="595959" w:themeColor="text1" w:themeTint="A6"/>
        </w:rPr>
        <w:t>Intet å anmerke.</w:t>
      </w:r>
    </w:p>
    <w:p w:rsidR="00692C06" w:rsidRDefault="00692C06" w:rsidP="000D2A9F">
      <w:pPr>
        <w:rPr>
          <w:color w:val="595959" w:themeColor="text1" w:themeTint="A6"/>
        </w:rPr>
      </w:pPr>
      <w:r>
        <w:rPr>
          <w:color w:val="595959" w:themeColor="text1" w:themeTint="A6"/>
        </w:rPr>
        <w:t>17/2017 – Status trenere.</w:t>
      </w:r>
    </w:p>
    <w:p w:rsidR="00692C06" w:rsidRDefault="00692C06" w:rsidP="000D2A9F">
      <w:pPr>
        <w:rPr>
          <w:color w:val="595959" w:themeColor="text1" w:themeTint="A6"/>
        </w:rPr>
      </w:pPr>
      <w:r>
        <w:rPr>
          <w:color w:val="595959" w:themeColor="text1" w:themeTint="A6"/>
        </w:rPr>
        <w:tab/>
        <w:t>Det har ordnet seg på trener/oppmann-fronten for alle lag. Ingen G7 lag enda. TG sjekker med Merete om det er vist noen interesse.</w:t>
      </w:r>
    </w:p>
    <w:p w:rsidR="00692C06" w:rsidRDefault="00692C06" w:rsidP="000D2A9F">
      <w:pPr>
        <w:rPr>
          <w:color w:val="595959" w:themeColor="text1" w:themeTint="A6"/>
        </w:rPr>
      </w:pPr>
      <w:r>
        <w:rPr>
          <w:color w:val="595959" w:themeColor="text1" w:themeTint="A6"/>
        </w:rPr>
        <w:t>18/2017 – Dugnadskalender</w:t>
      </w:r>
    </w:p>
    <w:p w:rsidR="00692C06" w:rsidRDefault="00692C06" w:rsidP="000D2A9F">
      <w:pPr>
        <w:rPr>
          <w:color w:val="595959" w:themeColor="text1" w:themeTint="A6"/>
        </w:rPr>
      </w:pPr>
      <w:r>
        <w:rPr>
          <w:color w:val="595959" w:themeColor="text1" w:themeTint="A6"/>
        </w:rPr>
        <w:tab/>
        <w:t>Arbeidet bærer frukter!! Eva har gitt tilbakemelding om at det skal utarbeides en egen dugnadskalender for hele idrettslaget. Bra jobbet!</w:t>
      </w:r>
    </w:p>
    <w:p w:rsidR="00692C06" w:rsidRDefault="00692C06" w:rsidP="000D2A9F">
      <w:pPr>
        <w:rPr>
          <w:color w:val="595959" w:themeColor="text1" w:themeTint="A6"/>
        </w:rPr>
      </w:pPr>
      <w:r>
        <w:rPr>
          <w:color w:val="595959" w:themeColor="text1" w:themeTint="A6"/>
        </w:rPr>
        <w:t>21/2017 – Årsrapport for lagene – fortsatt i bero.</w:t>
      </w:r>
    </w:p>
    <w:p w:rsidR="00692C06" w:rsidRDefault="00692C06" w:rsidP="000D2A9F">
      <w:pPr>
        <w:rPr>
          <w:color w:val="595959" w:themeColor="text1" w:themeTint="A6"/>
        </w:rPr>
      </w:pPr>
      <w:r>
        <w:rPr>
          <w:color w:val="595959" w:themeColor="text1" w:themeTint="A6"/>
        </w:rPr>
        <w:t>22/2017 – Programbladet for håndballen.</w:t>
      </w:r>
    </w:p>
    <w:p w:rsidR="00692C06" w:rsidRDefault="00692C06" w:rsidP="000D2A9F">
      <w:pPr>
        <w:rPr>
          <w:color w:val="595959" w:themeColor="text1" w:themeTint="A6"/>
        </w:rPr>
      </w:pPr>
      <w:r>
        <w:rPr>
          <w:color w:val="595959" w:themeColor="text1" w:themeTint="A6"/>
        </w:rPr>
        <w:tab/>
        <w:t>Alt av materiell er sendt i trykken for en uke siden. Vi tar en runde på chat`en når bladet er klar og fordeler etter dette utkjøring i hht ruter som foreligger for VIL – bladet.</w:t>
      </w:r>
    </w:p>
    <w:p w:rsidR="00692C06" w:rsidRDefault="00692C06" w:rsidP="000D2A9F">
      <w:pPr>
        <w:rPr>
          <w:color w:val="595959" w:themeColor="text1" w:themeTint="A6"/>
        </w:rPr>
      </w:pPr>
      <w:r>
        <w:rPr>
          <w:color w:val="595959" w:themeColor="text1" w:themeTint="A6"/>
        </w:rPr>
        <w:t>24/2017 – Aktivitetskveld 01.12.2017</w:t>
      </w:r>
    </w:p>
    <w:p w:rsidR="00692C06" w:rsidRDefault="00692C06" w:rsidP="000D2A9F">
      <w:pPr>
        <w:rPr>
          <w:color w:val="595959" w:themeColor="text1" w:themeTint="A6"/>
          <w:lang w:val="nn-NO"/>
        </w:rPr>
      </w:pPr>
      <w:r>
        <w:rPr>
          <w:color w:val="595959" w:themeColor="text1" w:themeTint="A6"/>
        </w:rPr>
        <w:tab/>
      </w:r>
      <w:r w:rsidRPr="00692C06">
        <w:rPr>
          <w:color w:val="595959" w:themeColor="text1" w:themeTint="A6"/>
          <w:lang w:val="nn-NO"/>
        </w:rPr>
        <w:t>Sjekk med Mø</w:t>
      </w:r>
      <w:r>
        <w:rPr>
          <w:color w:val="595959" w:themeColor="text1" w:themeTint="A6"/>
          <w:lang w:val="nn-NO"/>
        </w:rPr>
        <w:t xml:space="preserve">yfrid vedr innkjøp til kvelden. Invitasjon med påmeldingsfrist lages og sendes ut av TG. Organisere </w:t>
      </w:r>
      <w:r w:rsidR="007505E8">
        <w:rPr>
          <w:color w:val="595959" w:themeColor="text1" w:themeTint="A6"/>
          <w:lang w:val="nn-NO"/>
        </w:rPr>
        <w:t>ryddekomite og matkomite. 2 damer skaffes til skuddpost – Gudny, og 2 menn til fintepost – Bjarte.</w:t>
      </w:r>
    </w:p>
    <w:p w:rsidR="007505E8" w:rsidRPr="007505E8" w:rsidRDefault="007505E8" w:rsidP="000D2A9F">
      <w:pPr>
        <w:rPr>
          <w:color w:val="595959" w:themeColor="text1" w:themeTint="A6"/>
        </w:rPr>
      </w:pPr>
      <w:r w:rsidRPr="007505E8">
        <w:rPr>
          <w:color w:val="595959" w:themeColor="text1" w:themeTint="A6"/>
        </w:rPr>
        <w:t>29/2017 – Fordeling av hallvakter.</w:t>
      </w:r>
    </w:p>
    <w:p w:rsidR="007505E8" w:rsidRPr="007505E8" w:rsidRDefault="007505E8" w:rsidP="000D2A9F">
      <w:pPr>
        <w:rPr>
          <w:color w:val="595959" w:themeColor="text1" w:themeTint="A6"/>
          <w:lang w:val="en-US"/>
        </w:rPr>
      </w:pPr>
      <w:r w:rsidRPr="007505E8">
        <w:rPr>
          <w:color w:val="595959" w:themeColor="text1" w:themeTint="A6"/>
          <w:lang w:val="en-US"/>
        </w:rPr>
        <w:t>21.10.17 – Dame A – kl. 1640 – Anne Torill</w:t>
      </w:r>
    </w:p>
    <w:p w:rsidR="007505E8" w:rsidRPr="007505E8" w:rsidRDefault="007505E8" w:rsidP="000D2A9F">
      <w:pPr>
        <w:rPr>
          <w:color w:val="595959" w:themeColor="text1" w:themeTint="A6"/>
          <w:lang w:val="en-US"/>
        </w:rPr>
      </w:pPr>
      <w:r w:rsidRPr="007505E8">
        <w:rPr>
          <w:color w:val="595959" w:themeColor="text1" w:themeTint="A6"/>
          <w:lang w:val="en-US"/>
        </w:rPr>
        <w:t>25.10.17 – Herre A – kl 1900 – Zari</w:t>
      </w:r>
    </w:p>
    <w:p w:rsidR="007505E8" w:rsidRPr="007505E8" w:rsidRDefault="007505E8" w:rsidP="000D2A9F">
      <w:pPr>
        <w:rPr>
          <w:color w:val="595959" w:themeColor="text1" w:themeTint="A6"/>
          <w:lang w:val="en-US"/>
        </w:rPr>
      </w:pPr>
      <w:r w:rsidRPr="007505E8">
        <w:rPr>
          <w:color w:val="595959" w:themeColor="text1" w:themeTint="A6"/>
          <w:lang w:val="en-US"/>
        </w:rPr>
        <w:t>04.11.17 – Dame A – 1540 – Trond Gjermund</w:t>
      </w:r>
    </w:p>
    <w:p w:rsidR="007505E8" w:rsidRPr="007505E8" w:rsidRDefault="007505E8" w:rsidP="000D2A9F">
      <w:pPr>
        <w:rPr>
          <w:color w:val="595959" w:themeColor="text1" w:themeTint="A6"/>
          <w:lang w:val="en-US"/>
        </w:rPr>
      </w:pPr>
      <w:r w:rsidRPr="007505E8">
        <w:rPr>
          <w:color w:val="595959" w:themeColor="text1" w:themeTint="A6"/>
          <w:lang w:val="en-US"/>
        </w:rPr>
        <w:t>11.11.17 – Herre A- 1520 – Gudny</w:t>
      </w:r>
    </w:p>
    <w:p w:rsidR="007505E8" w:rsidRPr="007505E8" w:rsidRDefault="007505E8" w:rsidP="000D2A9F">
      <w:pPr>
        <w:rPr>
          <w:color w:val="595959" w:themeColor="text1" w:themeTint="A6"/>
          <w:lang w:val="en-US"/>
        </w:rPr>
      </w:pPr>
      <w:r w:rsidRPr="007505E8">
        <w:rPr>
          <w:color w:val="595959" w:themeColor="text1" w:themeTint="A6"/>
          <w:lang w:val="en-US"/>
        </w:rPr>
        <w:lastRenderedPageBreak/>
        <w:t>18.11.17 – Dame A – 17:40 – Oddny</w:t>
      </w:r>
    </w:p>
    <w:p w:rsidR="007505E8" w:rsidRDefault="007505E8" w:rsidP="000D2A9F">
      <w:pPr>
        <w:rPr>
          <w:color w:val="595959" w:themeColor="text1" w:themeTint="A6"/>
          <w:lang w:val="en-US"/>
        </w:rPr>
      </w:pPr>
      <w:r>
        <w:rPr>
          <w:color w:val="595959" w:themeColor="text1" w:themeTint="A6"/>
          <w:lang w:val="en-US"/>
        </w:rPr>
        <w:t>19.11.17 -  Herre A – 1300 – Gudny</w:t>
      </w:r>
    </w:p>
    <w:p w:rsidR="007505E8" w:rsidRDefault="007505E8" w:rsidP="000D2A9F">
      <w:pPr>
        <w:rPr>
          <w:color w:val="595959" w:themeColor="text1" w:themeTint="A6"/>
          <w:lang w:val="en-US"/>
        </w:rPr>
      </w:pPr>
      <w:r>
        <w:rPr>
          <w:color w:val="595959" w:themeColor="text1" w:themeTint="A6"/>
          <w:lang w:val="en-US"/>
        </w:rPr>
        <w:t>10.12.17 – Herre A – 13:00 – Rune.</w:t>
      </w:r>
    </w:p>
    <w:p w:rsidR="007505E8" w:rsidRDefault="007505E8" w:rsidP="000D2A9F">
      <w:pPr>
        <w:rPr>
          <w:color w:val="595959" w:themeColor="text1" w:themeTint="A6"/>
          <w:lang w:val="en-US"/>
        </w:rPr>
      </w:pPr>
    </w:p>
    <w:p w:rsidR="007505E8" w:rsidRDefault="007505E8" w:rsidP="007505E8">
      <w:pPr>
        <w:pStyle w:val="Listeavsnitt"/>
        <w:numPr>
          <w:ilvl w:val="0"/>
          <w:numId w:val="2"/>
        </w:numPr>
        <w:rPr>
          <w:color w:val="595959" w:themeColor="text1" w:themeTint="A6"/>
          <w:lang w:val="en-US"/>
        </w:rPr>
      </w:pPr>
      <w:r>
        <w:rPr>
          <w:color w:val="595959" w:themeColor="text1" w:themeTint="A6"/>
          <w:lang w:val="en-US"/>
        </w:rPr>
        <w:t>Årshjulet – Potetcup påmelding har kommet brått på. . Turnering for 8-11 år på Klepp. Anne Torill sjekker med Klepp for utsatt påmeldingsfrist.</w:t>
      </w:r>
    </w:p>
    <w:p w:rsidR="007505E8" w:rsidRPr="007505E8" w:rsidRDefault="007505E8" w:rsidP="007505E8">
      <w:pPr>
        <w:pStyle w:val="Listeavsnitt"/>
        <w:numPr>
          <w:ilvl w:val="0"/>
          <w:numId w:val="3"/>
        </w:numPr>
        <w:rPr>
          <w:color w:val="595959" w:themeColor="text1" w:themeTint="A6"/>
        </w:rPr>
      </w:pPr>
      <w:r w:rsidRPr="007505E8">
        <w:rPr>
          <w:color w:val="595959" w:themeColor="text1" w:themeTint="A6"/>
        </w:rPr>
        <w:t>Dugnad/ Poduktsalg? Innspill fra G12 som vil selge kort.</w:t>
      </w:r>
      <w:r>
        <w:rPr>
          <w:color w:val="595959" w:themeColor="text1" w:themeTint="A6"/>
        </w:rPr>
        <w:t xml:space="preserve"> – lages som egen sak til neste møte.</w:t>
      </w:r>
    </w:p>
    <w:p w:rsidR="007505E8" w:rsidRDefault="007505E8" w:rsidP="007505E8">
      <w:pPr>
        <w:pStyle w:val="Listeavsnitt"/>
        <w:numPr>
          <w:ilvl w:val="0"/>
          <w:numId w:val="3"/>
        </w:numPr>
        <w:rPr>
          <w:color w:val="595959" w:themeColor="text1" w:themeTint="A6"/>
        </w:rPr>
      </w:pPr>
      <w:r>
        <w:rPr>
          <w:color w:val="595959" w:themeColor="text1" w:themeTint="A6"/>
        </w:rPr>
        <w:t>Sjekke at alle lisenser er betalt.</w:t>
      </w:r>
    </w:p>
    <w:p w:rsidR="007505E8" w:rsidRPr="007505E8" w:rsidRDefault="007505E8" w:rsidP="007505E8">
      <w:pPr>
        <w:pStyle w:val="Listeavsnitt"/>
        <w:numPr>
          <w:ilvl w:val="0"/>
          <w:numId w:val="2"/>
        </w:numPr>
        <w:rPr>
          <w:color w:val="595959" w:themeColor="text1" w:themeTint="A6"/>
        </w:rPr>
      </w:pPr>
      <w:r>
        <w:rPr>
          <w:color w:val="595959" w:themeColor="text1" w:themeTint="A6"/>
        </w:rPr>
        <w:t>Økonomi. – Lønnsutgifter fører til heftig minus. Ligger 100.000 i avvik på nå.</w:t>
      </w:r>
    </w:p>
    <w:p w:rsidR="007505E8" w:rsidRDefault="007505E8" w:rsidP="007505E8">
      <w:pPr>
        <w:pStyle w:val="Listeavsnitt"/>
        <w:numPr>
          <w:ilvl w:val="0"/>
          <w:numId w:val="2"/>
        </w:numPr>
        <w:rPr>
          <w:color w:val="595959" w:themeColor="text1" w:themeTint="A6"/>
        </w:rPr>
      </w:pPr>
      <w:r>
        <w:rPr>
          <w:color w:val="595959" w:themeColor="text1" w:themeTint="A6"/>
        </w:rPr>
        <w:t>Gjennomgang av referat fra hovedstyret – referat fra 14.09.17 er ikke tilgjengelig enda.</w:t>
      </w:r>
    </w:p>
    <w:p w:rsidR="007505E8" w:rsidRDefault="007505E8" w:rsidP="007505E8">
      <w:pPr>
        <w:rPr>
          <w:color w:val="595959" w:themeColor="text1" w:themeTint="A6"/>
        </w:rPr>
      </w:pPr>
    </w:p>
    <w:p w:rsidR="007505E8" w:rsidRDefault="007505E8" w:rsidP="007505E8">
      <w:pPr>
        <w:rPr>
          <w:color w:val="595959" w:themeColor="text1" w:themeTint="A6"/>
        </w:rPr>
      </w:pPr>
      <w:r>
        <w:rPr>
          <w:color w:val="595959" w:themeColor="text1" w:themeTint="A6"/>
        </w:rPr>
        <w:t xml:space="preserve">Eventuelt : </w:t>
      </w:r>
    </w:p>
    <w:p w:rsidR="007505E8" w:rsidRDefault="007505E8" w:rsidP="007505E8">
      <w:pPr>
        <w:pStyle w:val="Listeavsnitt"/>
        <w:numPr>
          <w:ilvl w:val="0"/>
          <w:numId w:val="3"/>
        </w:numPr>
        <w:rPr>
          <w:color w:val="595959" w:themeColor="text1" w:themeTint="A6"/>
        </w:rPr>
      </w:pPr>
      <w:r>
        <w:rPr>
          <w:color w:val="595959" w:themeColor="text1" w:themeTint="A6"/>
        </w:rPr>
        <w:t xml:space="preserve">Handlingsplan – TG hadde innlegg etter sitt møte den 28.09.17. </w:t>
      </w:r>
      <w:r w:rsidR="00BA06E0">
        <w:rPr>
          <w:color w:val="595959" w:themeColor="text1" w:themeTint="A6"/>
        </w:rPr>
        <w:t>Hva er idrettslaget sitt mål med håndballstyret? Må utforme ny rammeplan/ handlingsplan der det legges vekt på langtidsplanlegging. Kan vi få til en kampkomite som består av faste personer som stiller på kampene og utfyller funksjon som hallvakt?</w:t>
      </w:r>
    </w:p>
    <w:p w:rsidR="00BA06E0" w:rsidRDefault="00BA06E0" w:rsidP="00BA06E0">
      <w:pPr>
        <w:pStyle w:val="Listeavsnitt"/>
        <w:ind w:left="1080"/>
        <w:rPr>
          <w:color w:val="595959" w:themeColor="text1" w:themeTint="A6"/>
        </w:rPr>
      </w:pPr>
      <w:r>
        <w:rPr>
          <w:color w:val="595959" w:themeColor="text1" w:themeTint="A6"/>
        </w:rPr>
        <w:t>Presentasjoner av A-lagene? – Dame A har i dag presentasjon i forkant av kamper, men dette publiseres bare på Instagram i dag. Kan dette legges på facebook og bli tilgjengelig for flere? Kan dette også gjøres for herrelaget for å skape litt liv og røre før kampene – målet er å få mer gang på kampene.</w:t>
      </w:r>
    </w:p>
    <w:p w:rsidR="00BA06E0" w:rsidRDefault="00BA06E0" w:rsidP="00BA06E0">
      <w:pPr>
        <w:pStyle w:val="Listeavsnitt"/>
        <w:ind w:left="1080"/>
        <w:rPr>
          <w:color w:val="595959" w:themeColor="text1" w:themeTint="A6"/>
        </w:rPr>
      </w:pPr>
    </w:p>
    <w:p w:rsidR="00BA06E0" w:rsidRDefault="00BA06E0" w:rsidP="00BA06E0">
      <w:pPr>
        <w:pStyle w:val="Listeavsnitt"/>
        <w:numPr>
          <w:ilvl w:val="0"/>
          <w:numId w:val="3"/>
        </w:numPr>
        <w:rPr>
          <w:color w:val="595959" w:themeColor="text1" w:themeTint="A6"/>
        </w:rPr>
      </w:pPr>
      <w:r>
        <w:rPr>
          <w:color w:val="595959" w:themeColor="text1" w:themeTint="A6"/>
        </w:rPr>
        <w:t>Øking av betalingssatser for dommere? Bjarte legger frem forslag om dette bør gjøres for å lettere få dommere til kampene. Økning fra 12,50 til 20, 25 til 40 og 50 til 75. Sjekke med andre klubber og se hva som er vanlig. Tas opp som egen sak.</w:t>
      </w:r>
    </w:p>
    <w:p w:rsidR="00BA06E0" w:rsidRDefault="00BA06E0" w:rsidP="00DA7B79">
      <w:pPr>
        <w:pStyle w:val="Listeavsnitt"/>
        <w:ind w:left="1080"/>
        <w:rPr>
          <w:color w:val="595959" w:themeColor="text1" w:themeTint="A6"/>
        </w:rPr>
      </w:pPr>
    </w:p>
    <w:p w:rsidR="00DA7B79" w:rsidRDefault="00BA06E0" w:rsidP="00DA7B79">
      <w:pPr>
        <w:pStyle w:val="Listeavsnitt"/>
        <w:numPr>
          <w:ilvl w:val="0"/>
          <w:numId w:val="3"/>
        </w:numPr>
        <w:rPr>
          <w:color w:val="595959" w:themeColor="text1" w:themeTint="A6"/>
        </w:rPr>
      </w:pPr>
      <w:r>
        <w:rPr>
          <w:color w:val="595959" w:themeColor="text1" w:themeTint="A6"/>
        </w:rPr>
        <w:t>Trenerkurs modul 1-4 – Skal de får kursmateriell dekket av klubben?  Det er enighet om at de som tar kurs skal få dekket materiell også. Det må utformes en kontrakt som da forutsetter at treneren holder seg til klubben de neste to årene etter kursing.</w:t>
      </w:r>
    </w:p>
    <w:p w:rsidR="00DA7B79" w:rsidRPr="00DA7B79" w:rsidRDefault="00DA7B79" w:rsidP="00DA7B79">
      <w:pPr>
        <w:pStyle w:val="Listeavsnitt"/>
        <w:ind w:left="1080"/>
        <w:rPr>
          <w:color w:val="595959" w:themeColor="text1" w:themeTint="A6"/>
        </w:rPr>
      </w:pPr>
    </w:p>
    <w:p w:rsidR="00BA06E0" w:rsidRDefault="00DA7B79" w:rsidP="00BA06E0">
      <w:pPr>
        <w:pStyle w:val="Listeavsnitt"/>
        <w:numPr>
          <w:ilvl w:val="0"/>
          <w:numId w:val="3"/>
        </w:numPr>
        <w:rPr>
          <w:color w:val="595959" w:themeColor="text1" w:themeTint="A6"/>
        </w:rPr>
      </w:pPr>
      <w:r>
        <w:rPr>
          <w:color w:val="595959" w:themeColor="text1" w:themeTint="A6"/>
        </w:rPr>
        <w:t>Anmodning om å forsøke å « samle» flere kamper til helgene for å få noen helger håndballfrie i løpet av sesongen. Det er ytret ønske om at styret skal forhøre seg med kretsen om dette lar seg gjennomføre. Diskusjon og uenighet innad i styret. Ta det opp på neste trener/ oppmann-møte for å lodde stemningen.</w:t>
      </w:r>
    </w:p>
    <w:p w:rsidR="00DA7B79" w:rsidRPr="00DA7B79" w:rsidRDefault="00DA7B79" w:rsidP="00DA7B79">
      <w:pPr>
        <w:pStyle w:val="Listeavsnitt"/>
        <w:rPr>
          <w:color w:val="595959" w:themeColor="text1" w:themeTint="A6"/>
        </w:rPr>
      </w:pPr>
    </w:p>
    <w:p w:rsidR="00DA7B79" w:rsidRDefault="00DA7B79" w:rsidP="00BA06E0">
      <w:pPr>
        <w:pStyle w:val="Listeavsnitt"/>
        <w:numPr>
          <w:ilvl w:val="0"/>
          <w:numId w:val="3"/>
        </w:numPr>
        <w:rPr>
          <w:color w:val="595959" w:themeColor="text1" w:themeTint="A6"/>
        </w:rPr>
      </w:pPr>
      <w:r>
        <w:rPr>
          <w:color w:val="595959" w:themeColor="text1" w:themeTint="A6"/>
        </w:rPr>
        <w:t>Busskalender – Det er egen buss-kalender på VIL-siden der det viser når bussen er ledig. Melder inn booking til Eva som legger inn i buss-kalenderen. Det har vært flere tilfeller der Rino og Reidar ikke har fått beskjed om bookinger av bussen. TG sjekker opp.</w:t>
      </w:r>
    </w:p>
    <w:p w:rsidR="00DA7B79" w:rsidRPr="00DA7B79" w:rsidRDefault="00DA7B79" w:rsidP="00DA7B79">
      <w:pPr>
        <w:pStyle w:val="Listeavsnitt"/>
        <w:rPr>
          <w:color w:val="595959" w:themeColor="text1" w:themeTint="A6"/>
        </w:rPr>
      </w:pPr>
    </w:p>
    <w:p w:rsidR="00DA7B79" w:rsidRDefault="00DA7B79" w:rsidP="00BA06E0">
      <w:pPr>
        <w:pStyle w:val="Listeavsnitt"/>
        <w:numPr>
          <w:ilvl w:val="0"/>
          <w:numId w:val="3"/>
        </w:numPr>
        <w:rPr>
          <w:color w:val="595959" w:themeColor="text1" w:themeTint="A6"/>
        </w:rPr>
      </w:pPr>
      <w:r>
        <w:rPr>
          <w:color w:val="595959" w:themeColor="text1" w:themeTint="A6"/>
        </w:rPr>
        <w:lastRenderedPageBreak/>
        <w:t>Venners-venners- fest – er dette noe vi skal forsøke oss på igjen? Gode penger når det går godt. Rune og TG sjekker med seniorene om det er interesse for å starte opp igjen.</w:t>
      </w:r>
    </w:p>
    <w:p w:rsidR="00DA7B79" w:rsidRPr="00DA7B79" w:rsidRDefault="00DA7B79" w:rsidP="00DA7B79">
      <w:pPr>
        <w:pStyle w:val="Listeavsnitt"/>
        <w:rPr>
          <w:color w:val="595959" w:themeColor="text1" w:themeTint="A6"/>
        </w:rPr>
      </w:pPr>
    </w:p>
    <w:p w:rsidR="00DA7B79" w:rsidRDefault="00DA7B79" w:rsidP="00BA06E0">
      <w:pPr>
        <w:pStyle w:val="Listeavsnitt"/>
        <w:numPr>
          <w:ilvl w:val="0"/>
          <w:numId w:val="3"/>
        </w:numPr>
        <w:rPr>
          <w:color w:val="595959" w:themeColor="text1" w:themeTint="A6"/>
        </w:rPr>
      </w:pPr>
      <w:r>
        <w:rPr>
          <w:color w:val="595959" w:themeColor="text1" w:themeTint="A6"/>
        </w:rPr>
        <w:t>Klubbskifter for J12 – Har styret godkjent søknad om klubbbytte for 2 jenter på J12? Bjarte sier at disse søknadene må godkjennes for de som er fylt 13, og at disse to overgangene ikke er i vårt system. Kan det lages en oversikt over hvem som kommer og hvem som går? Bjarte tar saken.</w:t>
      </w:r>
    </w:p>
    <w:p w:rsidR="00DA7B79" w:rsidRPr="00DA7B79" w:rsidRDefault="00DA7B79" w:rsidP="00DA7B79">
      <w:pPr>
        <w:pStyle w:val="Listeavsnitt"/>
        <w:rPr>
          <w:color w:val="595959" w:themeColor="text1" w:themeTint="A6"/>
        </w:rPr>
      </w:pPr>
    </w:p>
    <w:p w:rsidR="00DA7B79" w:rsidRDefault="00DA7B79" w:rsidP="00DA7B79">
      <w:pPr>
        <w:pStyle w:val="Listeavsnitt"/>
        <w:ind w:left="1080"/>
        <w:rPr>
          <w:color w:val="595959" w:themeColor="text1" w:themeTint="A6"/>
        </w:rPr>
      </w:pPr>
    </w:p>
    <w:p w:rsidR="00DA7B79" w:rsidRDefault="00DA7B79" w:rsidP="00DA7B79">
      <w:pPr>
        <w:pStyle w:val="Listeavsnitt"/>
        <w:ind w:left="1080"/>
        <w:rPr>
          <w:color w:val="595959" w:themeColor="text1" w:themeTint="A6"/>
        </w:rPr>
      </w:pPr>
    </w:p>
    <w:p w:rsidR="00DA7B79" w:rsidRPr="00DA7B79" w:rsidRDefault="00DA7B79" w:rsidP="00DA7B79">
      <w:pPr>
        <w:pStyle w:val="Listeavsnitt"/>
        <w:ind w:left="1080"/>
        <w:rPr>
          <w:color w:val="595959" w:themeColor="text1" w:themeTint="A6"/>
        </w:rPr>
      </w:pPr>
      <w:r>
        <w:rPr>
          <w:color w:val="595959" w:themeColor="text1" w:themeTint="A6"/>
        </w:rPr>
        <w:t>Neste møte : 23.10.2017. kl. 19:30 – sosialt rom.</w:t>
      </w:r>
      <w:bookmarkStart w:id="0" w:name="_GoBack"/>
      <w:bookmarkEnd w:id="0"/>
    </w:p>
    <w:sectPr w:rsidR="00DA7B79" w:rsidRPr="00DA7B79" w:rsidSect="008A6C4F">
      <w:headerReference w:type="default" r:id="rId9"/>
      <w:footerReference w:type="even" r:id="rId10"/>
      <w:footerReference w:type="default" r:id="rId11"/>
      <w:headerReference w:type="first" r:id="rId12"/>
      <w:footerReference w:type="first" r:id="rId13"/>
      <w:pgSz w:w="11900" w:h="16840"/>
      <w:pgMar w:top="2840" w:right="1134" w:bottom="1988" w:left="1701" w:header="708"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262" w:rsidRDefault="004D7262" w:rsidP="00FE7385">
      <w:r>
        <w:separator/>
      </w:r>
    </w:p>
  </w:endnote>
  <w:endnote w:type="continuationSeparator" w:id="0">
    <w:p w:rsidR="004D7262" w:rsidRDefault="004D7262" w:rsidP="00FE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Bunntekst"/>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end"/>
    </w:r>
  </w:p>
  <w:p w:rsidR="00713933" w:rsidRDefault="00713933" w:rsidP="00FE7385">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52520B" w:rsidRDefault="00713933" w:rsidP="008A6C4F">
    <w:pPr>
      <w:pStyle w:val="Bunntekst"/>
      <w:jc w:val="center"/>
      <w:rPr>
        <w:rStyle w:val="Sidetall"/>
        <w:rFonts w:cs="Arial"/>
        <w:sz w:val="16"/>
        <w:szCs w:val="16"/>
      </w:rPr>
    </w:pPr>
    <w:r w:rsidRPr="0052520B">
      <w:rPr>
        <w:rStyle w:val="Sidetall"/>
        <w:rFonts w:cs="Arial"/>
        <w:sz w:val="16"/>
        <w:szCs w:val="16"/>
      </w:rPr>
      <w:fldChar w:fldCharType="begin"/>
    </w:r>
    <w:r w:rsidRPr="0052520B">
      <w:rPr>
        <w:rStyle w:val="Sidetall"/>
        <w:rFonts w:cs="Arial"/>
        <w:sz w:val="16"/>
        <w:szCs w:val="16"/>
      </w:rPr>
      <w:instrText xml:space="preserve">PAGE  </w:instrText>
    </w:r>
    <w:r w:rsidRPr="0052520B">
      <w:rPr>
        <w:rStyle w:val="Sidetall"/>
        <w:rFonts w:cs="Arial"/>
        <w:sz w:val="16"/>
        <w:szCs w:val="16"/>
      </w:rPr>
      <w:fldChar w:fldCharType="separate"/>
    </w:r>
    <w:r w:rsidR="00DA7B79">
      <w:rPr>
        <w:rStyle w:val="Sidetall"/>
        <w:rFonts w:cs="Arial"/>
        <w:noProof/>
        <w:sz w:val="16"/>
        <w:szCs w:val="16"/>
      </w:rPr>
      <w:t>3</w:t>
    </w:r>
    <w:r w:rsidRPr="0052520B">
      <w:rPr>
        <w:rStyle w:val="Sidetall"/>
        <w:rFonts w:cs="Arial"/>
        <w:sz w:val="16"/>
        <w:szCs w:val="16"/>
      </w:rPr>
      <w:fldChar w:fldCharType="end"/>
    </w:r>
    <w:r>
      <w:rPr>
        <w:rFonts w:cs="Arial"/>
        <w:noProof/>
        <w:sz w:val="16"/>
        <w:szCs w:val="16"/>
        <w:lang w:val="nb-NO" w:eastAsia="nb-NO"/>
      </w:rPr>
      <w:drawing>
        <wp:inline distT="0" distB="0" distL="0" distR="0" wp14:anchorId="52D7FDA5" wp14:editId="432A8EB0">
          <wp:extent cx="5825702" cy="4765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22693" cy="492688"/>
                  </a:xfrm>
                  <a:prstGeom prst="rect">
                    <a:avLst/>
                  </a:prstGeom>
                  <a:noFill/>
                  <a:ln>
                    <a:noFill/>
                  </a:ln>
                </pic:spPr>
              </pic:pic>
            </a:graphicData>
          </a:graphic>
        </wp:inline>
      </w:drawing>
    </w:r>
  </w:p>
  <w:p w:rsidR="00713933" w:rsidRDefault="00713933" w:rsidP="00FE7385">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D77563" w:rsidRDefault="00713933" w:rsidP="00FE7385">
    <w:pPr>
      <w:pStyle w:val="Bunntekst"/>
      <w:rPr>
        <w:rStyle w:val="Sidetall"/>
        <w:rFonts w:cs="Arial"/>
        <w:sz w:val="16"/>
        <w:szCs w:val="16"/>
      </w:rPr>
    </w:pPr>
    <w:r w:rsidRPr="00D77563">
      <w:rPr>
        <w:rStyle w:val="Sidetall"/>
        <w:rFonts w:cs="Arial"/>
        <w:sz w:val="16"/>
        <w:szCs w:val="16"/>
      </w:rPr>
      <w:fldChar w:fldCharType="begin"/>
    </w:r>
    <w:r w:rsidRPr="00D77563">
      <w:rPr>
        <w:rStyle w:val="Sidetall"/>
        <w:rFonts w:cs="Arial"/>
        <w:sz w:val="16"/>
        <w:szCs w:val="16"/>
      </w:rPr>
      <w:instrText xml:space="preserve">PAGE  </w:instrText>
    </w:r>
    <w:r w:rsidRPr="00D77563">
      <w:rPr>
        <w:rStyle w:val="Sidetall"/>
        <w:rFonts w:cs="Arial"/>
        <w:sz w:val="16"/>
        <w:szCs w:val="16"/>
      </w:rPr>
      <w:fldChar w:fldCharType="separate"/>
    </w:r>
    <w:r>
      <w:rPr>
        <w:rStyle w:val="Sidetall"/>
        <w:rFonts w:cs="Arial"/>
        <w:noProof/>
        <w:sz w:val="16"/>
        <w:szCs w:val="16"/>
      </w:rPr>
      <w:t>1</w:t>
    </w:r>
    <w:r w:rsidRPr="00D77563">
      <w:rPr>
        <w:rStyle w:val="Sidetall"/>
        <w:rFonts w:cs="Arial"/>
        <w:sz w:val="16"/>
        <w:szCs w:val="16"/>
      </w:rPr>
      <w:fldChar w:fldCharType="end"/>
    </w:r>
  </w:p>
  <w:p w:rsidR="00713933" w:rsidRDefault="00713933" w:rsidP="00FE7385">
    <w:pPr>
      <w:pStyle w:val="Bunntekst"/>
    </w:pPr>
    <w:r>
      <w:rPr>
        <w:noProof/>
        <w:lang w:val="nb-NO" w:eastAsia="nb-NO"/>
      </w:rPr>
      <w:drawing>
        <wp:inline distT="0" distB="0" distL="0" distR="0" wp14:anchorId="2494CBF8" wp14:editId="7B61B72A">
          <wp:extent cx="5756275" cy="651955"/>
          <wp:effectExtent l="0" t="0" r="0" b="889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6519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262" w:rsidRDefault="004D7262" w:rsidP="00FE7385">
      <w:r>
        <w:separator/>
      </w:r>
    </w:p>
  </w:footnote>
  <w:footnote w:type="continuationSeparator" w:id="0">
    <w:p w:rsidR="004D7262" w:rsidRDefault="004D7262" w:rsidP="00FE7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rPr>
        <w:noProof/>
        <w:lang w:val="nb-NO" w:eastAsia="nb-NO"/>
      </w:rPr>
      <w:drawing>
        <wp:anchor distT="0" distB="0" distL="114300" distR="114300" simplePos="0" relativeHeight="251658240" behindDoc="0" locked="0" layoutInCell="1" allowOverlap="1" wp14:anchorId="62CFA115" wp14:editId="52639F02">
          <wp:simplePos x="0" y="0"/>
          <wp:positionH relativeFrom="column">
            <wp:posOffset>4745092</wp:posOffset>
          </wp:positionH>
          <wp:positionV relativeFrom="paragraph">
            <wp:posOffset>58420</wp:posOffset>
          </wp:positionV>
          <wp:extent cx="951981" cy="100031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951981" cy="1000316"/>
                  </a:xfrm>
                  <a:prstGeom prst="rect">
                    <a:avLst/>
                  </a:prstGeom>
                </pic:spPr>
              </pic:pic>
            </a:graphicData>
          </a:graphic>
          <wp14:sizeRelH relativeFrom="page">
            <wp14:pctWidth>0</wp14:pctWidth>
          </wp14:sizeRelH>
          <wp14:sizeRelV relativeFrom="page">
            <wp14:pctHeight>0</wp14:pctHeight>
          </wp14:sizeRelV>
        </wp:anchor>
      </w:drawing>
    </w:r>
  </w:p>
  <w:p w:rsidR="00713933" w:rsidRDefault="00713933" w:rsidP="00FE7385">
    <w:pPr>
      <w:pStyle w:val="Topptekst"/>
    </w:pPr>
  </w:p>
  <w:p w:rsidR="00713933" w:rsidRPr="006235C0" w:rsidRDefault="00713933" w:rsidP="00ED591E">
    <w:pPr>
      <w:pStyle w:val="Overskrift1"/>
    </w:pPr>
    <w:r>
      <w:t>MØTEREFERAT</w:t>
    </w:r>
  </w:p>
  <w:p w:rsidR="00713933" w:rsidRDefault="00713933" w:rsidP="00FE7385">
    <w:pPr>
      <w:pStyle w:val="Topptekst"/>
    </w:pPr>
  </w:p>
  <w:p w:rsidR="00713933" w:rsidRPr="00D360EE" w:rsidRDefault="00713933" w:rsidP="00FE7385">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t xml:space="preserve">      </w:t>
    </w:r>
    <w:r>
      <w:rPr>
        <w:noProof/>
        <w:lang w:val="nb-NO" w:eastAsia="nb-NO"/>
      </w:rPr>
      <w:drawing>
        <wp:inline distT="0" distB="0" distL="0" distR="0" wp14:anchorId="52B0D76B" wp14:editId="654509C6">
          <wp:extent cx="1069026" cy="1125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1069026" cy="1125956"/>
                  </a:xfrm>
                  <a:prstGeom prst="rect">
                    <a:avLst/>
                  </a:prstGeom>
                </pic:spPr>
              </pic:pic>
            </a:graphicData>
          </a:graphic>
        </wp:inline>
      </w:drawing>
    </w:r>
  </w:p>
  <w:p w:rsidR="00713933" w:rsidRDefault="00713933" w:rsidP="00021DC8">
    <w:pPr>
      <w:pStyle w:val="BasicParagraph"/>
      <w:spacing w:after="113"/>
      <w:jc w:val="right"/>
      <w:rPr>
        <w:rFonts w:ascii="ArialMT" w:hAnsi="ArialMT" w:cs="ArialMT"/>
        <w:sz w:val="16"/>
        <w:szCs w:val="16"/>
        <w:lang w:val="nb-NO"/>
      </w:rPr>
    </w:pPr>
  </w:p>
  <w:p w:rsidR="00713933" w:rsidRPr="000D1FC5" w:rsidRDefault="00713933" w:rsidP="00FE738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864FB"/>
    <w:multiLevelType w:val="hybridMultilevel"/>
    <w:tmpl w:val="1FAC9208"/>
    <w:lvl w:ilvl="0" w:tplc="D292C326">
      <w:start w:val="10"/>
      <w:numFmt w:val="bullet"/>
      <w:lvlText w:val="-"/>
      <w:lvlJc w:val="left"/>
      <w:pPr>
        <w:ind w:left="1080" w:hanging="360"/>
      </w:pPr>
      <w:rPr>
        <w:rFonts w:ascii="Arial" w:eastAsiaTheme="minorEastAsia"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nsid w:val="2A301F4A"/>
    <w:multiLevelType w:val="hybridMultilevel"/>
    <w:tmpl w:val="2F9E2D60"/>
    <w:lvl w:ilvl="0" w:tplc="A776D2A2">
      <w:start w:val="10"/>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3B66071E"/>
    <w:multiLevelType w:val="hybridMultilevel"/>
    <w:tmpl w:val="6442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D72"/>
    <w:rsid w:val="00002A10"/>
    <w:rsid w:val="00014B63"/>
    <w:rsid w:val="00021DC8"/>
    <w:rsid w:val="000D1FC5"/>
    <w:rsid w:val="000D2A9F"/>
    <w:rsid w:val="001F6E38"/>
    <w:rsid w:val="00212082"/>
    <w:rsid w:val="002C6A0D"/>
    <w:rsid w:val="00313359"/>
    <w:rsid w:val="003160FE"/>
    <w:rsid w:val="00337AD9"/>
    <w:rsid w:val="00396159"/>
    <w:rsid w:val="003D1B43"/>
    <w:rsid w:val="003D5B24"/>
    <w:rsid w:val="003E6DE0"/>
    <w:rsid w:val="003E7C7F"/>
    <w:rsid w:val="00470038"/>
    <w:rsid w:val="004730B1"/>
    <w:rsid w:val="004D7262"/>
    <w:rsid w:val="0052520B"/>
    <w:rsid w:val="0057707C"/>
    <w:rsid w:val="005772A2"/>
    <w:rsid w:val="00587F5F"/>
    <w:rsid w:val="006235C0"/>
    <w:rsid w:val="00692C06"/>
    <w:rsid w:val="00703F24"/>
    <w:rsid w:val="00713933"/>
    <w:rsid w:val="00746803"/>
    <w:rsid w:val="007505E8"/>
    <w:rsid w:val="0076007A"/>
    <w:rsid w:val="007C54F1"/>
    <w:rsid w:val="007D30DF"/>
    <w:rsid w:val="00804A9D"/>
    <w:rsid w:val="00814475"/>
    <w:rsid w:val="00827D48"/>
    <w:rsid w:val="008322AE"/>
    <w:rsid w:val="008A6C4F"/>
    <w:rsid w:val="00934D62"/>
    <w:rsid w:val="0097482C"/>
    <w:rsid w:val="009E6BDB"/>
    <w:rsid w:val="00A15A63"/>
    <w:rsid w:val="00AA2D72"/>
    <w:rsid w:val="00AA4492"/>
    <w:rsid w:val="00BA06E0"/>
    <w:rsid w:val="00BC7599"/>
    <w:rsid w:val="00BE49FC"/>
    <w:rsid w:val="00BE5C26"/>
    <w:rsid w:val="00C0407D"/>
    <w:rsid w:val="00CF63EA"/>
    <w:rsid w:val="00D360EE"/>
    <w:rsid w:val="00D77563"/>
    <w:rsid w:val="00DA7B79"/>
    <w:rsid w:val="00ED591E"/>
    <w:rsid w:val="00F444D6"/>
    <w:rsid w:val="00F514FB"/>
    <w:rsid w:val="00F86071"/>
    <w:rsid w:val="00FB2F69"/>
    <w:rsid w:val="00FE0749"/>
    <w:rsid w:val="00FE094F"/>
    <w:rsid w:val="00FE7385"/>
    <w:rsid w:val="00FF1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Dropbox\Administrasjon\Maler%20ny%202016\Mal%20-%20M&#248;tereferat%20VIL%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13BDF-931E-4BA4-8A03-0730DB7B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 Møtereferat VIL 2017</Template>
  <TotalTime>0</TotalTime>
  <Pages>3</Pages>
  <Words>652</Words>
  <Characters>3459</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Hegre</dc:creator>
  <cp:lastModifiedBy>End User</cp:lastModifiedBy>
  <cp:revision>2</cp:revision>
  <cp:lastPrinted>2015-06-03T10:02:00Z</cp:lastPrinted>
  <dcterms:created xsi:type="dcterms:W3CDTF">2017-10-03T19:38:00Z</dcterms:created>
  <dcterms:modified xsi:type="dcterms:W3CDTF">2017-10-03T19:38:00Z</dcterms:modified>
</cp:coreProperties>
</file>